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56538" w14:textId="77777777" w:rsidR="00F97FED" w:rsidRPr="00F97FED" w:rsidRDefault="00ED7F57" w:rsidP="00E21D15">
      <w:pPr>
        <w:spacing w:line="360" w:lineRule="auto"/>
        <w:jc w:val="center"/>
        <w:rPr>
          <w:rFonts w:hint="cs"/>
          <w:b/>
          <w:bCs/>
          <w:sz w:val="40"/>
          <w:szCs w:val="40"/>
          <w:u w:val="single"/>
        </w:rPr>
      </w:pPr>
      <w:bookmarkStart w:id="0" w:name="_GoBack"/>
      <w:bookmarkEnd w:id="0"/>
      <w:r>
        <w:rPr>
          <w:rFonts w:hint="cs"/>
          <w:b/>
          <w:bCs/>
          <w:sz w:val="40"/>
          <w:szCs w:val="40"/>
          <w:u w:val="single"/>
          <w:rtl/>
        </w:rPr>
        <w:t xml:space="preserve">טופס </w:t>
      </w:r>
      <w:r w:rsidR="00E21D15">
        <w:rPr>
          <w:rFonts w:hint="cs"/>
          <w:b/>
          <w:bCs/>
          <w:sz w:val="40"/>
          <w:szCs w:val="40"/>
          <w:u w:val="single"/>
          <w:rtl/>
        </w:rPr>
        <w:t>דיווח</w:t>
      </w:r>
      <w:r w:rsidR="00F712AB">
        <w:rPr>
          <w:rFonts w:hint="cs"/>
          <w:b/>
          <w:bCs/>
          <w:sz w:val="40"/>
          <w:szCs w:val="40"/>
          <w:u w:val="single"/>
          <w:rtl/>
        </w:rPr>
        <w:t xml:space="preserve"> שעות הפעלה כטב"מ</w:t>
      </w:r>
      <w:r w:rsidR="00D77E95">
        <w:rPr>
          <w:rFonts w:hint="cs"/>
          <w:b/>
          <w:bCs/>
          <w:sz w:val="40"/>
          <w:szCs w:val="40"/>
          <w:u w:val="single"/>
          <w:rtl/>
        </w:rPr>
        <w:t xml:space="preserve"> אזרחי</w:t>
      </w:r>
    </w:p>
    <w:p w14:paraId="1F88D423" w14:textId="77777777" w:rsidR="007B3017" w:rsidRPr="004E4198" w:rsidRDefault="007B3017" w:rsidP="007B3017">
      <w:pPr>
        <w:spacing w:line="360" w:lineRule="auto"/>
        <w:rPr>
          <w:rFonts w:hint="cs"/>
          <w:b/>
          <w:bCs/>
          <w:rtl/>
        </w:rPr>
      </w:pPr>
      <w:r w:rsidRPr="004E4198">
        <w:rPr>
          <w:rFonts w:hint="cs"/>
          <w:b/>
          <w:bCs/>
          <w:rtl/>
        </w:rPr>
        <w:t>פרטים אישיים</w:t>
      </w:r>
      <w:r w:rsidR="00DC16B9" w:rsidRPr="004E4198">
        <w:rPr>
          <w:rFonts w:hint="cs"/>
          <w:b/>
          <w:bCs/>
          <w:rtl/>
        </w:rPr>
        <w:t>:</w:t>
      </w:r>
    </w:p>
    <w:tbl>
      <w:tblPr>
        <w:tblStyle w:val="a9"/>
        <w:bidiVisual/>
        <w:tblW w:w="8280" w:type="dxa"/>
        <w:tblInd w:w="134" w:type="dxa"/>
        <w:tblLook w:val="01E0" w:firstRow="1" w:lastRow="1" w:firstColumn="1" w:lastColumn="1" w:noHBand="0" w:noVBand="0"/>
      </w:tblPr>
      <w:tblGrid>
        <w:gridCol w:w="1080"/>
        <w:gridCol w:w="1760"/>
        <w:gridCol w:w="1300"/>
        <w:gridCol w:w="1540"/>
        <w:gridCol w:w="800"/>
        <w:gridCol w:w="1800"/>
      </w:tblGrid>
      <w:tr w:rsidR="007B3017" w14:paraId="77607405" w14:textId="77777777">
        <w:tc>
          <w:tcPr>
            <w:tcW w:w="1080" w:type="dxa"/>
          </w:tcPr>
          <w:p w14:paraId="5F3EFE6E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שם פרטי</w:t>
            </w:r>
          </w:p>
        </w:tc>
        <w:tc>
          <w:tcPr>
            <w:tcW w:w="1760" w:type="dxa"/>
          </w:tcPr>
          <w:p w14:paraId="0EB3B940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1FD68652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שם משפחה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03EBC8DE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</w:tcPr>
          <w:p w14:paraId="07858E4C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ת"ז</w:t>
            </w:r>
          </w:p>
        </w:tc>
        <w:tc>
          <w:tcPr>
            <w:tcW w:w="1800" w:type="dxa"/>
          </w:tcPr>
          <w:p w14:paraId="29B09C14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7B3017" w14:paraId="0BDD9160" w14:textId="77777777">
        <w:tc>
          <w:tcPr>
            <w:tcW w:w="1080" w:type="dxa"/>
          </w:tcPr>
          <w:p w14:paraId="4A4FCBF7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כתובת </w:t>
            </w:r>
          </w:p>
        </w:tc>
        <w:tc>
          <w:tcPr>
            <w:tcW w:w="1760" w:type="dxa"/>
            <w:tcBorders>
              <w:right w:val="nil"/>
            </w:tcBorders>
          </w:tcPr>
          <w:p w14:paraId="7250AF26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1C5C3EA4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540" w:type="dxa"/>
            <w:tcBorders>
              <w:left w:val="nil"/>
            </w:tcBorders>
          </w:tcPr>
          <w:p w14:paraId="19DBDA8B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</w:tcPr>
          <w:p w14:paraId="225BCC7B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דוא"ל</w:t>
            </w:r>
          </w:p>
        </w:tc>
        <w:tc>
          <w:tcPr>
            <w:tcW w:w="1800" w:type="dxa"/>
          </w:tcPr>
          <w:p w14:paraId="36C05730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7B3017" w14:paraId="6DD944AF" w14:textId="77777777">
        <w:tc>
          <w:tcPr>
            <w:tcW w:w="1080" w:type="dxa"/>
          </w:tcPr>
          <w:p w14:paraId="4E1EC78C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טלפון</w:t>
            </w:r>
          </w:p>
        </w:tc>
        <w:tc>
          <w:tcPr>
            <w:tcW w:w="1760" w:type="dxa"/>
          </w:tcPr>
          <w:p w14:paraId="0DDA1E21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</w:tcPr>
          <w:p w14:paraId="03C28A6B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טלפון</w:t>
            </w:r>
            <w:r w:rsidR="009F28F7">
              <w:rPr>
                <w:rFonts w:hint="cs"/>
                <w:rtl/>
              </w:rPr>
              <w:t xml:space="preserve"> נייד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540" w:type="dxa"/>
          </w:tcPr>
          <w:p w14:paraId="5944E7B6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</w:tcPr>
          <w:p w14:paraId="437A1DD7" w14:textId="77777777" w:rsidR="007B3017" w:rsidRDefault="00C94C90" w:rsidP="007B3017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פקס</w:t>
            </w:r>
          </w:p>
        </w:tc>
        <w:tc>
          <w:tcPr>
            <w:tcW w:w="1800" w:type="dxa"/>
          </w:tcPr>
          <w:p w14:paraId="3ED78A16" w14:textId="77777777" w:rsidR="007B3017" w:rsidRDefault="007B3017" w:rsidP="007B3017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14:paraId="432CCD7C" w14:textId="77777777" w:rsidR="00F712AB" w:rsidRPr="004E4198" w:rsidRDefault="00F712AB" w:rsidP="00D77C87">
      <w:pPr>
        <w:spacing w:line="360" w:lineRule="auto"/>
        <w:rPr>
          <w:rFonts w:hint="cs"/>
          <w:b/>
          <w:bCs/>
          <w:rtl/>
        </w:rPr>
      </w:pPr>
      <w:r w:rsidRPr="004E4198">
        <w:rPr>
          <w:rFonts w:hint="cs"/>
          <w:b/>
          <w:bCs/>
          <w:rtl/>
        </w:rPr>
        <w:t>סוג מערכות כטב"מ וסוג ההסמכה :</w:t>
      </w:r>
    </w:p>
    <w:tbl>
      <w:tblPr>
        <w:tblpPr w:leftFromText="180" w:rightFromText="180" w:vertAnchor="text" w:tblpX="-75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3600"/>
      </w:tblGrid>
      <w:tr w:rsidR="00D77E95" w14:paraId="015B5119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4680" w:type="dxa"/>
          </w:tcPr>
          <w:p w14:paraId="28D3D4B5" w14:textId="77777777" w:rsidR="00D77E95" w:rsidRPr="00DB629E" w:rsidRDefault="00D77E95" w:rsidP="00F712AB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 מערכת ( נא לציין את דגם הכטב"מ)</w:t>
            </w:r>
          </w:p>
        </w:tc>
        <w:tc>
          <w:tcPr>
            <w:tcW w:w="3600" w:type="dxa"/>
          </w:tcPr>
          <w:p w14:paraId="6193E23E" w14:textId="77777777" w:rsidR="00D77E95" w:rsidRPr="00DB629E" w:rsidRDefault="00D77E95" w:rsidP="00F712AB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 ההסמכה ( מטיס פנים,מטיס חוץ)</w:t>
            </w:r>
          </w:p>
        </w:tc>
      </w:tr>
      <w:tr w:rsidR="00D77E95" w14:paraId="20DB799D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4680" w:type="dxa"/>
          </w:tcPr>
          <w:p w14:paraId="2742E721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3600" w:type="dxa"/>
          </w:tcPr>
          <w:p w14:paraId="4CA9958F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  <w:tr w:rsidR="00D77E95" w14:paraId="281B381F" w14:textId="77777777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4680" w:type="dxa"/>
          </w:tcPr>
          <w:p w14:paraId="1ED531FC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3600" w:type="dxa"/>
          </w:tcPr>
          <w:p w14:paraId="73EB61FE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  <w:tr w:rsidR="00D77E95" w14:paraId="376298FA" w14:textId="77777777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4680" w:type="dxa"/>
          </w:tcPr>
          <w:p w14:paraId="3744D800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3600" w:type="dxa"/>
          </w:tcPr>
          <w:p w14:paraId="671F5090" w14:textId="77777777" w:rsidR="00D77E95" w:rsidRDefault="00D77E95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</w:tbl>
    <w:p w14:paraId="5C93818A" w14:textId="77777777" w:rsidR="00166C2F" w:rsidRPr="004E4198" w:rsidRDefault="008C2011" w:rsidP="00166C2F">
      <w:pPr>
        <w:spacing w:line="360" w:lineRule="auto"/>
        <w:rPr>
          <w:rFonts w:hint="cs"/>
          <w:b/>
          <w:bCs/>
          <w:rtl/>
        </w:rPr>
      </w:pPr>
      <w:r w:rsidRPr="004E4198">
        <w:rPr>
          <w:rFonts w:hint="cs"/>
          <w:b/>
          <w:bCs/>
          <w:rtl/>
        </w:rPr>
        <w:t>שעות הטסה:</w:t>
      </w:r>
    </w:p>
    <w:tbl>
      <w:tblPr>
        <w:tblpPr w:leftFromText="180" w:rightFromText="180" w:vertAnchor="text" w:tblpX="-75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1"/>
        <w:gridCol w:w="871"/>
        <w:gridCol w:w="2022"/>
        <w:gridCol w:w="871"/>
        <w:gridCol w:w="2165"/>
      </w:tblGrid>
      <w:tr w:rsidR="008C2011" w14:paraId="5CB2F39D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351" w:type="dxa"/>
          </w:tcPr>
          <w:p w14:paraId="21DD795B" w14:textId="77777777" w:rsidR="008C2011" w:rsidRPr="00DB629E" w:rsidRDefault="008C2011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 xml:space="preserve">סוג מערכת </w:t>
            </w:r>
          </w:p>
        </w:tc>
        <w:tc>
          <w:tcPr>
            <w:tcW w:w="2893" w:type="dxa"/>
            <w:gridSpan w:val="2"/>
          </w:tcPr>
          <w:p w14:paraId="488552F4" w14:textId="77777777" w:rsidR="008C2011" w:rsidRPr="00DB629E" w:rsidRDefault="008C2011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 כללית</w:t>
            </w:r>
          </w:p>
        </w:tc>
        <w:tc>
          <w:tcPr>
            <w:tcW w:w="3036" w:type="dxa"/>
            <w:gridSpan w:val="2"/>
          </w:tcPr>
          <w:p w14:paraId="3DCC2BA3" w14:textId="77777777" w:rsidR="008C2011" w:rsidRPr="00DB629E" w:rsidRDefault="00AC275D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שעות כמדריך</w:t>
            </w:r>
          </w:p>
        </w:tc>
      </w:tr>
      <w:tr w:rsidR="00AC275D" w14:paraId="116A07EB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351" w:type="dxa"/>
          </w:tcPr>
          <w:p w14:paraId="5838C159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93" w:type="dxa"/>
            <w:gridSpan w:val="2"/>
          </w:tcPr>
          <w:p w14:paraId="145E6214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036" w:type="dxa"/>
            <w:gridSpan w:val="2"/>
          </w:tcPr>
          <w:p w14:paraId="03E55E94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1335BCA4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351" w:type="dxa"/>
          </w:tcPr>
          <w:p w14:paraId="2BBE8608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93" w:type="dxa"/>
            <w:gridSpan w:val="2"/>
          </w:tcPr>
          <w:p w14:paraId="4728BB92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036" w:type="dxa"/>
            <w:gridSpan w:val="2"/>
          </w:tcPr>
          <w:p w14:paraId="00B0A1A4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58E034D0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351" w:type="dxa"/>
          </w:tcPr>
          <w:p w14:paraId="0F928B91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93" w:type="dxa"/>
            <w:gridSpan w:val="2"/>
          </w:tcPr>
          <w:p w14:paraId="0400EA32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036" w:type="dxa"/>
            <w:gridSpan w:val="2"/>
          </w:tcPr>
          <w:p w14:paraId="322537F3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534C6FE6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351" w:type="dxa"/>
          </w:tcPr>
          <w:p w14:paraId="2C56F55B" w14:textId="77777777" w:rsidR="00AC275D" w:rsidRPr="00DB629E" w:rsidRDefault="00AC275D" w:rsidP="00DB629E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סה"כ</w:t>
            </w:r>
          </w:p>
        </w:tc>
        <w:tc>
          <w:tcPr>
            <w:tcW w:w="2893" w:type="dxa"/>
            <w:gridSpan w:val="2"/>
          </w:tcPr>
          <w:p w14:paraId="1F0F6181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036" w:type="dxa"/>
            <w:gridSpan w:val="2"/>
          </w:tcPr>
          <w:p w14:paraId="2C1C433E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E4198" w14:paraId="1670CCB3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351" w:type="dxa"/>
            <w:vMerge w:val="restart"/>
          </w:tcPr>
          <w:p w14:paraId="366DA43F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 בשנה האחרונה</w:t>
            </w:r>
          </w:p>
        </w:tc>
        <w:tc>
          <w:tcPr>
            <w:tcW w:w="871" w:type="dxa"/>
          </w:tcPr>
          <w:p w14:paraId="2742C8A0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</w:t>
            </w:r>
            <w:r>
              <w:rPr>
                <w:rFonts w:hint="cs"/>
                <w:rtl/>
              </w:rPr>
              <w:t xml:space="preserve"> הכטב"מ</w:t>
            </w:r>
          </w:p>
        </w:tc>
        <w:tc>
          <w:tcPr>
            <w:tcW w:w="2022" w:type="dxa"/>
          </w:tcPr>
          <w:p w14:paraId="48175D65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</w:t>
            </w:r>
          </w:p>
        </w:tc>
        <w:tc>
          <w:tcPr>
            <w:tcW w:w="871" w:type="dxa"/>
          </w:tcPr>
          <w:p w14:paraId="4366B92B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</w:t>
            </w:r>
            <w:r>
              <w:rPr>
                <w:rFonts w:hint="cs"/>
                <w:rtl/>
              </w:rPr>
              <w:t xml:space="preserve"> הכטב"מ</w:t>
            </w:r>
          </w:p>
        </w:tc>
        <w:tc>
          <w:tcPr>
            <w:tcW w:w="2165" w:type="dxa"/>
          </w:tcPr>
          <w:p w14:paraId="56DA796A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</w:t>
            </w:r>
          </w:p>
        </w:tc>
      </w:tr>
      <w:tr w:rsidR="004E4198" w14:paraId="1BD5773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351" w:type="dxa"/>
            <w:vMerge/>
          </w:tcPr>
          <w:p w14:paraId="0069A5CE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700A7AD8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022" w:type="dxa"/>
          </w:tcPr>
          <w:p w14:paraId="5D179459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6CA30780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165" w:type="dxa"/>
          </w:tcPr>
          <w:p w14:paraId="4563AC4A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E4198" w14:paraId="03770BF1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351" w:type="dxa"/>
            <w:vMerge/>
          </w:tcPr>
          <w:p w14:paraId="674B34C5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4B3467D2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022" w:type="dxa"/>
          </w:tcPr>
          <w:p w14:paraId="347FBF9A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23E64865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165" w:type="dxa"/>
          </w:tcPr>
          <w:p w14:paraId="54740F2D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E4198" w14:paraId="1A49B87C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351" w:type="dxa"/>
            <w:vMerge/>
          </w:tcPr>
          <w:p w14:paraId="0911C0D2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091EE879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022" w:type="dxa"/>
          </w:tcPr>
          <w:p w14:paraId="01C91592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71" w:type="dxa"/>
          </w:tcPr>
          <w:p w14:paraId="1A4D2A94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165" w:type="dxa"/>
          </w:tcPr>
          <w:p w14:paraId="1D672D83" w14:textId="77777777" w:rsidR="004E4198" w:rsidRPr="00DB629E" w:rsidRDefault="004E4198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14:paraId="193721E0" w14:textId="77777777" w:rsidR="005E5889" w:rsidRDefault="009A43B1" w:rsidP="00D77E95">
      <w:pPr>
        <w:numPr>
          <w:ilvl w:val="0"/>
          <w:numId w:val="10"/>
        </w:numPr>
        <w:spacing w:line="360" w:lineRule="auto"/>
        <w:rPr>
          <w:rFonts w:hint="cs"/>
          <w:sz w:val="20"/>
          <w:szCs w:val="20"/>
          <w:rtl/>
        </w:rPr>
      </w:pPr>
      <w:r w:rsidRPr="009A43B1">
        <w:rPr>
          <w:rFonts w:hint="cs"/>
          <w:sz w:val="20"/>
          <w:szCs w:val="20"/>
          <w:rtl/>
        </w:rPr>
        <w:t xml:space="preserve">מטיס חוץ </w:t>
      </w:r>
      <w:r w:rsidRPr="009A43B1">
        <w:rPr>
          <w:sz w:val="20"/>
          <w:szCs w:val="20"/>
          <w:rtl/>
        </w:rPr>
        <w:t>–</w:t>
      </w:r>
      <w:r w:rsidRPr="009A43B1">
        <w:rPr>
          <w:rFonts w:hint="cs"/>
          <w:sz w:val="20"/>
          <w:szCs w:val="20"/>
          <w:rtl/>
        </w:rPr>
        <w:t xml:space="preserve"> ניתן לציין כמות </w:t>
      </w:r>
      <w:r w:rsidR="00A7485C" w:rsidRPr="009A43B1">
        <w:rPr>
          <w:rFonts w:hint="cs"/>
          <w:sz w:val="20"/>
          <w:szCs w:val="20"/>
          <w:rtl/>
        </w:rPr>
        <w:t>אירוע</w:t>
      </w:r>
      <w:r w:rsidR="00A7485C" w:rsidRPr="009A43B1">
        <w:rPr>
          <w:rFonts w:hint="eastAsia"/>
          <w:sz w:val="20"/>
          <w:szCs w:val="20"/>
          <w:rtl/>
        </w:rPr>
        <w:t>י</w:t>
      </w:r>
      <w:r w:rsidRPr="009A43B1">
        <w:rPr>
          <w:rFonts w:hint="cs"/>
          <w:sz w:val="20"/>
          <w:szCs w:val="20"/>
          <w:rtl/>
        </w:rPr>
        <w:t xml:space="preserve"> המנ"ח בנוסף לשעות</w:t>
      </w:r>
      <w:r w:rsidR="00A7485C">
        <w:rPr>
          <w:rFonts w:hint="cs"/>
          <w:sz w:val="20"/>
          <w:szCs w:val="20"/>
          <w:rtl/>
        </w:rPr>
        <w:t>, יש להפריד בין שעות יום ללילה.</w:t>
      </w:r>
    </w:p>
    <w:p w14:paraId="731B4405" w14:textId="77777777" w:rsidR="00D77E95" w:rsidRPr="009A43B1" w:rsidRDefault="00D77E95" w:rsidP="00D77E95">
      <w:pPr>
        <w:numPr>
          <w:ilvl w:val="0"/>
          <w:numId w:val="10"/>
        </w:numPr>
        <w:spacing w:line="360" w:lineRule="auto"/>
        <w:rPr>
          <w:rFonts w:hint="cs"/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מטיס פנים -  יש לציין שעות כ"מטיס מפקד"</w:t>
      </w:r>
    </w:p>
    <w:p w14:paraId="780D761D" w14:textId="77777777" w:rsidR="007B3017" w:rsidRDefault="00D77C87" w:rsidP="00D77E95">
      <w:pPr>
        <w:pStyle w:val="1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חתימת מבקש</w:t>
      </w:r>
      <w:r w:rsidR="007B3017">
        <w:rPr>
          <w:rFonts w:hint="cs"/>
          <w:sz w:val="28"/>
          <w:szCs w:val="28"/>
          <w:rtl/>
        </w:rPr>
        <w:t xml:space="preserve"> ההיתר</w:t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  <w:t xml:space="preserve">חתימת </w:t>
      </w:r>
      <w:r w:rsidR="00D77E95">
        <w:rPr>
          <w:rFonts w:hint="cs"/>
          <w:sz w:val="28"/>
          <w:szCs w:val="28"/>
          <w:rtl/>
        </w:rPr>
        <w:t>תאגיד הכטב"מ</w:t>
      </w:r>
    </w:p>
    <w:p w14:paraId="377931F1" w14:textId="77777777" w:rsidR="007B3017" w:rsidRDefault="007B3017" w:rsidP="005E5889">
      <w:pPr>
        <w:pStyle w:val="1"/>
        <w:rPr>
          <w:rFonts w:hint="cs"/>
          <w:sz w:val="28"/>
          <w:szCs w:val="28"/>
          <w:rtl/>
        </w:rPr>
      </w:pPr>
    </w:p>
    <w:p w14:paraId="3F7DCAAF" w14:textId="77777777" w:rsidR="005E5889" w:rsidRPr="005E5889" w:rsidRDefault="007B3017" w:rsidP="007B3017">
      <w:pPr>
        <w:pStyle w:val="1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________________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_________________</w:t>
      </w:r>
      <w:r w:rsidR="005E5889">
        <w:rPr>
          <w:rFonts w:hint="cs"/>
          <w:sz w:val="28"/>
          <w:szCs w:val="28"/>
          <w:rtl/>
        </w:rPr>
        <w:br/>
      </w:r>
      <w:r w:rsidR="00B0799C">
        <w:rPr>
          <w:rFonts w:hint="cs"/>
          <w:sz w:val="28"/>
          <w:szCs w:val="28"/>
          <w:rtl/>
        </w:rPr>
        <w:tab/>
      </w:r>
    </w:p>
    <w:sectPr w:rsidR="005E5889" w:rsidRPr="005E5889" w:rsidSect="00DB5986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262DC" w14:textId="77777777" w:rsidR="002342B4" w:rsidRDefault="002342B4">
      <w:r>
        <w:separator/>
      </w:r>
    </w:p>
  </w:endnote>
  <w:endnote w:type="continuationSeparator" w:id="0">
    <w:p w14:paraId="5E635E89" w14:textId="77777777" w:rsidR="002342B4" w:rsidRDefault="0023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A2A5D" w14:textId="77777777" w:rsidR="00E21D15" w:rsidRDefault="00E21D15" w:rsidP="007B3017">
    <w:pPr>
      <w:pStyle w:val="a4"/>
      <w:rPr>
        <w:rFonts w:hint="cs"/>
        <w:rtl/>
      </w:rPr>
    </w:pPr>
    <w:r>
      <w:rPr>
        <w:rFonts w:hint="cs"/>
        <w:rtl/>
      </w:rPr>
      <w:t xml:space="preserve">עדכון 12/10                                    רשות התעופה האזרחית                                </w:t>
    </w:r>
    <w:r>
      <w:rPr>
        <w:rtl/>
      </w:rPr>
      <w:fldChar w:fldCharType="begin"/>
    </w:r>
    <w:r>
      <w:rPr>
        <w:rtl/>
      </w:rPr>
      <w:instrText xml:space="preserve"> </w:instrText>
    </w:r>
    <w:r>
      <w:rPr>
        <w:rFonts w:hint="cs"/>
      </w:rPr>
      <w:instrText>DATE</w:instrText>
    </w:r>
    <w:r>
      <w:rPr>
        <w:rFonts w:hint="cs"/>
        <w:rtl/>
      </w:rPr>
      <w:instrText xml:space="preserve"> \@ "</w:instrText>
    </w:r>
    <w:r>
      <w:rPr>
        <w:rFonts w:hint="cs"/>
      </w:rPr>
      <w:instrText>dd/MM/yyyy</w:instrText>
    </w:r>
    <w:r>
      <w:rPr>
        <w:rFonts w:hint="cs"/>
        <w:rtl/>
      </w:rPr>
      <w:instrText>"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CC6643">
      <w:rPr>
        <w:noProof/>
        <w:rtl/>
      </w:rPr>
      <w:t>‏08/10/2026</w:t>
    </w:r>
    <w:r>
      <w:rPr>
        <w:rtl/>
      </w:rPr>
      <w:fldChar w:fldCharType="end"/>
    </w:r>
  </w:p>
  <w:p w14:paraId="050803E9" w14:textId="77777777" w:rsidR="00E21D15" w:rsidRDefault="00E21D15" w:rsidP="00E25F61">
    <w:pPr>
      <w:pStyle w:val="a4"/>
      <w:jc w:val="center"/>
    </w:pPr>
  </w:p>
  <w:p w14:paraId="1F8AB81F" w14:textId="77777777" w:rsidR="00E21D15" w:rsidRDefault="00E21D15" w:rsidP="00E25F61">
    <w:pPr>
      <w:pStyle w:val="a4"/>
      <w:jc w:val="center"/>
      <w:rPr>
        <w:rFonts w:hint="cs"/>
        <w:rtl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  <w:rtl/>
      </w:rPr>
      <w:t>1</w:t>
    </w:r>
    <w:r>
      <w:rPr>
        <w:rStyle w:val="a5"/>
      </w:rPr>
      <w:fldChar w:fldCharType="end"/>
    </w:r>
    <w:r>
      <w:rPr>
        <w:rFonts w:hint="cs"/>
        <w:rtl/>
      </w:rPr>
      <w:t xml:space="preserve"> מתוך 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85235" w14:textId="77777777" w:rsidR="002342B4" w:rsidRDefault="002342B4">
      <w:r>
        <w:separator/>
      </w:r>
    </w:p>
  </w:footnote>
  <w:footnote w:type="continuationSeparator" w:id="0">
    <w:p w14:paraId="5B4C8B55" w14:textId="77777777" w:rsidR="002342B4" w:rsidRDefault="00234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9180" w:type="dxa"/>
      <w:tblInd w:w="-2" w:type="dxa"/>
      <w:tblBorders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3420"/>
      <w:gridCol w:w="2520"/>
      <w:gridCol w:w="3240"/>
    </w:tblGrid>
    <w:tr w:rsidR="00E21D15" w14:paraId="7F6E3EF5" w14:textId="77777777">
      <w:trPr>
        <w:cantSplit/>
        <w:trHeight w:hRule="exact" w:val="737"/>
      </w:trPr>
      <w:tc>
        <w:tcPr>
          <w:tcW w:w="3420" w:type="dxa"/>
          <w:tcBorders>
            <w:bottom w:val="nil"/>
          </w:tcBorders>
        </w:tcPr>
        <w:p w14:paraId="05433B47" w14:textId="77777777" w:rsidR="00E21D15" w:rsidRPr="00E25F61" w:rsidRDefault="00E21D15" w:rsidP="0034034F">
          <w:pPr>
            <w:pStyle w:val="a3"/>
            <w:spacing w:before="120"/>
            <w:rPr>
              <w:rFonts w:cs="David" w:hint="cs"/>
              <w:sz w:val="26"/>
              <w:szCs w:val="26"/>
              <w:rtl/>
            </w:rPr>
          </w:pPr>
          <w:r w:rsidRPr="00E25F61">
            <w:rPr>
              <w:rFonts w:cs="David" w:hint="cs"/>
              <w:sz w:val="26"/>
              <w:szCs w:val="26"/>
              <w:rtl/>
            </w:rPr>
            <w:t>הוראות זמניות כטב"מ</w:t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7F45D09B" w14:textId="49E4C9AB" w:rsidR="00E21D15" w:rsidRDefault="00CC6643" w:rsidP="0034034F">
          <w:pPr>
            <w:pStyle w:val="a3"/>
            <w:jc w:val="center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11DC8552" wp14:editId="11501FE8">
                <wp:extent cx="1504950" cy="1057275"/>
                <wp:effectExtent l="0" t="0" r="0" b="0"/>
                <wp:docPr id="1" name="תמונה 1" descr="FINAL LOGO LA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 LOGO LAS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tcBorders>
            <w:bottom w:val="nil"/>
          </w:tcBorders>
        </w:tcPr>
        <w:p w14:paraId="3460C4E4" w14:textId="77777777" w:rsidR="00E21D15" w:rsidRDefault="00E21D15" w:rsidP="0066757B">
          <w:pPr>
            <w:pStyle w:val="a3"/>
            <w:spacing w:before="120"/>
            <w:rPr>
              <w:rFonts w:cs="Miriam" w:hint="cs"/>
              <w:sz w:val="22"/>
              <w:szCs w:val="22"/>
            </w:rPr>
          </w:pPr>
          <w:r>
            <w:rPr>
              <w:rFonts w:cs="David" w:hint="cs"/>
              <w:sz w:val="26"/>
              <w:szCs w:val="26"/>
              <w:rtl/>
            </w:rPr>
            <w:t>טופס אישור שעות הפעלה כטב"מ</w:t>
          </w:r>
          <w:r>
            <w:rPr>
              <w:rFonts w:cs="Miriam" w:hint="cs"/>
              <w:sz w:val="22"/>
              <w:szCs w:val="22"/>
              <w:rtl/>
            </w:rPr>
            <w:t xml:space="preserve"> </w:t>
          </w:r>
        </w:p>
      </w:tc>
    </w:tr>
    <w:tr w:rsidR="00E21D15" w14:paraId="3BE8DBDD" w14:textId="77777777">
      <w:trPr>
        <w:cantSplit/>
        <w:trHeight w:hRule="exact" w:val="907"/>
      </w:trPr>
      <w:tc>
        <w:tcPr>
          <w:tcW w:w="3420" w:type="dxa"/>
          <w:tcBorders>
            <w:bottom w:val="double" w:sz="4" w:space="0" w:color="auto"/>
          </w:tcBorders>
          <w:tcMar>
            <w:left w:w="0" w:type="dxa"/>
            <w:right w:w="0" w:type="dxa"/>
          </w:tcMar>
        </w:tcPr>
        <w:p w14:paraId="43723EEE" w14:textId="77777777" w:rsidR="00E21D15" w:rsidRDefault="00E21D15" w:rsidP="0034034F">
          <w:pPr>
            <w:pStyle w:val="a3"/>
            <w:spacing w:before="220"/>
            <w:rPr>
              <w:rFonts w:ascii="Arial" w:eastAsia="Arial Unicode MS" w:hAnsi="Arial" w:cs="Arial"/>
              <w:spacing w:val="20"/>
              <w:sz w:val="28"/>
              <w:szCs w:val="28"/>
              <w:rtl/>
            </w:rPr>
          </w:pPr>
          <w:r>
            <w:rPr>
              <w:rFonts w:ascii="Arial" w:eastAsia="Arial Unicode MS" w:hAnsi="Arial" w:cs="Arial" w:hint="cs"/>
              <w:spacing w:val="20"/>
              <w:sz w:val="30"/>
              <w:szCs w:val="30"/>
              <w:rtl/>
            </w:rPr>
            <w:t>מדינת ישראל</w:t>
          </w:r>
        </w:p>
        <w:p w14:paraId="10E5091B" w14:textId="77777777" w:rsidR="00E21D15" w:rsidRDefault="00E21D15" w:rsidP="0034034F">
          <w:pPr>
            <w:pStyle w:val="a3"/>
            <w:rPr>
              <w:rFonts w:ascii="Arial" w:hAnsi="Arial" w:cs="Arial" w:hint="cs"/>
              <w:b/>
              <w:bCs/>
              <w:spacing w:val="20"/>
              <w:sz w:val="28"/>
              <w:szCs w:val="28"/>
              <w:rtl/>
            </w:rPr>
          </w:pPr>
          <w:r>
            <w:rPr>
              <w:rFonts w:ascii="Arial" w:eastAsia="Arial Unicode MS" w:hAnsi="Arial" w:cs="Arial" w:hint="cs"/>
              <w:spacing w:val="20"/>
              <w:sz w:val="30"/>
              <w:szCs w:val="30"/>
              <w:rtl/>
            </w:rPr>
            <w:t>משרד התחבורה</w:t>
          </w:r>
        </w:p>
      </w:tc>
      <w:tc>
        <w:tcPr>
          <w:tcW w:w="2520" w:type="dxa"/>
          <w:vMerge/>
          <w:tcBorders>
            <w:bottom w:val="double" w:sz="4" w:space="0" w:color="auto"/>
          </w:tcBorders>
        </w:tcPr>
        <w:p w14:paraId="3D9AFFB7" w14:textId="77777777" w:rsidR="00E21D15" w:rsidRDefault="00E21D15" w:rsidP="0034034F">
          <w:pPr>
            <w:pStyle w:val="a3"/>
            <w:jc w:val="center"/>
            <w:rPr>
              <w:rFonts w:cs="Miriam" w:hint="cs"/>
              <w:sz w:val="26"/>
              <w:szCs w:val="26"/>
              <w:rtl/>
            </w:rPr>
          </w:pPr>
        </w:p>
      </w:tc>
      <w:tc>
        <w:tcPr>
          <w:tcW w:w="3240" w:type="dxa"/>
          <w:tcBorders>
            <w:bottom w:val="double" w:sz="4" w:space="0" w:color="auto"/>
          </w:tcBorders>
          <w:tcMar>
            <w:left w:w="0" w:type="dxa"/>
            <w:right w:w="0" w:type="dxa"/>
          </w:tcMar>
        </w:tcPr>
        <w:p w14:paraId="7E50DE14" w14:textId="77777777" w:rsidR="00E21D15" w:rsidRDefault="00E21D15" w:rsidP="0034034F">
          <w:pPr>
            <w:pStyle w:val="a3"/>
            <w:bidi w:val="0"/>
            <w:spacing w:before="300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STATE OF </w:t>
          </w:r>
          <w:smartTag w:uri="urn:schemas-microsoft-com:office:smarttags" w:element="place">
            <w:smartTag w:uri="urn:schemas-microsoft-com:office:smarttags" w:element="country-region">
              <w:smartTag w:uri="urn:schemas-microsoft-com:office:smarttags" w:element="City">
                <w:smartTag w:uri="urn:schemas-microsoft-com:office:smarttags" w:element="PostalCode"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ISRAEL</w:t>
                  </w:r>
                </w:smartTag>
              </w:smartTag>
            </w:smartTag>
          </w:smartTag>
        </w:p>
        <w:p w14:paraId="7F6493DB" w14:textId="77777777" w:rsidR="00E21D15" w:rsidRDefault="00E21D15" w:rsidP="0034034F">
          <w:pPr>
            <w:pStyle w:val="a3"/>
            <w:bidi w:val="0"/>
            <w:spacing w:before="80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MINISTRY OF TRANSPORT</w:t>
          </w:r>
        </w:p>
        <w:p w14:paraId="50893CA8" w14:textId="77777777" w:rsidR="00E21D15" w:rsidRDefault="00E21D15" w:rsidP="0034034F">
          <w:pPr>
            <w:pStyle w:val="a3"/>
            <w:bidi w:val="0"/>
            <w:spacing w:before="80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</w:tbl>
  <w:p w14:paraId="6F477729" w14:textId="77777777" w:rsidR="00E21D15" w:rsidRDefault="00E21D15">
    <w:pPr>
      <w:pStyle w:val="a3"/>
      <w:rPr>
        <w:rFonts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72661"/>
    <w:multiLevelType w:val="multilevel"/>
    <w:tmpl w:val="0409001F"/>
    <w:numStyleLink w:val="111111"/>
  </w:abstractNum>
  <w:abstractNum w:abstractNumId="1" w15:restartNumberingAfterBreak="0">
    <w:nsid w:val="1F287953"/>
    <w:multiLevelType w:val="multilevel"/>
    <w:tmpl w:val="0409001F"/>
    <w:numStyleLink w:val="111111"/>
  </w:abstractNum>
  <w:abstractNum w:abstractNumId="2" w15:restartNumberingAfterBreak="0">
    <w:nsid w:val="21962DD4"/>
    <w:multiLevelType w:val="multilevel"/>
    <w:tmpl w:val="0409001F"/>
    <w:numStyleLink w:val="111111"/>
  </w:abstractNum>
  <w:abstractNum w:abstractNumId="3" w15:restartNumberingAfterBreak="0">
    <w:nsid w:val="337F44DB"/>
    <w:multiLevelType w:val="hybridMultilevel"/>
    <w:tmpl w:val="A3846B34"/>
    <w:lvl w:ilvl="0" w:tplc="61403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0F57DF"/>
    <w:multiLevelType w:val="multilevel"/>
    <w:tmpl w:val="0409001F"/>
    <w:numStyleLink w:val="111111"/>
  </w:abstractNum>
  <w:abstractNum w:abstractNumId="5" w15:restartNumberingAfterBreak="0">
    <w:nsid w:val="44F35386"/>
    <w:multiLevelType w:val="multilevel"/>
    <w:tmpl w:val="0409001F"/>
    <w:numStyleLink w:val="111111"/>
  </w:abstractNum>
  <w:abstractNum w:abstractNumId="6" w15:restartNumberingAfterBreak="0">
    <w:nsid w:val="56DA279A"/>
    <w:multiLevelType w:val="hybridMultilevel"/>
    <w:tmpl w:val="E41ECF68"/>
    <w:lvl w:ilvl="0" w:tplc="61403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880F05"/>
    <w:multiLevelType w:val="hybridMultilevel"/>
    <w:tmpl w:val="D32AACCE"/>
    <w:lvl w:ilvl="0" w:tplc="04090001">
      <w:start w:val="4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F3ED1"/>
    <w:multiLevelType w:val="multilevel"/>
    <w:tmpl w:val="0409001F"/>
    <w:numStyleLink w:val="111111"/>
  </w:abstractNum>
  <w:abstractNum w:abstractNumId="9" w15:restartNumberingAfterBreak="0">
    <w:nsid w:val="6B6F544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11"/>
    <w:rsid w:val="00166C2F"/>
    <w:rsid w:val="001E20EF"/>
    <w:rsid w:val="001F5E6E"/>
    <w:rsid w:val="002342B4"/>
    <w:rsid w:val="002939F1"/>
    <w:rsid w:val="002A73C6"/>
    <w:rsid w:val="002D43C9"/>
    <w:rsid w:val="0034034F"/>
    <w:rsid w:val="004E4198"/>
    <w:rsid w:val="004F4592"/>
    <w:rsid w:val="0059567B"/>
    <w:rsid w:val="005A0D6F"/>
    <w:rsid w:val="005A6535"/>
    <w:rsid w:val="005E5889"/>
    <w:rsid w:val="0066757B"/>
    <w:rsid w:val="007B3017"/>
    <w:rsid w:val="008079B3"/>
    <w:rsid w:val="008B0478"/>
    <w:rsid w:val="008C2011"/>
    <w:rsid w:val="008D4B27"/>
    <w:rsid w:val="009A43B1"/>
    <w:rsid w:val="009F28F7"/>
    <w:rsid w:val="00A61E7A"/>
    <w:rsid w:val="00A70DE2"/>
    <w:rsid w:val="00A7485C"/>
    <w:rsid w:val="00AC275D"/>
    <w:rsid w:val="00AD3E1C"/>
    <w:rsid w:val="00B0799C"/>
    <w:rsid w:val="00C12E2A"/>
    <w:rsid w:val="00C53F5B"/>
    <w:rsid w:val="00C66774"/>
    <w:rsid w:val="00C94C90"/>
    <w:rsid w:val="00CC6643"/>
    <w:rsid w:val="00CD7163"/>
    <w:rsid w:val="00D30DAB"/>
    <w:rsid w:val="00D77C87"/>
    <w:rsid w:val="00D77E95"/>
    <w:rsid w:val="00DB5986"/>
    <w:rsid w:val="00DB629E"/>
    <w:rsid w:val="00DC16B9"/>
    <w:rsid w:val="00DE0456"/>
    <w:rsid w:val="00E21D15"/>
    <w:rsid w:val="00E25F61"/>
    <w:rsid w:val="00ED7F57"/>
    <w:rsid w:val="00F22E00"/>
    <w:rsid w:val="00F533FC"/>
    <w:rsid w:val="00F712AB"/>
    <w:rsid w:val="00F9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2"/>
    </o:shapelayout>
  </w:shapeDefaults>
  <w:decimalSymbol w:val="."/>
  <w:listSeparator w:val=","/>
  <w14:docId w14:val="37D4DAF6"/>
  <w15:chartTrackingRefBased/>
  <w15:docId w15:val="{E9D5CDB0-ECB2-49D8-BBF2-2E93CF71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5E58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E58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25F6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25F6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E25F61"/>
  </w:style>
  <w:style w:type="numbering" w:styleId="111111">
    <w:name w:val="Outline List 2"/>
    <w:aliases w:val="בני 2"/>
    <w:basedOn w:val="a2"/>
    <w:rsid w:val="00E25F61"/>
    <w:pPr>
      <w:numPr>
        <w:numId w:val="1"/>
      </w:numPr>
    </w:pPr>
  </w:style>
  <w:style w:type="paragraph" w:styleId="a6">
    <w:name w:val="footnote text"/>
    <w:basedOn w:val="a"/>
    <w:semiHidden/>
    <w:rsid w:val="00F97FED"/>
    <w:rPr>
      <w:sz w:val="20"/>
      <w:szCs w:val="20"/>
    </w:rPr>
  </w:style>
  <w:style w:type="character" w:styleId="a7">
    <w:name w:val="footnote reference"/>
    <w:basedOn w:val="a0"/>
    <w:semiHidden/>
    <w:rsid w:val="00F97FED"/>
    <w:rPr>
      <w:vertAlign w:val="superscript"/>
    </w:rPr>
  </w:style>
  <w:style w:type="paragraph" w:styleId="a8">
    <w:name w:val="Balloon Text"/>
    <w:basedOn w:val="a"/>
    <w:semiHidden/>
    <w:rsid w:val="008D4B2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7B30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vidorb\Application%20Data\Microsoft\Templates\&#1504;&#1492;&#1500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6FE57E49035498A838AFF96AD92CE" ma:contentTypeVersion="10" ma:contentTypeDescription="Create a new document." ma:contentTypeScope="" ma:versionID="ffea567ada8b7c081d29604a12e7bc57">
  <xsd:schema xmlns:xsd="http://www.w3.org/2001/XMLSchema" xmlns:xs="http://www.w3.org/2001/XMLSchema" xmlns:p="http://schemas.microsoft.com/office/2006/metadata/properties" xmlns:ns3="0502c2bc-9406-4187-9fdd-b16c2fdbb864" targetNamespace="http://schemas.microsoft.com/office/2006/metadata/properties" ma:root="true" ma:fieldsID="6b9588f50bdd55d6f355907cf6ff53fc" ns3:_="">
    <xsd:import namespace="0502c2bc-9406-4187-9fdd-b16c2fdbb8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2c2bc-9406-4187-9fdd-b16c2fdbb8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02c2bc-9406-4187-9fdd-b16c2fdbb864" xsi:nil="true"/>
  </documentManagement>
</p:properties>
</file>

<file path=customXml/itemProps1.xml><?xml version="1.0" encoding="utf-8"?>
<ds:datastoreItem xmlns:ds="http://schemas.openxmlformats.org/officeDocument/2006/customXml" ds:itemID="{E6166503-FCE0-463E-80A9-75005CC32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2c2bc-9406-4187-9fdd-b16c2fdbb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5CE7CF-D293-4442-A31B-671081951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A149C-9377-4D11-BA25-02F472599D56}">
  <ds:schemaRefs>
    <ds:schemaRef ds:uri="0502c2bc-9406-4187-9fdd-b16c2fdbb864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נהלים</Template>
  <TotalTime>0</TotalTime>
  <Pages>1</Pages>
  <Words>97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</vt:lpstr>
    </vt:vector>
  </TitlesOfParts>
  <Company>caa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davidorb</dc:creator>
  <cp:keywords/>
  <dc:description/>
  <cp:lastModifiedBy>מוריה יעקובוב</cp:lastModifiedBy>
  <cp:revision>2</cp:revision>
  <cp:lastPrinted>2010-11-21T07:56:00Z</cp:lastPrinted>
  <dcterms:created xsi:type="dcterms:W3CDTF">2026-10-08T11:19:00Z</dcterms:created>
  <dcterms:modified xsi:type="dcterms:W3CDTF">2026-10-08T11:19:00Z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0x0101009106FE57E49035498A838AFF96AD92CE</vt:lpwstr>
  </property>
</Properties>
</file>