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11" w:rsidRDefault="00350711" w:rsidP="00350711">
      <w:pPr>
        <w:pStyle w:val="a3"/>
        <w:spacing w:before="100" w:beforeAutospacing="1" w:after="0" w:line="360" w:lineRule="auto"/>
        <w:ind w:left="-737" w:right="-737"/>
        <w:rPr>
          <w:rFonts w:asciiTheme="minorBidi" w:hAnsiTheme="minorBidi"/>
          <w:b/>
          <w:bCs/>
          <w:color w:val="4F81BD" w:themeColor="accent1"/>
          <w:sz w:val="28"/>
          <w:szCs w:val="28"/>
          <w:rtl/>
        </w:rPr>
      </w:pPr>
      <w:r>
        <w:rPr>
          <w:noProof/>
        </w:rPr>
        <w:drawing>
          <wp:inline distT="0" distB="0" distL="0" distR="0" wp14:anchorId="0CA39D0B" wp14:editId="7BCC5B33">
            <wp:extent cx="2269947" cy="526415"/>
            <wp:effectExtent l="0" t="0" r="0" b="6985"/>
            <wp:docPr id="7" name="תמונה 7" descr="משרד העבודה, הרווחה והשירותים החברתיים.&#10;חוסן חברתי לישראל." title="משרד העבודה, הרווחה והשירותים החברתיים. חוסן חברתי לישר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396" cy="53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B9" w:rsidRPr="00A41DD4" w:rsidRDefault="005C28B9" w:rsidP="00350711">
      <w:pPr>
        <w:pStyle w:val="a3"/>
        <w:spacing w:before="100" w:beforeAutospacing="1" w:after="0" w:line="360" w:lineRule="auto"/>
        <w:ind w:left="-737" w:right="-737"/>
        <w:jc w:val="center"/>
        <w:outlineLvl w:val="0"/>
        <w:rPr>
          <w:rFonts w:asciiTheme="minorBidi" w:hAnsiTheme="minorBidi"/>
          <w:b/>
          <w:bCs/>
          <w:color w:val="4F81BD" w:themeColor="accent1"/>
          <w:sz w:val="28"/>
          <w:szCs w:val="28"/>
          <w:rtl/>
        </w:rPr>
      </w:pPr>
      <w:r w:rsidRPr="00A41DD4">
        <w:rPr>
          <w:rFonts w:asciiTheme="minorBidi" w:hAnsiTheme="minorBidi"/>
          <w:b/>
          <w:bCs/>
          <w:color w:val="4F81BD" w:themeColor="accent1"/>
          <w:sz w:val="28"/>
          <w:szCs w:val="28"/>
          <w:rtl/>
        </w:rPr>
        <w:t>תנאים ונהלים להכרה במומחיות</w:t>
      </w:r>
    </w:p>
    <w:p w:rsidR="005C28B9" w:rsidRPr="00A41DD4" w:rsidRDefault="005C28B9" w:rsidP="00DA3143">
      <w:pPr>
        <w:spacing w:before="100" w:beforeAutospacing="1" w:after="0" w:line="360" w:lineRule="auto"/>
        <w:ind w:left="-737"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המועמד להכרה במומחיות נדרש לעמוד בתנאי הסף האלה: הוכחת ניסיון מקצועי</w:t>
      </w:r>
      <w:r w:rsidR="00FE495D" w:rsidRPr="00A41DD4">
        <w:rPr>
          <w:rFonts w:asciiTheme="minorBidi" w:hAnsiTheme="minorBidi"/>
          <w:sz w:val="24"/>
          <w:szCs w:val="24"/>
        </w:rPr>
        <w:t>;</w:t>
      </w:r>
      <w:r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="00DA3143" w:rsidRPr="00A41DD4">
        <w:rPr>
          <w:rFonts w:asciiTheme="minorBidi" w:hAnsiTheme="minorBidi"/>
          <w:sz w:val="24"/>
          <w:szCs w:val="24"/>
          <w:rtl/>
        </w:rPr>
        <w:t>השכלה ו</w:t>
      </w:r>
      <w:r w:rsidRPr="00A41DD4">
        <w:rPr>
          <w:rFonts w:asciiTheme="minorBidi" w:hAnsiTheme="minorBidi"/>
          <w:sz w:val="24"/>
          <w:szCs w:val="24"/>
          <w:rtl/>
        </w:rPr>
        <w:t>לימודים בתחום המומחיות; קבלת הדרכה; הצגת שתי המלצות; הכרה ביכולת ביצוע באמצעות הגשת תיק ביצועים (להלן "תלקיט ביצועים").</w:t>
      </w:r>
    </w:p>
    <w:p w:rsidR="005C28B9" w:rsidRPr="00A41DD4" w:rsidRDefault="005C28B9" w:rsidP="00350711">
      <w:pPr>
        <w:pStyle w:val="a3"/>
        <w:numPr>
          <w:ilvl w:val="0"/>
          <w:numId w:val="10"/>
        </w:numPr>
        <w:spacing w:before="100" w:beforeAutospacing="1" w:after="0" w:line="360" w:lineRule="auto"/>
        <w:ind w:left="-471" w:right="-737" w:hanging="251"/>
        <w:jc w:val="both"/>
        <w:outlineLvl w:val="1"/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</w:pPr>
      <w:r w:rsidRPr="00A41DD4"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  <w:t>ניסיון מקצועי</w:t>
      </w:r>
    </w:p>
    <w:p w:rsidR="00350711" w:rsidRDefault="005C28B9" w:rsidP="00350711">
      <w:pPr>
        <w:pStyle w:val="a3"/>
        <w:numPr>
          <w:ilvl w:val="0"/>
          <w:numId w:val="23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350711">
        <w:rPr>
          <w:rFonts w:asciiTheme="minorBidi" w:hAnsiTheme="minorBidi"/>
          <w:sz w:val="24"/>
          <w:szCs w:val="24"/>
          <w:rtl/>
        </w:rPr>
        <w:t xml:space="preserve">לצורך הכרה במומחיות, על העובד הסוציאלי להיות </w:t>
      </w:r>
      <w:r w:rsidR="004F48B7" w:rsidRPr="00350711">
        <w:rPr>
          <w:rFonts w:asciiTheme="minorBidi" w:hAnsiTheme="minorBidi" w:hint="cs"/>
          <w:sz w:val="24"/>
          <w:szCs w:val="24"/>
          <w:rtl/>
        </w:rPr>
        <w:t xml:space="preserve">רשום בפנקס העובדים הסוציאליים, </w:t>
      </w:r>
      <w:r w:rsidRPr="00350711">
        <w:rPr>
          <w:rFonts w:asciiTheme="minorBidi" w:hAnsiTheme="minorBidi"/>
          <w:sz w:val="24"/>
          <w:szCs w:val="24"/>
          <w:rtl/>
        </w:rPr>
        <w:t xml:space="preserve">כשיר ובעל ותק מקצועי מוכח  של עשר שנים לפחות בהיקף של חצי משרה, מהן חמש שנים בתחום המומחיות. חופשת לידה </w:t>
      </w:r>
      <w:r w:rsidR="00F24A19" w:rsidRPr="00350711">
        <w:rPr>
          <w:rFonts w:asciiTheme="minorBidi" w:hAnsiTheme="minorBidi"/>
          <w:sz w:val="24"/>
          <w:szCs w:val="24"/>
          <w:rtl/>
        </w:rPr>
        <w:t xml:space="preserve">(חופשת לידה כהגדרתה בביטוח הלאומי) </w:t>
      </w:r>
      <w:r w:rsidRPr="00350711">
        <w:rPr>
          <w:rFonts w:asciiTheme="minorBidi" w:hAnsiTheme="minorBidi"/>
          <w:sz w:val="24"/>
          <w:szCs w:val="24"/>
          <w:rtl/>
        </w:rPr>
        <w:t xml:space="preserve">או חופשה ללא תשלום לצורך טיפול בבני משפחה </w:t>
      </w:r>
      <w:r w:rsidR="00F24A19" w:rsidRPr="00350711">
        <w:rPr>
          <w:rFonts w:asciiTheme="minorBidi" w:hAnsiTheme="minorBidi"/>
          <w:sz w:val="24"/>
          <w:szCs w:val="24"/>
          <w:rtl/>
        </w:rPr>
        <w:t xml:space="preserve">או בשל מחלה </w:t>
      </w:r>
      <w:r w:rsidRPr="00350711">
        <w:rPr>
          <w:rFonts w:asciiTheme="minorBidi" w:hAnsiTheme="minorBidi"/>
          <w:sz w:val="24"/>
          <w:szCs w:val="24"/>
          <w:rtl/>
        </w:rPr>
        <w:t>תיכלל בחישוב הוותק המקצועי</w:t>
      </w:r>
      <w:r w:rsidR="00F24A19" w:rsidRPr="00350711">
        <w:rPr>
          <w:rFonts w:asciiTheme="minorBidi" w:hAnsiTheme="minorBidi"/>
          <w:sz w:val="24"/>
          <w:szCs w:val="24"/>
          <w:rtl/>
        </w:rPr>
        <w:t xml:space="preserve"> בהיקף שלא יעלה על שנה וחצי</w:t>
      </w:r>
      <w:r w:rsidR="00992B22" w:rsidRPr="00350711">
        <w:rPr>
          <w:rFonts w:asciiTheme="minorBidi" w:hAnsiTheme="minorBidi" w:hint="cs"/>
          <w:sz w:val="24"/>
          <w:szCs w:val="24"/>
          <w:rtl/>
        </w:rPr>
        <w:t>.</w:t>
      </w:r>
      <w:r w:rsidR="00350711">
        <w:rPr>
          <w:rFonts w:asciiTheme="minorBidi" w:hAnsiTheme="minorBidi" w:hint="cs"/>
          <w:sz w:val="24"/>
          <w:szCs w:val="24"/>
          <w:rtl/>
        </w:rPr>
        <w:br/>
      </w:r>
    </w:p>
    <w:p w:rsidR="00350711" w:rsidRDefault="005C28B9" w:rsidP="00350711">
      <w:pPr>
        <w:pStyle w:val="a3"/>
        <w:numPr>
          <w:ilvl w:val="0"/>
          <w:numId w:val="23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350711">
        <w:rPr>
          <w:rFonts w:asciiTheme="minorBidi" w:hAnsiTheme="minorBidi"/>
          <w:sz w:val="24"/>
          <w:szCs w:val="24"/>
          <w:rtl/>
        </w:rPr>
        <w:t>הניסיון המקצועי יפורט על גבי טופס הבקשה להכרה במומחיות  בצירוף אישורים בכתב ממקומות העבודה הכוללים ת</w:t>
      </w:r>
      <w:r w:rsidR="00485DCB" w:rsidRPr="00350711">
        <w:rPr>
          <w:rFonts w:asciiTheme="minorBidi" w:hAnsiTheme="minorBidi"/>
          <w:sz w:val="24"/>
          <w:szCs w:val="24"/>
          <w:rtl/>
        </w:rPr>
        <w:t>י</w:t>
      </w:r>
      <w:r w:rsidRPr="00350711">
        <w:rPr>
          <w:rFonts w:asciiTheme="minorBidi" w:hAnsiTheme="minorBidi"/>
          <w:sz w:val="24"/>
          <w:szCs w:val="24"/>
          <w:rtl/>
        </w:rPr>
        <w:t>אור עיסוק, שנות עבודה ואחוזי משרה</w:t>
      </w:r>
      <w:r w:rsidR="00992B22" w:rsidRPr="00350711">
        <w:rPr>
          <w:rFonts w:asciiTheme="minorBidi" w:hAnsiTheme="minorBidi" w:hint="cs"/>
          <w:sz w:val="24"/>
          <w:szCs w:val="24"/>
          <w:rtl/>
        </w:rPr>
        <w:t>.</w:t>
      </w:r>
      <w:r w:rsidR="00350711">
        <w:rPr>
          <w:rFonts w:asciiTheme="minorBidi" w:hAnsiTheme="minorBidi"/>
          <w:sz w:val="24"/>
          <w:szCs w:val="24"/>
          <w:rtl/>
        </w:rPr>
        <w:br/>
      </w:r>
    </w:p>
    <w:p w:rsidR="005C28B9" w:rsidRDefault="005C28B9" w:rsidP="00350711">
      <w:pPr>
        <w:pStyle w:val="a3"/>
        <w:numPr>
          <w:ilvl w:val="0"/>
          <w:numId w:val="23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350711">
        <w:rPr>
          <w:rFonts w:asciiTheme="minorBidi" w:hAnsiTheme="minorBidi"/>
          <w:sz w:val="24"/>
          <w:szCs w:val="24"/>
          <w:rtl/>
        </w:rPr>
        <w:t xml:space="preserve">בעת הגשת הבקשה להכרה כמומחה, </w:t>
      </w:r>
      <w:r w:rsidRPr="00350711">
        <w:rPr>
          <w:rFonts w:asciiTheme="minorBidi" w:hAnsiTheme="minorBidi"/>
          <w:b/>
          <w:bCs/>
          <w:sz w:val="24"/>
          <w:szCs w:val="24"/>
          <w:rtl/>
        </w:rPr>
        <w:t>על העובד לעסוק בפועל בתחום המומחיות</w:t>
      </w:r>
      <w:r w:rsidRPr="00350711">
        <w:rPr>
          <w:rFonts w:asciiTheme="minorBidi" w:hAnsiTheme="minorBidi"/>
          <w:sz w:val="24"/>
          <w:szCs w:val="24"/>
          <w:rtl/>
        </w:rPr>
        <w:t xml:space="preserve"> (למעט מקרים של הפסקת עבודה למשך תקופה שלא תעלה על </w:t>
      </w:r>
      <w:r w:rsidR="00F24A19" w:rsidRPr="00350711">
        <w:rPr>
          <w:rFonts w:asciiTheme="minorBidi" w:hAnsiTheme="minorBidi"/>
          <w:sz w:val="24"/>
          <w:szCs w:val="24"/>
          <w:rtl/>
        </w:rPr>
        <w:t xml:space="preserve">שנה וחצי  </w:t>
      </w:r>
      <w:r w:rsidRPr="00350711">
        <w:rPr>
          <w:rFonts w:asciiTheme="minorBidi" w:hAnsiTheme="minorBidi"/>
          <w:sz w:val="24"/>
          <w:szCs w:val="24"/>
          <w:rtl/>
        </w:rPr>
        <w:t xml:space="preserve">בגין אירועים כמו יציאה לשנת שבתון, חופשת לידה הפסקת עבודה זמנית, מחלה). </w:t>
      </w:r>
    </w:p>
    <w:p w:rsidR="00350711" w:rsidRPr="00350711" w:rsidRDefault="00350711" w:rsidP="00350711">
      <w:pPr>
        <w:pStyle w:val="a3"/>
        <w:spacing w:before="100" w:beforeAutospacing="1" w:after="0" w:line="360" w:lineRule="auto"/>
        <w:ind w:left="-17" w:right="-737"/>
        <w:jc w:val="both"/>
        <w:rPr>
          <w:rFonts w:asciiTheme="minorBidi" w:hAnsiTheme="minorBidi"/>
          <w:sz w:val="24"/>
          <w:szCs w:val="24"/>
          <w:rtl/>
        </w:rPr>
      </w:pPr>
    </w:p>
    <w:p w:rsidR="00162148" w:rsidRDefault="005C28B9" w:rsidP="00350711">
      <w:pPr>
        <w:pStyle w:val="a3"/>
        <w:numPr>
          <w:ilvl w:val="0"/>
          <w:numId w:val="10"/>
        </w:numPr>
        <w:spacing w:before="100" w:beforeAutospacing="1" w:after="0" w:line="360" w:lineRule="auto"/>
        <w:ind w:left="-471" w:right="-737" w:hanging="251"/>
        <w:jc w:val="both"/>
        <w:outlineLvl w:val="1"/>
        <w:rPr>
          <w:rFonts w:asciiTheme="minorBidi" w:hAnsiTheme="minorBidi"/>
          <w:b/>
          <w:bCs/>
          <w:color w:val="4F81BD" w:themeColor="accent1"/>
          <w:sz w:val="24"/>
          <w:szCs w:val="24"/>
        </w:rPr>
      </w:pPr>
      <w:r w:rsidRPr="00A41DD4"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  <w:t xml:space="preserve">השכלה </w:t>
      </w:r>
      <w:r w:rsidR="00162148">
        <w:rPr>
          <w:rFonts w:asciiTheme="minorBidi" w:hAnsiTheme="minorBidi" w:hint="cs"/>
          <w:b/>
          <w:bCs/>
          <w:color w:val="4F81BD" w:themeColor="accent1"/>
          <w:sz w:val="24"/>
          <w:szCs w:val="24"/>
          <w:rtl/>
        </w:rPr>
        <w:t>ולימודים</w:t>
      </w:r>
    </w:p>
    <w:p w:rsidR="005C28B9" w:rsidRPr="00C64E1F" w:rsidRDefault="00162148" w:rsidP="00350711">
      <w:pPr>
        <w:pStyle w:val="a3"/>
        <w:numPr>
          <w:ilvl w:val="0"/>
          <w:numId w:val="19"/>
        </w:numPr>
        <w:spacing w:before="100" w:beforeAutospacing="1" w:after="0" w:line="360" w:lineRule="auto"/>
        <w:ind w:right="-737"/>
        <w:jc w:val="both"/>
        <w:outlineLvl w:val="2"/>
        <w:rPr>
          <w:rFonts w:asciiTheme="minorBidi" w:hAnsiTheme="minorBidi"/>
          <w:b/>
          <w:bCs/>
          <w:sz w:val="24"/>
          <w:szCs w:val="24"/>
          <w:rtl/>
        </w:rPr>
      </w:pPr>
      <w:r w:rsidRPr="00C64E1F">
        <w:rPr>
          <w:rFonts w:asciiTheme="minorBidi" w:hAnsiTheme="minorBidi" w:hint="eastAsia"/>
          <w:b/>
          <w:bCs/>
          <w:sz w:val="24"/>
          <w:szCs w:val="24"/>
          <w:rtl/>
        </w:rPr>
        <w:t>השכלה</w:t>
      </w:r>
    </w:p>
    <w:p w:rsidR="006C3A6F" w:rsidRPr="00A41DD4" w:rsidRDefault="00F24A19" w:rsidP="0053323A">
      <w:pPr>
        <w:spacing w:before="100" w:beforeAutospacing="1" w:after="0" w:line="360" w:lineRule="auto"/>
        <w:ind w:left="-737"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בעל  תואר שני בעבודה סוציאלית </w:t>
      </w:r>
      <w:r w:rsidR="006C3A6F"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Pr="00A41DD4">
        <w:rPr>
          <w:rFonts w:asciiTheme="minorBidi" w:hAnsiTheme="minorBidi"/>
          <w:b/>
          <w:bCs/>
          <w:sz w:val="24"/>
          <w:szCs w:val="24"/>
          <w:rtl/>
        </w:rPr>
        <w:t>א</w:t>
      </w:r>
      <w:r w:rsidR="00892A2A" w:rsidRPr="00A41DD4">
        <w:rPr>
          <w:rFonts w:asciiTheme="minorBidi" w:hAnsiTheme="minorBidi"/>
          <w:b/>
          <w:bCs/>
          <w:sz w:val="24"/>
          <w:szCs w:val="24"/>
          <w:rtl/>
        </w:rPr>
        <w:t>ו</w:t>
      </w:r>
      <w:r w:rsidRPr="00A41DD4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6C3A6F"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Pr="00A41DD4">
        <w:rPr>
          <w:rFonts w:asciiTheme="minorBidi" w:hAnsiTheme="minorBidi"/>
          <w:sz w:val="24"/>
          <w:szCs w:val="24"/>
          <w:rtl/>
        </w:rPr>
        <w:t xml:space="preserve">בעל  תואר שני במקצוע </w:t>
      </w:r>
      <w:r w:rsidR="00892A2A"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Pr="00A41DD4">
        <w:rPr>
          <w:rFonts w:asciiTheme="minorBidi" w:hAnsiTheme="minorBidi"/>
          <w:sz w:val="24"/>
          <w:szCs w:val="24"/>
          <w:rtl/>
        </w:rPr>
        <w:t>רלוונטי לתחום המומחיות המבוקשת מתוכניות לימוד אחרות  לתואר שני,  אשר נבחנו ואושרו על ידי הוועדה הבין-</w:t>
      </w:r>
      <w:r w:rsidR="009D1C49" w:rsidRPr="00A41DD4">
        <w:rPr>
          <w:rFonts w:asciiTheme="minorBidi" w:hAnsiTheme="minorBidi"/>
          <w:sz w:val="24"/>
          <w:szCs w:val="24"/>
          <w:rtl/>
        </w:rPr>
        <w:t>מוסדית להכרה בתארים במשרד  האוצר</w:t>
      </w:r>
      <w:r w:rsidR="0053323A" w:rsidRPr="00A41DD4">
        <w:rPr>
          <w:rFonts w:asciiTheme="minorBidi" w:hAnsiTheme="minorBidi"/>
          <w:sz w:val="24"/>
          <w:szCs w:val="24"/>
          <w:rtl/>
        </w:rPr>
        <w:t xml:space="preserve"> (</w:t>
      </w:r>
      <w:r w:rsidR="006C3A6F" w:rsidRPr="00A41DD4">
        <w:rPr>
          <w:rFonts w:asciiTheme="minorBidi" w:hAnsiTheme="minorBidi"/>
          <w:sz w:val="24"/>
          <w:szCs w:val="24"/>
          <w:rtl/>
        </w:rPr>
        <w:t>ראה רשימת התארים באתר משרד האוצר</w:t>
      </w:r>
      <w:r w:rsidR="0053323A" w:rsidRPr="00A41DD4">
        <w:rPr>
          <w:rFonts w:asciiTheme="minorBidi" w:hAnsiTheme="minorBidi"/>
          <w:sz w:val="24"/>
          <w:szCs w:val="24"/>
          <w:rtl/>
        </w:rPr>
        <w:t>).</w:t>
      </w:r>
    </w:p>
    <w:p w:rsidR="009D1C49" w:rsidRPr="00A41DD4" w:rsidRDefault="009D1C49" w:rsidP="00992B22">
      <w:pPr>
        <w:spacing w:before="100" w:beforeAutospacing="1" w:after="0" w:line="360" w:lineRule="auto"/>
        <w:ind w:left="-737"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מועמד </w:t>
      </w:r>
      <w:r w:rsidR="00432059" w:rsidRPr="00A41DD4">
        <w:rPr>
          <w:rFonts w:asciiTheme="minorBidi" w:hAnsiTheme="minorBidi"/>
          <w:sz w:val="24"/>
          <w:szCs w:val="24"/>
          <w:rtl/>
        </w:rPr>
        <w:t>בעל תואר שני במקצוע, שאינו עבודה סוציאלית ורלוונטי</w:t>
      </w:r>
      <w:r w:rsidRPr="00A41DD4">
        <w:rPr>
          <w:rFonts w:asciiTheme="minorBidi" w:hAnsiTheme="minorBidi"/>
          <w:sz w:val="24"/>
          <w:szCs w:val="24"/>
          <w:rtl/>
        </w:rPr>
        <w:t xml:space="preserve">  </w:t>
      </w:r>
      <w:r w:rsidR="00432059" w:rsidRPr="00A41DD4">
        <w:rPr>
          <w:rFonts w:asciiTheme="minorBidi" w:hAnsiTheme="minorBidi"/>
          <w:sz w:val="24"/>
          <w:szCs w:val="24"/>
          <w:rtl/>
        </w:rPr>
        <w:t>לתחום</w:t>
      </w:r>
      <w:r w:rsidR="00D32731" w:rsidRPr="00A41DD4">
        <w:rPr>
          <w:rFonts w:asciiTheme="minorBidi" w:hAnsiTheme="minorBidi"/>
          <w:sz w:val="24"/>
          <w:szCs w:val="24"/>
          <w:rtl/>
        </w:rPr>
        <w:t>,</w:t>
      </w:r>
      <w:r w:rsidR="00432059"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Pr="00A41DD4">
        <w:rPr>
          <w:rFonts w:asciiTheme="minorBidi" w:hAnsiTheme="minorBidi"/>
          <w:sz w:val="24"/>
          <w:szCs w:val="24"/>
          <w:rtl/>
        </w:rPr>
        <w:t>צריך לצבור עוד ארבע נקודות זיכוי</w:t>
      </w:r>
      <w:r w:rsidR="00E22C4F" w:rsidRPr="00A41DD4">
        <w:rPr>
          <w:rStyle w:val="ad"/>
          <w:rFonts w:asciiTheme="minorBidi" w:hAnsiTheme="minorBidi"/>
          <w:sz w:val="24"/>
          <w:szCs w:val="24"/>
          <w:rtl/>
        </w:rPr>
        <w:footnoteReference w:id="1"/>
      </w:r>
      <w:r w:rsidRPr="00A41DD4">
        <w:rPr>
          <w:rFonts w:asciiTheme="minorBidi" w:hAnsiTheme="minorBidi"/>
          <w:sz w:val="24"/>
          <w:szCs w:val="24"/>
          <w:rtl/>
        </w:rPr>
        <w:t xml:space="preserve">  בלימודים מתקדמים בתיאוריה של עבודה סוציאלית ורווחה חברתית</w:t>
      </w:r>
      <w:r w:rsidR="00BF1065" w:rsidRPr="00A41DD4">
        <w:rPr>
          <w:rFonts w:asciiTheme="minorBidi" w:hAnsiTheme="minorBidi"/>
          <w:sz w:val="24"/>
          <w:szCs w:val="24"/>
          <w:rtl/>
        </w:rPr>
        <w:t>.</w:t>
      </w:r>
    </w:p>
    <w:p w:rsidR="00162148" w:rsidRPr="00C64E1F" w:rsidRDefault="00BB7F3F" w:rsidP="00350711">
      <w:pPr>
        <w:pStyle w:val="a3"/>
        <w:numPr>
          <w:ilvl w:val="0"/>
          <w:numId w:val="19"/>
        </w:numPr>
        <w:spacing w:before="100" w:beforeAutospacing="1" w:after="0" w:line="360" w:lineRule="auto"/>
        <w:ind w:right="-737"/>
        <w:jc w:val="both"/>
        <w:outlineLvl w:val="2"/>
        <w:rPr>
          <w:rFonts w:asciiTheme="minorBidi" w:hAnsiTheme="minorBidi"/>
          <w:b/>
          <w:bCs/>
          <w:sz w:val="24"/>
          <w:szCs w:val="24"/>
          <w:rtl/>
        </w:rPr>
      </w:pPr>
      <w:r w:rsidRPr="00C64E1F">
        <w:rPr>
          <w:rFonts w:asciiTheme="minorBidi" w:hAnsiTheme="minorBidi" w:hint="cs"/>
          <w:b/>
          <w:bCs/>
          <w:sz w:val="24"/>
          <w:szCs w:val="24"/>
          <w:rtl/>
        </w:rPr>
        <w:t xml:space="preserve">לימודים - </w:t>
      </w:r>
      <w:r w:rsidR="00162148" w:rsidRPr="00C64E1F">
        <w:rPr>
          <w:rFonts w:asciiTheme="minorBidi" w:hAnsiTheme="minorBidi" w:hint="eastAsia"/>
          <w:b/>
          <w:bCs/>
          <w:sz w:val="24"/>
          <w:szCs w:val="24"/>
          <w:rtl/>
        </w:rPr>
        <w:t>קורסים</w:t>
      </w:r>
      <w:r w:rsidR="00162148" w:rsidRPr="00C64E1F">
        <w:rPr>
          <w:rFonts w:asciiTheme="minorBidi" w:hAnsiTheme="minorBidi"/>
          <w:b/>
          <w:bCs/>
          <w:sz w:val="24"/>
          <w:szCs w:val="24"/>
          <w:rtl/>
        </w:rPr>
        <w:t xml:space="preserve"> והשתלמויות </w:t>
      </w:r>
      <w:r w:rsidR="00162148" w:rsidRPr="00C64E1F">
        <w:rPr>
          <w:rFonts w:asciiTheme="minorBidi" w:hAnsiTheme="minorBidi" w:hint="cs"/>
          <w:b/>
          <w:bCs/>
          <w:sz w:val="24"/>
          <w:szCs w:val="24"/>
          <w:rtl/>
        </w:rPr>
        <w:t xml:space="preserve">בתחום המומחיות </w:t>
      </w:r>
    </w:p>
    <w:p w:rsidR="00432059" w:rsidRPr="00A41DD4" w:rsidRDefault="00432059" w:rsidP="00DA3143">
      <w:pPr>
        <w:spacing w:before="100" w:beforeAutospacing="1" w:after="0" w:line="360" w:lineRule="auto"/>
        <w:ind w:left="-737"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על המועמד למומחיות לצבור 8 נקודות זיכוי בקורסים והשתלמויות בתחום המומחיות (448 שעות)</w:t>
      </w:r>
      <w:r w:rsidR="00031D18">
        <w:rPr>
          <w:rFonts w:asciiTheme="minorBidi" w:hAnsiTheme="minorBidi" w:hint="cs"/>
          <w:sz w:val="24"/>
          <w:szCs w:val="24"/>
          <w:rtl/>
        </w:rPr>
        <w:t>.</w:t>
      </w:r>
      <w:r w:rsidRPr="00A41DD4">
        <w:rPr>
          <w:rFonts w:asciiTheme="minorBidi" w:hAnsiTheme="minorBidi"/>
          <w:sz w:val="24"/>
          <w:szCs w:val="24"/>
          <w:rtl/>
        </w:rPr>
        <w:t xml:space="preserve"> </w:t>
      </w:r>
    </w:p>
    <w:p w:rsidR="005C28B9" w:rsidRPr="00A41DD4" w:rsidRDefault="005C28B9" w:rsidP="00DA3143">
      <w:pPr>
        <w:spacing w:before="100" w:beforeAutospacing="1" w:after="0" w:line="360" w:lineRule="auto"/>
        <w:ind w:left="-737"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ניתן לצבור את נקודות </w:t>
      </w:r>
      <w:r w:rsidR="009D1C49" w:rsidRPr="00A41DD4">
        <w:rPr>
          <w:rFonts w:asciiTheme="minorBidi" w:hAnsiTheme="minorBidi"/>
          <w:sz w:val="24"/>
          <w:szCs w:val="24"/>
          <w:rtl/>
        </w:rPr>
        <w:t xml:space="preserve">הזיכוי </w:t>
      </w:r>
      <w:r w:rsidRPr="00A41DD4">
        <w:rPr>
          <w:rFonts w:asciiTheme="minorBidi" w:hAnsiTheme="minorBidi"/>
          <w:sz w:val="24"/>
          <w:szCs w:val="24"/>
          <w:rtl/>
        </w:rPr>
        <w:t>בדרכים האלה:</w:t>
      </w:r>
    </w:p>
    <w:p w:rsidR="00DA3143" w:rsidRPr="00A41DD4" w:rsidRDefault="005C28B9" w:rsidP="00376808">
      <w:pPr>
        <w:pStyle w:val="a3"/>
        <w:numPr>
          <w:ilvl w:val="0"/>
          <w:numId w:val="11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lastRenderedPageBreak/>
        <w:t>לימודים בתחום המומחיות המבוקשת במסגרת לימודי תואר שני בעבודה סוציאלית (</w:t>
      </w:r>
      <w:r w:rsidR="00D32731" w:rsidRPr="00A41DD4">
        <w:rPr>
          <w:rFonts w:asciiTheme="minorBidi" w:hAnsiTheme="minorBidi"/>
          <w:sz w:val="24"/>
          <w:szCs w:val="24"/>
          <w:rtl/>
        </w:rPr>
        <w:t xml:space="preserve">ניתן לצבור עד </w:t>
      </w:r>
      <w:r w:rsidRPr="00A41DD4">
        <w:rPr>
          <w:rFonts w:asciiTheme="minorBidi" w:hAnsiTheme="minorBidi"/>
          <w:sz w:val="24"/>
          <w:szCs w:val="24"/>
          <w:rtl/>
        </w:rPr>
        <w:t>שתי נקודות</w:t>
      </w:r>
      <w:r w:rsidR="00DA3143" w:rsidRPr="00A41DD4">
        <w:rPr>
          <w:rFonts w:asciiTheme="minorBidi" w:hAnsiTheme="minorBidi"/>
          <w:sz w:val="24"/>
          <w:szCs w:val="24"/>
          <w:rtl/>
        </w:rPr>
        <w:t xml:space="preserve"> זיכוי</w:t>
      </w:r>
      <w:r w:rsidRPr="00A41DD4">
        <w:rPr>
          <w:rFonts w:asciiTheme="minorBidi" w:hAnsiTheme="minorBidi"/>
          <w:sz w:val="24"/>
          <w:szCs w:val="24"/>
          <w:rtl/>
        </w:rPr>
        <w:t>)</w:t>
      </w:r>
      <w:r w:rsidR="00DA3143" w:rsidRPr="00A41DD4">
        <w:rPr>
          <w:rFonts w:asciiTheme="minorBidi" w:hAnsiTheme="minorBidi"/>
          <w:sz w:val="24"/>
          <w:szCs w:val="24"/>
          <w:rtl/>
        </w:rPr>
        <w:t>.</w:t>
      </w:r>
    </w:p>
    <w:p w:rsidR="005C28B9" w:rsidRPr="00A41DD4" w:rsidRDefault="005C28B9" w:rsidP="00667BE9">
      <w:pPr>
        <w:pStyle w:val="a3"/>
        <w:numPr>
          <w:ilvl w:val="0"/>
          <w:numId w:val="11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לימודים בתחום המומחיות המבוקשת במסגרת תכניות לימוד אחרות לתואר שני, שנבחנו ואושרו בידי הוועדה  הבין-מוסדית להכרה בתארים במשרד האוצר (</w:t>
      </w:r>
      <w:r w:rsidR="00D32731" w:rsidRPr="00A41DD4">
        <w:rPr>
          <w:rFonts w:asciiTheme="minorBidi" w:hAnsiTheme="minorBidi"/>
          <w:sz w:val="24"/>
          <w:szCs w:val="24"/>
          <w:rtl/>
        </w:rPr>
        <w:t>ניתן לצבור עד שתי נקודות זיכוי</w:t>
      </w:r>
      <w:r w:rsidRPr="00A41DD4">
        <w:rPr>
          <w:rFonts w:asciiTheme="minorBidi" w:hAnsiTheme="minorBidi"/>
          <w:sz w:val="24"/>
          <w:szCs w:val="24"/>
          <w:rtl/>
        </w:rPr>
        <w:t>);</w:t>
      </w:r>
    </w:p>
    <w:p w:rsidR="005C28B9" w:rsidRPr="00A41DD4" w:rsidRDefault="005C28B9" w:rsidP="00667BE9">
      <w:pPr>
        <w:pStyle w:val="a3"/>
        <w:numPr>
          <w:ilvl w:val="0"/>
          <w:numId w:val="11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חיבור (עבודת תזה) בתחום המומחיות (מזכה בשתי נקודות</w:t>
      </w:r>
      <w:r w:rsidR="00BF1065" w:rsidRPr="00A41DD4">
        <w:rPr>
          <w:rFonts w:asciiTheme="minorBidi" w:hAnsiTheme="minorBidi"/>
          <w:sz w:val="24"/>
          <w:szCs w:val="24"/>
          <w:rtl/>
        </w:rPr>
        <w:t xml:space="preserve"> זיכוי</w:t>
      </w:r>
      <w:r w:rsidRPr="00A41DD4">
        <w:rPr>
          <w:rFonts w:asciiTheme="minorBidi" w:hAnsiTheme="minorBidi"/>
          <w:sz w:val="24"/>
          <w:szCs w:val="24"/>
          <w:rtl/>
        </w:rPr>
        <w:t>);</w:t>
      </w:r>
    </w:p>
    <w:p w:rsidR="005C28B9" w:rsidRPr="00A41DD4" w:rsidRDefault="005C28B9" w:rsidP="00667BE9">
      <w:pPr>
        <w:pStyle w:val="a3"/>
        <w:numPr>
          <w:ilvl w:val="0"/>
          <w:numId w:val="11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עבודה (דיסרטציה) לתואר שלישי בתחום המומחיות (מזכה בארבע נקודות</w:t>
      </w:r>
      <w:r w:rsidR="00BF1065" w:rsidRPr="00A41DD4">
        <w:rPr>
          <w:rFonts w:asciiTheme="minorBidi" w:hAnsiTheme="minorBidi"/>
          <w:sz w:val="24"/>
          <w:szCs w:val="24"/>
          <w:rtl/>
        </w:rPr>
        <w:t xml:space="preserve"> זיכוי</w:t>
      </w:r>
      <w:r w:rsidRPr="00A41DD4">
        <w:rPr>
          <w:rFonts w:asciiTheme="minorBidi" w:hAnsiTheme="minorBidi"/>
          <w:sz w:val="24"/>
          <w:szCs w:val="24"/>
          <w:rtl/>
        </w:rPr>
        <w:t>);</w:t>
      </w:r>
    </w:p>
    <w:p w:rsidR="005C28B9" w:rsidRPr="00A41DD4" w:rsidRDefault="005C28B9" w:rsidP="00667BE9">
      <w:pPr>
        <w:pStyle w:val="a3"/>
        <w:numPr>
          <w:ilvl w:val="0"/>
          <w:numId w:val="11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לימודים בתחום המומחיות בתוכניות ובקורסים של בית הספר המרכזי של משרד הרווחה; </w:t>
      </w:r>
    </w:p>
    <w:p w:rsidR="00AC4572" w:rsidRPr="00463518" w:rsidRDefault="00BB7F3F" w:rsidP="0053312C">
      <w:pPr>
        <w:pStyle w:val="a3"/>
        <w:numPr>
          <w:ilvl w:val="0"/>
          <w:numId w:val="11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BB7F3F">
        <w:rPr>
          <w:rFonts w:asciiTheme="minorBidi" w:hAnsiTheme="minorBidi" w:hint="cs"/>
          <w:sz w:val="24"/>
          <w:szCs w:val="24"/>
          <w:rtl/>
        </w:rPr>
        <w:t>הכרה ב</w:t>
      </w:r>
      <w:r w:rsidR="005C28B9" w:rsidRPr="00BB7F3F">
        <w:rPr>
          <w:rFonts w:asciiTheme="minorBidi" w:hAnsiTheme="minorBidi"/>
          <w:sz w:val="24"/>
          <w:szCs w:val="24"/>
          <w:rtl/>
        </w:rPr>
        <w:t xml:space="preserve">לימודים </w:t>
      </w:r>
      <w:r w:rsidRPr="00BB7F3F">
        <w:rPr>
          <w:rFonts w:asciiTheme="minorBidi" w:hAnsiTheme="minorBidi" w:hint="cs"/>
          <w:sz w:val="24"/>
          <w:szCs w:val="24"/>
          <w:rtl/>
        </w:rPr>
        <w:t xml:space="preserve">/ </w:t>
      </w:r>
      <w:r w:rsidR="005C28B9" w:rsidRPr="00BB7F3F">
        <w:rPr>
          <w:rFonts w:asciiTheme="minorBidi" w:hAnsiTheme="minorBidi"/>
          <w:sz w:val="24"/>
          <w:szCs w:val="24"/>
          <w:rtl/>
        </w:rPr>
        <w:t xml:space="preserve">בתוכניות אחרות </w:t>
      </w:r>
      <w:r w:rsidRPr="00BB7F3F">
        <w:rPr>
          <w:rFonts w:asciiTheme="minorBidi" w:hAnsiTheme="minorBidi" w:hint="cs"/>
          <w:sz w:val="24"/>
          <w:szCs w:val="24"/>
          <w:rtl/>
        </w:rPr>
        <w:t xml:space="preserve">בתחום המומחיות </w:t>
      </w:r>
      <w:r w:rsidR="005C28B9" w:rsidRPr="00BB7F3F">
        <w:rPr>
          <w:rFonts w:asciiTheme="minorBidi" w:hAnsiTheme="minorBidi"/>
          <w:sz w:val="24"/>
          <w:szCs w:val="24"/>
          <w:rtl/>
        </w:rPr>
        <w:t>ייבחנו על פי הכללים</w:t>
      </w:r>
      <w:r w:rsidRPr="00BB7F3F">
        <w:rPr>
          <w:rFonts w:asciiTheme="minorBidi" w:hAnsiTheme="minorBidi" w:hint="cs"/>
          <w:sz w:val="24"/>
          <w:szCs w:val="24"/>
          <w:rtl/>
        </w:rPr>
        <w:t xml:space="preserve">. </w:t>
      </w:r>
      <w:r w:rsidRPr="00463518">
        <w:rPr>
          <w:rFonts w:asciiTheme="minorBidi" w:hAnsiTheme="minorBidi" w:hint="cs"/>
          <w:sz w:val="24"/>
          <w:szCs w:val="24"/>
          <w:rtl/>
        </w:rPr>
        <w:t>ה</w:t>
      </w:r>
      <w:r w:rsidR="005C28B9" w:rsidRPr="00463518">
        <w:rPr>
          <w:rFonts w:asciiTheme="minorBidi" w:hAnsiTheme="minorBidi"/>
          <w:sz w:val="24"/>
          <w:szCs w:val="24"/>
          <w:rtl/>
        </w:rPr>
        <w:t>כללים ו</w:t>
      </w:r>
      <w:r w:rsidRPr="00463518">
        <w:rPr>
          <w:rFonts w:asciiTheme="minorBidi" w:hAnsiTheme="minorBidi" w:hint="cs"/>
          <w:sz w:val="24"/>
          <w:szCs w:val="24"/>
          <w:rtl/>
        </w:rPr>
        <w:t>ה</w:t>
      </w:r>
      <w:r w:rsidR="005C28B9" w:rsidRPr="00463518">
        <w:rPr>
          <w:rFonts w:asciiTheme="minorBidi" w:hAnsiTheme="minorBidi"/>
          <w:sz w:val="24"/>
          <w:szCs w:val="24"/>
          <w:rtl/>
        </w:rPr>
        <w:t>תנאים להכרה בתכנית לימודים בתחום המומחיות</w:t>
      </w:r>
      <w:r w:rsidRPr="00463518">
        <w:rPr>
          <w:rFonts w:asciiTheme="minorBidi" w:hAnsiTheme="minorBidi" w:hint="cs"/>
          <w:sz w:val="24"/>
          <w:szCs w:val="24"/>
          <w:rtl/>
        </w:rPr>
        <w:t xml:space="preserve"> הם:</w:t>
      </w:r>
    </w:p>
    <w:p w:rsidR="00FF7CA6" w:rsidRPr="00C64E1F" w:rsidRDefault="00FF7CA6" w:rsidP="00C64E1F">
      <w:pPr>
        <w:pStyle w:val="a3"/>
        <w:numPr>
          <w:ilvl w:val="0"/>
          <w:numId w:val="22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C64E1F">
        <w:rPr>
          <w:rFonts w:asciiTheme="minorBidi" w:hAnsiTheme="minorBidi"/>
          <w:sz w:val="24"/>
          <w:szCs w:val="24"/>
          <w:rtl/>
        </w:rPr>
        <w:t>לפחות מחצית מהמרצים הם בעלי תואר שלישי ומעלה והאחרים הם בעלי תואר שני</w:t>
      </w:r>
      <w:r w:rsidR="003805D2" w:rsidRPr="00C64E1F">
        <w:rPr>
          <w:rFonts w:asciiTheme="minorBidi" w:hAnsiTheme="minorBidi"/>
          <w:sz w:val="24"/>
          <w:szCs w:val="24"/>
          <w:rtl/>
        </w:rPr>
        <w:t xml:space="preserve"> </w:t>
      </w:r>
      <w:r w:rsidRPr="00C64E1F">
        <w:rPr>
          <w:rFonts w:asciiTheme="minorBidi" w:hAnsiTheme="minorBidi"/>
          <w:sz w:val="24"/>
          <w:szCs w:val="24"/>
          <w:rtl/>
        </w:rPr>
        <w:t>בתחום המומחיות המבוקשת או בעלי מוניטין בתחום.</w:t>
      </w:r>
    </w:p>
    <w:p w:rsidR="004A1ED4" w:rsidRPr="00C64E1F" w:rsidRDefault="003805D2" w:rsidP="00C64E1F">
      <w:pPr>
        <w:pStyle w:val="a3"/>
        <w:numPr>
          <w:ilvl w:val="0"/>
          <w:numId w:val="22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C64E1F">
        <w:rPr>
          <w:rFonts w:asciiTheme="minorBidi" w:hAnsiTheme="minorBidi"/>
          <w:sz w:val="24"/>
          <w:szCs w:val="24"/>
          <w:rtl/>
        </w:rPr>
        <w:t>ת</w:t>
      </w:r>
      <w:r w:rsidR="00FF7CA6" w:rsidRPr="00C64E1F">
        <w:rPr>
          <w:rFonts w:asciiTheme="minorBidi" w:hAnsiTheme="minorBidi"/>
          <w:sz w:val="24"/>
          <w:szCs w:val="24"/>
          <w:rtl/>
        </w:rPr>
        <w:t>כנית הלימודים נבנתה בידי ועדת הוראה או ועדת היגוי של המוסד המלמד ואושרה בידי</w:t>
      </w:r>
      <w:r w:rsidR="004A1ED4" w:rsidRPr="00C64E1F">
        <w:rPr>
          <w:rFonts w:asciiTheme="minorBidi" w:hAnsiTheme="minorBidi"/>
          <w:sz w:val="24"/>
          <w:szCs w:val="24"/>
          <w:rtl/>
        </w:rPr>
        <w:t xml:space="preserve"> </w:t>
      </w:r>
      <w:r w:rsidR="00FF7CA6" w:rsidRPr="00C64E1F">
        <w:rPr>
          <w:rFonts w:asciiTheme="minorBidi" w:hAnsiTheme="minorBidi"/>
          <w:sz w:val="24"/>
          <w:szCs w:val="24"/>
          <w:rtl/>
        </w:rPr>
        <w:t>הוועדה העליונה, לאחר שזו מצאה שהיא</w:t>
      </w:r>
      <w:r w:rsidR="004A1ED4" w:rsidRPr="00C64E1F">
        <w:rPr>
          <w:rFonts w:asciiTheme="minorBidi" w:hAnsiTheme="minorBidi"/>
          <w:sz w:val="24"/>
          <w:szCs w:val="24"/>
          <w:rtl/>
        </w:rPr>
        <w:t xml:space="preserve"> עונה על הדרישות בתחום המומחיות.</w:t>
      </w:r>
    </w:p>
    <w:p w:rsidR="00D32731" w:rsidRPr="00C64E1F" w:rsidRDefault="00FF7CA6" w:rsidP="00C64E1F">
      <w:pPr>
        <w:pStyle w:val="a3"/>
        <w:numPr>
          <w:ilvl w:val="0"/>
          <w:numId w:val="22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C64E1F">
        <w:rPr>
          <w:rFonts w:asciiTheme="minorBidi" w:hAnsiTheme="minorBidi"/>
          <w:sz w:val="24"/>
          <w:szCs w:val="24"/>
          <w:rtl/>
        </w:rPr>
        <w:t>קורס יוכר, אם היקפו 28- 26 שעות לימוד לפחות</w:t>
      </w:r>
      <w:r w:rsidR="00D32731" w:rsidRPr="00C64E1F">
        <w:rPr>
          <w:rFonts w:asciiTheme="minorBidi" w:hAnsiTheme="minorBidi"/>
          <w:sz w:val="24"/>
          <w:szCs w:val="24"/>
          <w:rtl/>
        </w:rPr>
        <w:t xml:space="preserve"> (26 שעות יוכרו רק לקורסים במוסדות להשכלה גבוהה)</w:t>
      </w:r>
      <w:r w:rsidR="00E70000" w:rsidRPr="00C64E1F">
        <w:rPr>
          <w:rFonts w:asciiTheme="minorBidi" w:hAnsiTheme="minorBidi"/>
          <w:sz w:val="24"/>
          <w:szCs w:val="24"/>
          <w:rtl/>
        </w:rPr>
        <w:t>.</w:t>
      </w:r>
    </w:p>
    <w:p w:rsidR="00FF7CA6" w:rsidRPr="00C64E1F" w:rsidRDefault="00FF7CA6" w:rsidP="00C64E1F">
      <w:pPr>
        <w:pStyle w:val="a3"/>
        <w:numPr>
          <w:ilvl w:val="0"/>
          <w:numId w:val="22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C64E1F">
        <w:rPr>
          <w:rFonts w:asciiTheme="minorBidi" w:hAnsiTheme="minorBidi"/>
          <w:sz w:val="24"/>
          <w:szCs w:val="24"/>
          <w:rtl/>
        </w:rPr>
        <w:t>דרישות הקורס כוללות קריאת חובה של ספרות מקצועית.</w:t>
      </w:r>
    </w:p>
    <w:p w:rsidR="00FF7CA6" w:rsidRPr="00C64E1F" w:rsidRDefault="00FF7CA6" w:rsidP="00C64E1F">
      <w:pPr>
        <w:pStyle w:val="a3"/>
        <w:numPr>
          <w:ilvl w:val="0"/>
          <w:numId w:val="22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C64E1F">
        <w:rPr>
          <w:rFonts w:asciiTheme="minorBidi" w:hAnsiTheme="minorBidi"/>
          <w:sz w:val="24"/>
          <w:szCs w:val="24"/>
          <w:rtl/>
        </w:rPr>
        <w:t>התכנית מלווה בפיקוח אקדמי על מטלות כמו מבחן או הצגת עבודה מסכמת.</w:t>
      </w:r>
    </w:p>
    <w:p w:rsidR="00A41DD4" w:rsidRPr="00C64E1F" w:rsidRDefault="006C3A6F" w:rsidP="00C64E1F">
      <w:pPr>
        <w:pStyle w:val="a3"/>
        <w:numPr>
          <w:ilvl w:val="0"/>
          <w:numId w:val="22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C64E1F">
        <w:rPr>
          <w:rFonts w:asciiTheme="minorBidi" w:hAnsiTheme="minorBidi"/>
          <w:sz w:val="24"/>
          <w:szCs w:val="24"/>
          <w:rtl/>
        </w:rPr>
        <w:t>על העובד להציג אשור ממסגרת ההכשרה על עמידה בתנאים הללו</w:t>
      </w:r>
      <w:r w:rsidR="00E70000" w:rsidRPr="00C64E1F">
        <w:rPr>
          <w:rFonts w:asciiTheme="minorBidi" w:hAnsiTheme="minorBidi"/>
          <w:sz w:val="24"/>
          <w:szCs w:val="24"/>
          <w:rtl/>
        </w:rPr>
        <w:t>.</w:t>
      </w:r>
    </w:p>
    <w:p w:rsidR="006C3A6F" w:rsidRPr="00A41DD4" w:rsidRDefault="006C3A6F" w:rsidP="00A41DD4">
      <w:pPr>
        <w:pStyle w:val="a3"/>
        <w:spacing w:before="100" w:beforeAutospacing="1" w:after="0" w:line="360" w:lineRule="auto"/>
        <w:ind w:left="-17" w:right="-737"/>
        <w:jc w:val="both"/>
        <w:rPr>
          <w:rFonts w:asciiTheme="minorBidi" w:hAnsiTheme="minorBidi"/>
          <w:sz w:val="24"/>
          <w:szCs w:val="24"/>
          <w:rtl/>
        </w:rPr>
      </w:pPr>
    </w:p>
    <w:p w:rsidR="00FF7CA6" w:rsidRPr="00A41DD4" w:rsidRDefault="00FF7CA6" w:rsidP="00350711">
      <w:pPr>
        <w:pStyle w:val="a3"/>
        <w:numPr>
          <w:ilvl w:val="0"/>
          <w:numId w:val="10"/>
        </w:numPr>
        <w:spacing w:before="100" w:beforeAutospacing="1" w:after="0" w:line="360" w:lineRule="auto"/>
        <w:ind w:left="-471" w:right="-737" w:hanging="251"/>
        <w:jc w:val="both"/>
        <w:outlineLvl w:val="1"/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</w:pPr>
      <w:r w:rsidRPr="00A41DD4"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  <w:t>הדרכה</w:t>
      </w:r>
    </w:p>
    <w:p w:rsidR="00FF7CA6" w:rsidRPr="00A41DD4" w:rsidRDefault="00FF7CA6" w:rsidP="00667BE9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המועמד קיבל הדרכה בהיקף של 160 שעות לפחות. </w:t>
      </w:r>
    </w:p>
    <w:p w:rsidR="00FF7CA6" w:rsidRPr="00A41DD4" w:rsidRDefault="00FF7CA6" w:rsidP="00667BE9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הדרכה תוכר, רק אם ניתנה בידי עובד סוציאלי שקיבל הכרה כמומחה בתחום או בעל מוניטין בתחום המומחיות (כמפורט בפרק זה סעיף 7 להלן). </w:t>
      </w:r>
    </w:p>
    <w:p w:rsidR="00FF7CA6" w:rsidRPr="00A41DD4" w:rsidRDefault="00FF7CA6" w:rsidP="00667BE9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t>ההדרכה ניתנה על עבודה ועל התנסות בתחום המומחיות.</w:t>
      </w:r>
    </w:p>
    <w:p w:rsidR="00FF7CA6" w:rsidRPr="00A41DD4" w:rsidRDefault="00FF7CA6" w:rsidP="004A1ED4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מתוך 160 שעות הדרכה ניתן להכיר ב-40 שעות הדרכה רלוונטית לתחום המומחיות בידי מדריך שאינו עובד סוציאלי, אך ידוע כבר סמכא בתחומו </w:t>
      </w:r>
      <w:r w:rsidR="0053323A" w:rsidRPr="00A41DD4">
        <w:rPr>
          <w:rFonts w:asciiTheme="minorBidi" w:hAnsiTheme="minorBidi"/>
          <w:sz w:val="24"/>
          <w:szCs w:val="24"/>
          <w:rtl/>
        </w:rPr>
        <w:t>(כמפורט בפרק זה סעיף 7 להלן</w:t>
      </w:r>
      <w:r w:rsidR="004B1A44" w:rsidRPr="00A41DD4">
        <w:rPr>
          <w:rFonts w:asciiTheme="minorBidi" w:hAnsiTheme="minorBidi"/>
          <w:sz w:val="24"/>
          <w:szCs w:val="24"/>
          <w:rtl/>
        </w:rPr>
        <w:t>,</w:t>
      </w:r>
      <w:r w:rsidR="0053323A"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="004A1ED4" w:rsidRPr="00A41DD4">
        <w:rPr>
          <w:rFonts w:asciiTheme="minorBidi" w:hAnsiTheme="minorBidi"/>
          <w:sz w:val="24"/>
          <w:szCs w:val="24"/>
          <w:rtl/>
        </w:rPr>
        <w:t>אך במקצוע הרלוו</w:t>
      </w:r>
      <w:r w:rsidR="004B1A44" w:rsidRPr="00A41DD4">
        <w:rPr>
          <w:rFonts w:asciiTheme="minorBidi" w:hAnsiTheme="minorBidi"/>
          <w:sz w:val="24"/>
          <w:szCs w:val="24"/>
          <w:rtl/>
        </w:rPr>
        <w:t>נטי לתחום מומחיות)</w:t>
      </w:r>
      <w:r w:rsidR="004A1ED4" w:rsidRPr="00A41DD4">
        <w:rPr>
          <w:rFonts w:asciiTheme="minorBidi" w:hAnsiTheme="minorBidi"/>
          <w:sz w:val="24"/>
          <w:szCs w:val="24"/>
          <w:rtl/>
        </w:rPr>
        <w:t>.</w:t>
      </w:r>
    </w:p>
    <w:p w:rsidR="00FF7CA6" w:rsidRPr="00A41DD4" w:rsidRDefault="00FF7CA6" w:rsidP="00667BE9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t>ועדת הרישוי תקבל מהמדריך או מהמדריכים אישור על היקף שעות ההדרכה.</w:t>
      </w:r>
    </w:p>
    <w:p w:rsidR="00FF7CA6" w:rsidRPr="00A41DD4" w:rsidRDefault="00FF7CA6" w:rsidP="00667BE9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ועדת הרישוי תקבל מהמדריך או מהמדריכים חוות דעת על כשירותו של המועמד להכרה כמומחה בתחום.</w:t>
      </w:r>
    </w:p>
    <w:p w:rsidR="00350711" w:rsidRDefault="00FF7CA6" w:rsidP="00350711">
      <w:pPr>
        <w:pStyle w:val="a3"/>
        <w:numPr>
          <w:ilvl w:val="0"/>
          <w:numId w:val="14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  <w:sectPr w:rsidR="00350711" w:rsidSect="00350711">
          <w:headerReference w:type="default" r:id="rId12"/>
          <w:footerReference w:type="default" r:id="rId13"/>
          <w:footerReference w:type="first" r:id="rId14"/>
          <w:pgSz w:w="11906" w:h="16838"/>
          <w:pgMar w:top="426" w:right="1800" w:bottom="1440" w:left="1800" w:header="421" w:footer="0" w:gutter="0"/>
          <w:cols w:space="708"/>
          <w:titlePg/>
          <w:bidi/>
          <w:rtlGutter/>
          <w:docGrid w:linePitch="360"/>
        </w:sectPr>
      </w:pPr>
      <w:r w:rsidRPr="00A41DD4">
        <w:rPr>
          <w:rFonts w:asciiTheme="minorBidi" w:hAnsiTheme="minorBidi"/>
          <w:sz w:val="24"/>
          <w:szCs w:val="24"/>
          <w:rtl/>
        </w:rPr>
        <w:t xml:space="preserve">כאמור (בסעיף </w:t>
      </w:r>
      <w:r w:rsidR="00485DCB" w:rsidRPr="00A41DD4">
        <w:rPr>
          <w:rFonts w:asciiTheme="minorBidi" w:hAnsiTheme="minorBidi"/>
          <w:sz w:val="24"/>
          <w:szCs w:val="24"/>
          <w:rtl/>
        </w:rPr>
        <w:t>ה'2</w:t>
      </w:r>
      <w:r w:rsidRPr="00A41DD4">
        <w:rPr>
          <w:rFonts w:asciiTheme="minorBidi" w:hAnsiTheme="minorBidi"/>
          <w:sz w:val="24"/>
          <w:szCs w:val="24"/>
          <w:rtl/>
        </w:rPr>
        <w:t>), הוועדה רשאית לאשר מדריך שאינו בעל הכרה בתחום המומחיות, אם הוא עובד בתחום המומחיות ומוגדר כבעל מוניטין על פי הקריטריונים שלהלן:</w:t>
      </w:r>
    </w:p>
    <w:p w:rsidR="00FF7CA6" w:rsidRPr="00A41DD4" w:rsidRDefault="00FF7CA6" w:rsidP="0047180B">
      <w:pPr>
        <w:pStyle w:val="1"/>
        <w:numPr>
          <w:ilvl w:val="0"/>
          <w:numId w:val="15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lastRenderedPageBreak/>
        <w:t xml:space="preserve">בעל תואר שני בעבודה סוציאלית </w:t>
      </w:r>
    </w:p>
    <w:p w:rsidR="00FF7CA6" w:rsidRPr="00A41DD4" w:rsidRDefault="00FF7CA6" w:rsidP="0047180B">
      <w:pPr>
        <w:pStyle w:val="1"/>
        <w:numPr>
          <w:ilvl w:val="0"/>
          <w:numId w:val="15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t>עבר קורס הכשרה להדרכת עובדים של 120 שעות לפחות במוסד להשכלה גבוהה; או בוגר קורס מדריכים ראשי צוותים בבית הספר המרכזי של משרד הרווחה.</w:t>
      </w:r>
    </w:p>
    <w:p w:rsidR="00FF7CA6" w:rsidRPr="00A41DD4" w:rsidRDefault="00FF7CA6" w:rsidP="0047180B">
      <w:pPr>
        <w:pStyle w:val="1"/>
        <w:numPr>
          <w:ilvl w:val="0"/>
          <w:numId w:val="15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t>צבר לפחות חמש שנות ניסיון בהדרכה במסגרות עבודה, לימוד והכשרה בתחום המומחיות;</w:t>
      </w:r>
    </w:p>
    <w:p w:rsidR="00FF7CA6" w:rsidRPr="00A41DD4" w:rsidRDefault="00FF7CA6" w:rsidP="0047180B">
      <w:pPr>
        <w:pStyle w:val="1"/>
        <w:numPr>
          <w:ilvl w:val="0"/>
          <w:numId w:val="15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מפיץ את הידע שברשותו באמצעות פרסומים, הצגה בכנסים ומפגשים בקהילה המקצועית ובקהילות הידע.</w:t>
      </w:r>
    </w:p>
    <w:p w:rsidR="00A47BBF" w:rsidRPr="00A41DD4" w:rsidRDefault="00FF7CA6" w:rsidP="00A41DD4">
      <w:pPr>
        <w:pStyle w:val="1"/>
        <w:numPr>
          <w:ilvl w:val="0"/>
          <w:numId w:val="15"/>
        </w:numPr>
        <w:spacing w:before="100" w:beforeAutospacing="1" w:after="0" w:line="360" w:lineRule="auto"/>
        <w:ind w:right="-737"/>
        <w:jc w:val="both"/>
        <w:rPr>
          <w:rFonts w:asciiTheme="minorBidi" w:eastAsia="Calibr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על המדריך לעמוד ב</w:t>
      </w:r>
      <w:r w:rsidRPr="00A41DD4">
        <w:rPr>
          <w:rFonts w:asciiTheme="minorBidi" w:hAnsiTheme="minorBidi"/>
          <w:b/>
          <w:bCs/>
          <w:sz w:val="24"/>
          <w:szCs w:val="24"/>
          <w:rtl/>
        </w:rPr>
        <w:t xml:space="preserve">שלושה </w:t>
      </w:r>
      <w:r w:rsidRPr="00A41DD4">
        <w:rPr>
          <w:rFonts w:asciiTheme="minorBidi" w:hAnsiTheme="minorBidi"/>
          <w:sz w:val="24"/>
          <w:szCs w:val="24"/>
          <w:rtl/>
        </w:rPr>
        <w:t xml:space="preserve">מהקריטריונים המוצגים לעיל כדי שהדרכתו תוכר לצורך הכרה במומחיות המודרך, כאשר הראשון והשני שבהם, 7א, </w:t>
      </w:r>
      <w:r w:rsidR="00485DCB" w:rsidRPr="00A41DD4">
        <w:rPr>
          <w:rFonts w:asciiTheme="minorBidi" w:hAnsiTheme="minorBidi"/>
          <w:sz w:val="24"/>
          <w:szCs w:val="24"/>
          <w:rtl/>
        </w:rPr>
        <w:t xml:space="preserve">ו7ב' </w:t>
      </w:r>
      <w:r w:rsidRPr="00A41DD4">
        <w:rPr>
          <w:rFonts w:asciiTheme="minorBidi" w:hAnsiTheme="minorBidi"/>
          <w:sz w:val="24"/>
          <w:szCs w:val="24"/>
          <w:rtl/>
        </w:rPr>
        <w:t xml:space="preserve">הוא תנאי סף. על </w:t>
      </w:r>
      <w:r w:rsidR="009A24B4" w:rsidRPr="00A41DD4">
        <w:rPr>
          <w:rFonts w:asciiTheme="minorBidi" w:hAnsiTheme="minorBidi"/>
          <w:sz w:val="24"/>
          <w:szCs w:val="24"/>
          <w:rtl/>
        </w:rPr>
        <w:t xml:space="preserve">המדריך </w:t>
      </w:r>
      <w:r w:rsidRPr="00A41DD4">
        <w:rPr>
          <w:rFonts w:asciiTheme="minorBidi" w:hAnsiTheme="minorBidi"/>
          <w:sz w:val="24"/>
          <w:szCs w:val="24"/>
          <w:rtl/>
        </w:rPr>
        <w:t>להגיש לוועדת הרישוי המקצועית מסמך באורך עמוד, המפרט א</w:t>
      </w:r>
      <w:r w:rsidR="00485DCB" w:rsidRPr="00A41DD4">
        <w:rPr>
          <w:rFonts w:asciiTheme="minorBidi" w:hAnsiTheme="minorBidi"/>
          <w:sz w:val="24"/>
          <w:szCs w:val="24"/>
          <w:rtl/>
        </w:rPr>
        <w:t xml:space="preserve">ת המידע הנדרש בהתאם לקריטריונים </w:t>
      </w:r>
      <w:r w:rsidR="00485DCB" w:rsidRPr="005E1C0E">
        <w:rPr>
          <w:rFonts w:asciiTheme="minorBidi" w:hAnsiTheme="minorBidi"/>
          <w:sz w:val="24"/>
          <w:szCs w:val="24"/>
          <w:rtl/>
        </w:rPr>
        <w:t>(</w:t>
      </w:r>
      <w:r w:rsidR="004B1A44" w:rsidRPr="00A41DD4">
        <w:rPr>
          <w:rFonts w:asciiTheme="minorBidi" w:hAnsiTheme="minorBidi"/>
          <w:b/>
          <w:bCs/>
          <w:sz w:val="24"/>
          <w:szCs w:val="24"/>
          <w:rtl/>
        </w:rPr>
        <w:t>ראה</w:t>
      </w:r>
      <w:r w:rsidR="004B1A44" w:rsidRPr="00A41DD4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 </w:t>
      </w:r>
      <w:r w:rsidR="00485DCB" w:rsidRPr="00A41DD4">
        <w:rPr>
          <w:rFonts w:asciiTheme="minorBidi" w:hAnsiTheme="minorBidi"/>
          <w:b/>
          <w:bCs/>
          <w:sz w:val="24"/>
          <w:szCs w:val="24"/>
          <w:rtl/>
        </w:rPr>
        <w:t>טופס למילוי מדריך –מס' א</w:t>
      </w:r>
      <w:r w:rsidR="00DA3143" w:rsidRPr="00A41DD4">
        <w:rPr>
          <w:rFonts w:asciiTheme="minorBidi" w:hAnsiTheme="minorBidi"/>
          <w:b/>
          <w:bCs/>
          <w:sz w:val="24"/>
          <w:szCs w:val="24"/>
          <w:rtl/>
        </w:rPr>
        <w:t>.</w:t>
      </w:r>
      <w:r w:rsidR="00485DCB" w:rsidRPr="00A41DD4">
        <w:rPr>
          <w:rFonts w:asciiTheme="minorBidi" w:hAnsiTheme="minorBidi"/>
          <w:b/>
          <w:bCs/>
          <w:sz w:val="24"/>
          <w:szCs w:val="24"/>
          <w:rtl/>
        </w:rPr>
        <w:t>2</w:t>
      </w:r>
      <w:r w:rsidR="00DA3143" w:rsidRPr="00A41DD4">
        <w:rPr>
          <w:rFonts w:asciiTheme="minorBidi" w:hAnsiTheme="minorBidi"/>
          <w:b/>
          <w:bCs/>
          <w:sz w:val="24"/>
          <w:szCs w:val="24"/>
          <w:rtl/>
        </w:rPr>
        <w:t>.</w:t>
      </w:r>
      <w:r w:rsidR="00485DCB" w:rsidRPr="00A41DD4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 </w:t>
      </w:r>
      <w:r w:rsidR="00485DCB" w:rsidRPr="00A41DD4">
        <w:rPr>
          <w:rFonts w:asciiTheme="minorBidi" w:hAnsiTheme="minorBidi"/>
          <w:sz w:val="24"/>
          <w:szCs w:val="24"/>
          <w:rtl/>
        </w:rPr>
        <w:t>המצורף לנספח</w:t>
      </w:r>
      <w:r w:rsidR="00A41DD4">
        <w:rPr>
          <w:rFonts w:asciiTheme="minorBidi" w:hAnsiTheme="minorBidi" w:hint="cs"/>
          <w:sz w:val="24"/>
          <w:szCs w:val="24"/>
          <w:rtl/>
        </w:rPr>
        <w:t xml:space="preserve"> טופס הבקשה להכרה </w:t>
      </w:r>
      <w:r w:rsidR="00485DCB"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="00A41DD4">
        <w:rPr>
          <w:rFonts w:asciiTheme="minorBidi" w:hAnsiTheme="minorBidi" w:hint="cs"/>
          <w:sz w:val="24"/>
          <w:szCs w:val="24"/>
          <w:rtl/>
        </w:rPr>
        <w:t>במועמדות</w:t>
      </w:r>
      <w:r w:rsidR="00485DCB" w:rsidRPr="00A41DD4">
        <w:rPr>
          <w:rFonts w:asciiTheme="minorBidi" w:hAnsiTheme="minorBidi"/>
          <w:sz w:val="24"/>
          <w:szCs w:val="24"/>
          <w:rtl/>
        </w:rPr>
        <w:t xml:space="preserve"> למומחיות)</w:t>
      </w:r>
      <w:r w:rsidR="00A47BBF" w:rsidRPr="00A41DD4">
        <w:rPr>
          <w:rFonts w:asciiTheme="minorBidi" w:hAnsiTheme="minorBidi"/>
          <w:sz w:val="24"/>
          <w:szCs w:val="24"/>
          <w:rtl/>
        </w:rPr>
        <w:t>.</w:t>
      </w:r>
    </w:p>
    <w:p w:rsidR="005C28B9" w:rsidRPr="00A41DD4" w:rsidRDefault="005C28B9" w:rsidP="00350711">
      <w:pPr>
        <w:pStyle w:val="a3"/>
        <w:numPr>
          <w:ilvl w:val="0"/>
          <w:numId w:val="10"/>
        </w:numPr>
        <w:spacing w:before="100" w:beforeAutospacing="1" w:after="0" w:line="360" w:lineRule="auto"/>
        <w:ind w:left="-471" w:right="-737" w:hanging="251"/>
        <w:jc w:val="both"/>
        <w:outlineLvl w:val="1"/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</w:pPr>
      <w:r w:rsidRPr="00A41DD4"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  <w:t>המלצות</w:t>
      </w:r>
      <w:r w:rsidR="00A41DD4">
        <w:rPr>
          <w:rFonts w:asciiTheme="minorBidi" w:hAnsiTheme="minorBidi"/>
          <w:b/>
          <w:bCs/>
          <w:color w:val="4F81BD" w:themeColor="accent1"/>
          <w:sz w:val="24"/>
          <w:szCs w:val="24"/>
          <w:rtl/>
        </w:rPr>
        <w:br w:type="textWrapping" w:clear="all"/>
      </w:r>
    </w:p>
    <w:p w:rsidR="005C28B9" w:rsidRPr="00A41DD4" w:rsidRDefault="005C28B9" w:rsidP="00366F98">
      <w:pPr>
        <w:pStyle w:val="a3"/>
        <w:numPr>
          <w:ilvl w:val="0"/>
          <w:numId w:val="18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עובד סוציאלי המועמד להכרה למומחיות ימסור שם וכתובת </w:t>
      </w:r>
      <w:r w:rsidR="00366F98">
        <w:rPr>
          <w:rFonts w:asciiTheme="minorBidi" w:hAnsiTheme="minorBidi" w:hint="cs"/>
          <w:sz w:val="24"/>
          <w:szCs w:val="24"/>
          <w:rtl/>
        </w:rPr>
        <w:t>דואר אלקטרוני</w:t>
      </w:r>
      <w:r w:rsidRPr="00A41DD4">
        <w:rPr>
          <w:rFonts w:asciiTheme="minorBidi" w:hAnsiTheme="minorBidi"/>
          <w:sz w:val="24"/>
          <w:szCs w:val="24"/>
          <w:rtl/>
        </w:rPr>
        <w:t xml:space="preserve">  של שני ממליצים, המכירים היטב את הרקע המקצועי שלו</w:t>
      </w:r>
      <w:r w:rsidR="009A24B4" w:rsidRPr="00A41DD4">
        <w:rPr>
          <w:rFonts w:asciiTheme="minorBidi" w:hAnsiTheme="minorBidi"/>
          <w:sz w:val="24"/>
          <w:szCs w:val="24"/>
          <w:rtl/>
        </w:rPr>
        <w:t>,</w:t>
      </w:r>
      <w:r w:rsidRPr="00A41DD4">
        <w:rPr>
          <w:rFonts w:asciiTheme="minorBidi" w:hAnsiTheme="minorBidi"/>
          <w:sz w:val="24"/>
          <w:szCs w:val="24"/>
          <w:rtl/>
        </w:rPr>
        <w:t xml:space="preserve"> </w:t>
      </w:r>
      <w:r w:rsidR="009A24B4" w:rsidRPr="00A41DD4">
        <w:rPr>
          <w:rFonts w:asciiTheme="minorBidi" w:hAnsiTheme="minorBidi"/>
          <w:sz w:val="24"/>
          <w:szCs w:val="24"/>
          <w:rtl/>
        </w:rPr>
        <w:t>ש</w:t>
      </w:r>
      <w:r w:rsidRPr="00A41DD4">
        <w:rPr>
          <w:rFonts w:asciiTheme="minorBidi" w:hAnsiTheme="minorBidi"/>
          <w:sz w:val="24"/>
          <w:szCs w:val="24"/>
          <w:rtl/>
        </w:rPr>
        <w:t xml:space="preserve">יוכלו להעביר חוות </w:t>
      </w:r>
      <w:r w:rsidR="001D0C58" w:rsidRPr="00A41DD4">
        <w:rPr>
          <w:rFonts w:asciiTheme="minorBidi" w:hAnsiTheme="minorBidi"/>
          <w:sz w:val="24"/>
          <w:szCs w:val="24"/>
          <w:rtl/>
        </w:rPr>
        <w:t xml:space="preserve">דעת </w:t>
      </w:r>
      <w:r w:rsidRPr="00A41DD4">
        <w:rPr>
          <w:rFonts w:asciiTheme="minorBidi" w:hAnsiTheme="minorBidi"/>
          <w:sz w:val="24"/>
          <w:szCs w:val="24"/>
          <w:rtl/>
        </w:rPr>
        <w:t>על הניסיון המקצועי שלו, על גישתו הערכית והמקצועית ועל יכולותיו וביצועיו.</w:t>
      </w:r>
    </w:p>
    <w:p w:rsidR="005C28B9" w:rsidRPr="00A41DD4" w:rsidRDefault="005C28B9" w:rsidP="00AC4572">
      <w:pPr>
        <w:pStyle w:val="a3"/>
        <w:numPr>
          <w:ilvl w:val="0"/>
          <w:numId w:val="18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על הממליצים להכיר את המועמד שנתיים לפחות, להיות מומחים בתחום </w:t>
      </w:r>
      <w:r w:rsidR="00AC4572">
        <w:rPr>
          <w:rFonts w:asciiTheme="minorBidi" w:hAnsiTheme="minorBidi" w:hint="cs"/>
          <w:sz w:val="24"/>
          <w:szCs w:val="24"/>
          <w:rtl/>
        </w:rPr>
        <w:t>שהמועמד מבקש בו הכרה</w:t>
      </w:r>
      <w:r w:rsidRPr="00A41DD4">
        <w:rPr>
          <w:rFonts w:asciiTheme="minorBidi" w:hAnsiTheme="minorBidi"/>
          <w:sz w:val="24"/>
          <w:szCs w:val="24"/>
          <w:rtl/>
        </w:rPr>
        <w:t xml:space="preserve">, </w:t>
      </w:r>
      <w:r w:rsidR="00AC4572">
        <w:rPr>
          <w:rFonts w:asciiTheme="minorBidi" w:hAnsiTheme="minorBidi" w:hint="cs"/>
          <w:sz w:val="24"/>
          <w:szCs w:val="24"/>
          <w:rtl/>
        </w:rPr>
        <w:t>ו</w:t>
      </w:r>
      <w:r w:rsidRPr="00A41DD4">
        <w:rPr>
          <w:rFonts w:asciiTheme="minorBidi" w:hAnsiTheme="minorBidi"/>
          <w:sz w:val="24"/>
          <w:szCs w:val="24"/>
          <w:rtl/>
        </w:rPr>
        <w:t>שהוכרו רשמית בידי ועד</w:t>
      </w:r>
      <w:r w:rsidR="00AC4572">
        <w:rPr>
          <w:rFonts w:asciiTheme="minorBidi" w:hAnsiTheme="minorBidi" w:hint="cs"/>
          <w:sz w:val="24"/>
          <w:szCs w:val="24"/>
          <w:rtl/>
        </w:rPr>
        <w:t xml:space="preserve">ה מקצועית </w:t>
      </w:r>
      <w:r w:rsidRPr="00A41DD4">
        <w:rPr>
          <w:rFonts w:asciiTheme="minorBidi" w:hAnsiTheme="minorBidi"/>
          <w:sz w:val="24"/>
          <w:szCs w:val="24"/>
          <w:rtl/>
        </w:rPr>
        <w:t xml:space="preserve">של התחום, </w:t>
      </w:r>
      <w:r w:rsidR="00AC4572">
        <w:rPr>
          <w:rFonts w:asciiTheme="minorBidi" w:hAnsiTheme="minorBidi" w:hint="cs"/>
          <w:sz w:val="24"/>
          <w:szCs w:val="24"/>
          <w:rtl/>
        </w:rPr>
        <w:t xml:space="preserve">שהם </w:t>
      </w:r>
      <w:r w:rsidRPr="00A41DD4">
        <w:rPr>
          <w:rFonts w:asciiTheme="minorBidi" w:hAnsiTheme="minorBidi"/>
          <w:sz w:val="24"/>
          <w:szCs w:val="24"/>
          <w:rtl/>
        </w:rPr>
        <w:t xml:space="preserve">בעלי מעמד של ממונה, מפקח, יועץ, מורה ועמית לעבודה. אחד </w:t>
      </w:r>
      <w:proofErr w:type="spellStart"/>
      <w:r w:rsidR="00AC4572">
        <w:rPr>
          <w:rFonts w:asciiTheme="minorBidi" w:hAnsiTheme="minorBidi" w:hint="cs"/>
          <w:sz w:val="24"/>
          <w:szCs w:val="24"/>
          <w:rtl/>
        </w:rPr>
        <w:t>מהממליצים</w:t>
      </w:r>
      <w:proofErr w:type="spellEnd"/>
      <w:r w:rsidRPr="00A41DD4">
        <w:rPr>
          <w:rFonts w:asciiTheme="minorBidi" w:hAnsiTheme="minorBidi"/>
          <w:sz w:val="24"/>
          <w:szCs w:val="24"/>
          <w:rtl/>
        </w:rPr>
        <w:t xml:space="preserve"> חייב להיות עובד סוציאלי. אם במהלך שלוש השנים האחרונות זכה תחום המומחיות להכרה, על הממליץ לפרט את השכלתו ואת ניסיונו בתחום המומחיות, וְלא יידרש להציג הכרה פורמלית כמומחה.</w:t>
      </w:r>
    </w:p>
    <w:p w:rsidR="005C28B9" w:rsidRPr="00A41DD4" w:rsidRDefault="005C28B9" w:rsidP="00AC4572">
      <w:pPr>
        <w:pStyle w:val="a3"/>
        <w:numPr>
          <w:ilvl w:val="0"/>
          <w:numId w:val="18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>הוועדה המקצועית ל</w:t>
      </w:r>
      <w:r w:rsidR="00AC4572">
        <w:rPr>
          <w:rFonts w:asciiTheme="minorBidi" w:hAnsiTheme="minorBidi" w:hint="cs"/>
          <w:sz w:val="24"/>
          <w:szCs w:val="24"/>
          <w:rtl/>
        </w:rPr>
        <w:t xml:space="preserve">תחום </w:t>
      </w:r>
      <w:r w:rsidRPr="00A41DD4">
        <w:rPr>
          <w:rFonts w:asciiTheme="minorBidi" w:hAnsiTheme="minorBidi"/>
          <w:sz w:val="24"/>
          <w:szCs w:val="24"/>
          <w:rtl/>
        </w:rPr>
        <w:t xml:space="preserve">מומחיות היא זו הפונה לממליצים, ואלה ממלאים טופס המלצה </w:t>
      </w:r>
      <w:r w:rsidR="00AC4572">
        <w:rPr>
          <w:rFonts w:asciiTheme="minorBidi" w:hAnsiTheme="minorBidi" w:hint="cs"/>
          <w:sz w:val="24"/>
          <w:szCs w:val="24"/>
          <w:rtl/>
        </w:rPr>
        <w:t>ומחזירים</w:t>
      </w:r>
      <w:r w:rsidRPr="00A41DD4">
        <w:rPr>
          <w:rFonts w:asciiTheme="minorBidi" w:hAnsiTheme="minorBidi"/>
          <w:sz w:val="24"/>
          <w:szCs w:val="24"/>
          <w:rtl/>
        </w:rPr>
        <w:t xml:space="preserve"> אותו באופן חסוי ישירות אליה.</w:t>
      </w:r>
    </w:p>
    <w:p w:rsidR="005C28B9" w:rsidRPr="00A41DD4" w:rsidRDefault="005C28B9" w:rsidP="00C64E1F">
      <w:pPr>
        <w:pStyle w:val="a3"/>
        <w:numPr>
          <w:ilvl w:val="0"/>
          <w:numId w:val="18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  <w:rtl/>
        </w:rPr>
      </w:pPr>
      <w:r w:rsidRPr="00A41DD4">
        <w:rPr>
          <w:rFonts w:asciiTheme="minorBidi" w:hAnsiTheme="minorBidi"/>
          <w:sz w:val="24"/>
          <w:szCs w:val="24"/>
          <w:rtl/>
        </w:rPr>
        <w:t xml:space="preserve">כפיף או עמית במקום העבודה שאינו עונה על הכתוב בסעיף </w:t>
      </w:r>
      <w:r w:rsidR="00162148">
        <w:rPr>
          <w:rFonts w:asciiTheme="minorBidi" w:hAnsiTheme="minorBidi" w:hint="cs"/>
          <w:sz w:val="24"/>
          <w:szCs w:val="24"/>
          <w:rtl/>
        </w:rPr>
        <w:t>ד</w:t>
      </w:r>
      <w:r w:rsidRPr="00A41DD4">
        <w:rPr>
          <w:rFonts w:asciiTheme="minorBidi" w:hAnsiTheme="minorBidi"/>
          <w:sz w:val="24"/>
          <w:szCs w:val="24"/>
          <w:rtl/>
        </w:rPr>
        <w:t xml:space="preserve">2 בפרק זה וכן עובד שהוא חבר </w:t>
      </w:r>
      <w:r w:rsidR="00162148">
        <w:rPr>
          <w:rFonts w:asciiTheme="minorBidi" w:hAnsiTheme="minorBidi" w:hint="cs"/>
          <w:sz w:val="24"/>
          <w:szCs w:val="24"/>
          <w:rtl/>
        </w:rPr>
        <w:t xml:space="preserve">הוועדה המקצועית למומחיות לא יכול </w:t>
      </w:r>
      <w:r w:rsidRPr="00A41DD4">
        <w:rPr>
          <w:rFonts w:asciiTheme="minorBidi" w:hAnsiTheme="minorBidi"/>
          <w:sz w:val="24"/>
          <w:szCs w:val="24"/>
          <w:rtl/>
        </w:rPr>
        <w:t xml:space="preserve">להימנות עם הממליצים. </w:t>
      </w:r>
    </w:p>
    <w:p w:rsidR="00350711" w:rsidRDefault="005C28B9" w:rsidP="00350711">
      <w:pPr>
        <w:pStyle w:val="a3"/>
        <w:numPr>
          <w:ilvl w:val="0"/>
          <w:numId w:val="18"/>
        </w:numPr>
        <w:spacing w:before="100" w:beforeAutospacing="1" w:after="0" w:line="360" w:lineRule="auto"/>
        <w:ind w:right="-737"/>
        <w:jc w:val="both"/>
        <w:rPr>
          <w:rFonts w:asciiTheme="minorBidi" w:hAnsiTheme="minorBidi"/>
          <w:sz w:val="24"/>
          <w:szCs w:val="24"/>
        </w:rPr>
      </w:pPr>
      <w:r w:rsidRPr="00A41DD4">
        <w:rPr>
          <w:rFonts w:asciiTheme="minorBidi" w:hAnsiTheme="minorBidi"/>
          <w:sz w:val="24"/>
          <w:szCs w:val="24"/>
          <w:rtl/>
        </w:rPr>
        <w:t>הוועדה רשאית לא לקבל המלצה שהוגשה לעיונה או לבקש שם של ממליץ אחר, בציון תפקיד ספציפי, כגון איש אקדמיה, מדריך וכיוצא באלה.</w:t>
      </w:r>
      <w:r w:rsidR="00193A89" w:rsidRPr="00A41DD4">
        <w:rPr>
          <w:rFonts w:asciiTheme="minorBidi" w:hAnsiTheme="minorBidi"/>
          <w:sz w:val="24"/>
          <w:szCs w:val="24"/>
        </w:rPr>
        <w:t xml:space="preserve"> </w:t>
      </w:r>
    </w:p>
    <w:p w:rsidR="00350711" w:rsidRDefault="00350711" w:rsidP="00350711">
      <w:pPr>
        <w:spacing w:before="100" w:beforeAutospacing="1" w:after="720" w:line="360" w:lineRule="auto"/>
        <w:ind w:left="-374" w:right="-737"/>
        <w:jc w:val="both"/>
        <w:rPr>
          <w:rFonts w:asciiTheme="minorBidi" w:hAnsiTheme="minorBidi"/>
          <w:sz w:val="24"/>
          <w:szCs w:val="24"/>
        </w:rPr>
      </w:pPr>
    </w:p>
    <w:p w:rsidR="00350711" w:rsidRPr="00350711" w:rsidRDefault="00350711" w:rsidP="00350711">
      <w:pPr>
        <w:spacing w:after="0" w:line="360" w:lineRule="auto"/>
        <w:ind w:right="-709"/>
        <w:rPr>
          <w:rFonts w:asciiTheme="minorBidi" w:hAnsiTheme="minorBidi"/>
        </w:rPr>
      </w:pPr>
      <w:r>
        <w:rPr>
          <w:noProof/>
        </w:rPr>
        <w:drawing>
          <wp:inline distT="0" distB="0" distL="0" distR="0" wp14:anchorId="7C7A4088" wp14:editId="790AADF8">
            <wp:extent cx="777146" cy="752475"/>
            <wp:effectExtent l="0" t="0" r="4445" b="0"/>
            <wp:docPr id="31" name="תמונה 31" descr="סמל המנורה של מדינת ישראל" title="סמל המנורה ש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4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rtl/>
        </w:rPr>
        <w:t xml:space="preserve">   </w:t>
      </w:r>
      <w:r w:rsidRPr="00ED449D">
        <w:rPr>
          <w:noProof/>
        </w:rPr>
        <mc:AlternateContent>
          <mc:Choice Requires="wps">
            <w:drawing>
              <wp:inline distT="0" distB="0" distL="0" distR="0" wp14:anchorId="29C0FA02" wp14:editId="6B43DC64">
                <wp:extent cx="4610100" cy="758190"/>
                <wp:effectExtent l="0" t="0" r="0" b="3810"/>
                <wp:docPr id="30" name="Text Box 3" descr="פרטי התקשרות עם הדס אלמליח, אגף מחקר תכנון והכשרה" title="פרטי התקשרות עם הדס אלמליח, אגף מחקר תכנון והכשר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711" w:rsidRPr="00517E10" w:rsidRDefault="00350711" w:rsidP="00350711">
                            <w:pPr>
                              <w:pStyle w:val="p1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אגף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הפרופסיה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לעבודה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סוציאלית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350711" w:rsidRDefault="00350711" w:rsidP="00D53174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מנהל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אסטרטגיה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תכנון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כלכלי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מחקר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ורגולציה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 w:rsidR="00D53174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קריית המדע 3, הר חוצבים,</w:t>
                            </w:r>
                            <w:r w:rsidR="00D53174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ירושלים | טלפון:</w:t>
                            </w:r>
                            <w:r w:rsidR="00D53174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D53174" w:rsidRPr="0040667D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074-7177252</w:t>
                            </w:r>
                            <w:bookmarkStart w:id="0" w:name="_GoBack"/>
                            <w:bookmarkEnd w:id="0"/>
                          </w:p>
                          <w:p w:rsidR="00350711" w:rsidRDefault="00D53174" w:rsidP="00350711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"mailto:hadase@molsa.gov.il" </w:instrText>
                            </w:r>
                            <w:r>
                              <w:fldChar w:fldCharType="separate"/>
                            </w:r>
                            <w:r w:rsidR="00350711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  <w:r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fldChar w:fldCharType="end"/>
                            </w:r>
                            <w:r w:rsidR="00350711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proofErr w:type="gramStart"/>
                            <w:r w:rsidR="00350711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</w:t>
                            </w:r>
                            <w:r w:rsidR="0035071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hyperlink r:id="rId16" w:tooltip="אתר משרד העבודה, הרווחה והשירותים החברתיים" w:history="1">
                              <w:r w:rsidR="0035071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 w:rsidR="00350711"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 w:rsidR="00350711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 w:rsidR="00350711"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 w:rsidR="00350711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7" w:tooltip="אתר ממשל זמין" w:history="1">
                              <w:r w:rsidR="0035071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350711" w:rsidRPr="003540B2" w:rsidRDefault="00350711" w:rsidP="0035071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C0FA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" filled="f" stroked="f">
                <v:textbox>
                  <w:txbxContent>
                    <w:p w:rsidR="00350711" w:rsidRPr="00517E10" w:rsidRDefault="00350711" w:rsidP="00350711">
                      <w:pPr>
                        <w:pStyle w:val="p1"/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אגף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הפרופסיה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לעבודה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סוציאלית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350711" w:rsidRDefault="00350711" w:rsidP="00D53174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מנהל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אסטרטגיה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תכנון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כלכלי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מחקר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ורגולציה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 w:rsidR="00D53174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קריית המדע 3, הר חוצבים,</w:t>
                      </w:r>
                      <w:r w:rsidR="00D53174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 ירושלים | טלפון:</w:t>
                      </w:r>
                      <w:r w:rsidR="00D53174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</w:t>
                      </w:r>
                      <w:r w:rsidR="00D53174" w:rsidRPr="0040667D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074-7177252</w:t>
                      </w:r>
                      <w:bookmarkStart w:id="1" w:name="_GoBack"/>
                      <w:bookmarkEnd w:id="1"/>
                    </w:p>
                    <w:p w:rsidR="00350711" w:rsidRDefault="00D53174" w:rsidP="00350711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"mailto:hadase@molsa.gov.il" </w:instrText>
                      </w:r>
                      <w:r>
                        <w:fldChar w:fldCharType="separate"/>
                      </w:r>
                      <w:r w:rsidR="00350711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  <w:r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fldChar w:fldCharType="end"/>
                      </w:r>
                      <w:r w:rsidR="00350711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</w:t>
                      </w:r>
                      <w:proofErr w:type="gramStart"/>
                      <w:r w:rsidR="00350711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| </w:t>
                      </w:r>
                      <w:r w:rsidR="0035071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hyperlink r:id="rId18" w:tooltip="אתר משרד העבודה, הרווחה והשירותים החברתיים" w:history="1">
                        <w:r w:rsidR="00350711">
                          <w:rPr>
                            <w:rStyle w:val="Hyperlink"/>
                            <w:sz w:val="20"/>
                            <w:szCs w:val="20"/>
                          </w:rPr>
                          <w:t>www.molsa.gov.il</w:t>
                        </w:r>
                      </w:hyperlink>
                      <w:r w:rsidR="00350711">
                        <w:rPr>
                          <w:rStyle w:val="s1"/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| </w:t>
                      </w:r>
                      <w:r w:rsidR="00350711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אתר ממשל זמין</w:t>
                      </w:r>
                      <w:r w:rsidR="00350711"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 w:rsidR="00350711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- </w:t>
                      </w:r>
                      <w:hyperlink r:id="rId19" w:tooltip="אתר ממשל זמין" w:history="1">
                        <w:r w:rsidR="00350711">
                          <w:rPr>
                            <w:rStyle w:val="Hyperlink"/>
                            <w:sz w:val="20"/>
                            <w:szCs w:val="20"/>
                          </w:rPr>
                          <w:t>www.gov.il</w:t>
                        </w:r>
                      </w:hyperlink>
                    </w:p>
                    <w:p w:rsidR="00350711" w:rsidRPr="003540B2" w:rsidRDefault="00350711" w:rsidP="0035071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sectPr w:rsidR="00350711" w:rsidRPr="00350711" w:rsidSect="00350711">
      <w:headerReference w:type="first" r:id="rId20"/>
      <w:footerReference w:type="first" r:id="rId21"/>
      <w:pgSz w:w="11906" w:h="16838"/>
      <w:pgMar w:top="426" w:right="1800" w:bottom="426" w:left="1800" w:header="421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B78" w:rsidRDefault="002A2B78" w:rsidP="009D6A12">
      <w:pPr>
        <w:spacing w:after="0" w:line="240" w:lineRule="auto"/>
      </w:pPr>
      <w:r>
        <w:separator/>
      </w:r>
    </w:p>
  </w:endnote>
  <w:endnote w:type="continuationSeparator" w:id="0">
    <w:p w:rsidR="002A2B78" w:rsidRDefault="002A2B78" w:rsidP="009D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711" w:rsidRPr="00350711" w:rsidRDefault="00350711" w:rsidP="00350711">
    <w:pPr>
      <w:spacing w:after="0" w:line="360" w:lineRule="auto"/>
      <w:ind w:right="-709"/>
      <w:rPr>
        <w:rFonts w:asciiTheme="minorBidi" w:hAnsiTheme="minorBidi"/>
        <w:rtl/>
        <w:cs/>
      </w:rPr>
    </w:pPr>
    <w:r>
      <w:rPr>
        <w:noProof/>
      </w:rPr>
      <w:drawing>
        <wp:inline distT="0" distB="0" distL="0" distR="0" wp14:anchorId="43C57436" wp14:editId="09080EB7">
          <wp:extent cx="777146" cy="752475"/>
          <wp:effectExtent l="0" t="0" r="4445" b="0"/>
          <wp:docPr id="17" name="תמונה 17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152946D1" wp14:editId="6B8E8C93">
              <wp:extent cx="4610100" cy="758190"/>
              <wp:effectExtent l="0" t="0" r="0" b="3810"/>
              <wp:docPr id="16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0711" w:rsidRPr="00517E10" w:rsidRDefault="00350711" w:rsidP="00350711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350711" w:rsidRDefault="00350711" w:rsidP="00D5317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D5317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קריית המדע 3, הר חוצבים,</w:t>
                          </w:r>
                          <w:r w:rsidR="00D5317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ירושלים | טלפון:</w:t>
                          </w:r>
                          <w:r w:rsidR="00D5317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D53174" w:rsidRPr="0040667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074-7177252</w:t>
                          </w:r>
                        </w:p>
                        <w:p w:rsidR="00350711" w:rsidRDefault="00D53174" w:rsidP="00350711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350711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</w:hyperlink>
                          <w:r w:rsidR="00350711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350711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r w:rsidR="00350711">
                            <w:fldChar w:fldCharType="begin"/>
                          </w:r>
                          <w:r w:rsidR="00350711">
                            <w:instrText xml:space="preserve"> HYPERLINK "http://www.molsa.gov.il" \o "</w:instrText>
                          </w:r>
                          <w:r w:rsidR="00350711">
                            <w:rPr>
                              <w:rtl/>
                              <w:lang w:bidi="he-IL"/>
                            </w:rPr>
                            <w:instrText>אתר משרד העבודה, הרווחה והשירותים החברתיים</w:instrText>
                          </w:r>
                          <w:r w:rsidR="00350711">
                            <w:instrText xml:space="preserve">" </w:instrText>
                          </w:r>
                          <w:r w:rsidR="00350711">
                            <w:fldChar w:fldCharType="separate"/>
                          </w:r>
                          <w:r w:rsidR="00350711">
                            <w:rPr>
                              <w:rStyle w:val="Hyperlink"/>
                              <w:sz w:val="20"/>
                              <w:szCs w:val="20"/>
                            </w:rPr>
                            <w:t>www.molsa.gov.il</w:t>
                          </w:r>
                          <w:r w:rsidR="00350711">
                            <w:rPr>
                              <w:rStyle w:val="Hyperlink"/>
                              <w:sz w:val="20"/>
                              <w:szCs w:val="20"/>
                            </w:rPr>
                            <w:fldChar w:fldCharType="end"/>
                          </w:r>
                          <w:r w:rsidR="00350711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 w:rsidR="00350711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350711" w:rsidRPr="003540B2" w:rsidRDefault="00350711" w:rsidP="00350711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2946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" filled="f" stroked="f">
              <v:textbox>
                <w:txbxContent>
                  <w:p w:rsidR="00350711" w:rsidRPr="00517E10" w:rsidRDefault="00350711" w:rsidP="00350711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350711" w:rsidRDefault="00350711" w:rsidP="00D53174">
                    <w:pPr>
                      <w:pStyle w:val="p1"/>
                      <w:bidi/>
                      <w:jc w:val="left"/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D5317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קריית המדע 3, הר חוצבים,</w:t>
                    </w:r>
                    <w:r w:rsidR="00D5317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ירושלים | טלפון:</w:t>
                    </w:r>
                    <w:r w:rsidR="00D5317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D53174" w:rsidRPr="0040667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074-7177252</w:t>
                    </w:r>
                  </w:p>
                  <w:p w:rsidR="00350711" w:rsidRDefault="00D53174" w:rsidP="00350711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4" w:history="1">
                      <w:r w:rsidR="00350711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</w:hyperlink>
                    <w:r w:rsidR="00350711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proofErr w:type="gramStart"/>
                    <w:r w:rsidR="00350711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proofErr w:type="gramEnd"/>
                    <w:r w:rsidR="00350711">
                      <w:fldChar w:fldCharType="begin"/>
                    </w:r>
                    <w:r w:rsidR="00350711">
                      <w:instrText xml:space="preserve"> HYPERLINK "http://www.molsa.gov.il" \o "</w:instrText>
                    </w:r>
                    <w:r w:rsidR="00350711">
                      <w:rPr>
                        <w:rtl/>
                        <w:lang w:bidi="he-IL"/>
                      </w:rPr>
                      <w:instrText>אתר משרד העבודה, הרווחה והשירותים החברתיים</w:instrText>
                    </w:r>
                    <w:r w:rsidR="00350711">
                      <w:instrText xml:space="preserve">" </w:instrText>
                    </w:r>
                    <w:r w:rsidR="00350711">
                      <w:fldChar w:fldCharType="separate"/>
                    </w:r>
                    <w:r w:rsidR="00350711">
                      <w:rPr>
                        <w:rStyle w:val="Hyperlink"/>
                        <w:sz w:val="20"/>
                        <w:szCs w:val="20"/>
                      </w:rPr>
                      <w:t>www.molsa.gov.il</w:t>
                    </w:r>
                    <w:r w:rsidR="00350711">
                      <w:rPr>
                        <w:rStyle w:val="Hyperlink"/>
                        <w:sz w:val="20"/>
                        <w:szCs w:val="20"/>
                      </w:rPr>
                      <w:fldChar w:fldCharType="end"/>
                    </w:r>
                    <w:r w:rsidR="00350711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5" w:tooltip="אתר ממשל זמין" w:history="1">
                      <w:r w:rsidR="00350711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350711" w:rsidRPr="003540B2" w:rsidRDefault="00350711" w:rsidP="00350711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  <w:p w:rsidR="00350711" w:rsidRDefault="00350711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711" w:rsidRPr="00350711" w:rsidRDefault="00350711" w:rsidP="00350711">
    <w:pPr>
      <w:spacing w:after="0" w:line="360" w:lineRule="auto"/>
      <w:ind w:right="-709"/>
      <w:rPr>
        <w:rFonts w:asciiTheme="minorBidi" w:hAnsiTheme="minorBidi"/>
        <w:rtl/>
        <w:cs/>
      </w:rPr>
    </w:pPr>
    <w:r>
      <w:rPr>
        <w:noProof/>
      </w:rPr>
      <w:drawing>
        <wp:inline distT="0" distB="0" distL="0" distR="0" wp14:anchorId="02859D8D" wp14:editId="5AF9E93C">
          <wp:extent cx="777146" cy="752475"/>
          <wp:effectExtent l="0" t="0" r="4445" b="0"/>
          <wp:docPr id="21" name="תמונה 21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407599C9" wp14:editId="7A998F94">
              <wp:extent cx="4610100" cy="758190"/>
              <wp:effectExtent l="0" t="0" r="0" b="3810"/>
              <wp:docPr id="20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0711" w:rsidRPr="00517E10" w:rsidRDefault="00350711" w:rsidP="00350711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350711" w:rsidRDefault="00350711" w:rsidP="00D5317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D5317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קריית המדע 3, הר חוצבים,</w:t>
                          </w:r>
                          <w:r w:rsidR="00D5317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ירושלים | טלפון:</w:t>
                          </w:r>
                          <w:r w:rsidR="00D5317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D53174" w:rsidRPr="0040667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074-7177252</w:t>
                          </w:r>
                        </w:p>
                        <w:p w:rsidR="00350711" w:rsidRDefault="00D53174" w:rsidP="00350711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350711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</w:hyperlink>
                          <w:r w:rsidR="00350711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350711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hyperlink r:id="rId3" w:tooltip="אתר משרד העבודה, הרווחה והשירותים החברתיים" w:history="1">
                            <w:r w:rsidR="00350711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350711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350711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="00350711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350711" w:rsidRPr="003540B2" w:rsidRDefault="00350711" w:rsidP="00350711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7599C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" filled="f" stroked="f">
              <v:textbox>
                <w:txbxContent>
                  <w:p w:rsidR="00350711" w:rsidRPr="00517E10" w:rsidRDefault="00350711" w:rsidP="00350711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350711" w:rsidRDefault="00350711" w:rsidP="00D53174">
                    <w:pPr>
                      <w:pStyle w:val="p1"/>
                      <w:bidi/>
                      <w:jc w:val="left"/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D5317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קריית המדע 3, הר חוצבים,</w:t>
                    </w:r>
                    <w:r w:rsidR="00D5317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ירושלים | טלפון:</w:t>
                    </w:r>
                    <w:r w:rsidR="00D5317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D53174" w:rsidRPr="0040667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074-7177252</w:t>
                    </w:r>
                  </w:p>
                  <w:p w:rsidR="00350711" w:rsidRDefault="00D53174" w:rsidP="00350711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350711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</w:hyperlink>
                    <w:r w:rsidR="00350711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proofErr w:type="gramStart"/>
                    <w:r w:rsidR="00350711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proofErr w:type="gramEnd"/>
                    <w:hyperlink r:id="rId6" w:tooltip="אתר משרד העבודה, הרווחה והשירותים החברתיים" w:history="1">
                      <w:r w:rsidR="00350711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350711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350711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350711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350711" w:rsidRPr="003540B2" w:rsidRDefault="00350711" w:rsidP="00350711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  <w:p w:rsidR="00350711" w:rsidRDefault="00350711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711" w:rsidRDefault="0035071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B78" w:rsidRDefault="002A2B78" w:rsidP="009D6A12">
      <w:pPr>
        <w:spacing w:after="0" w:line="240" w:lineRule="auto"/>
      </w:pPr>
      <w:r>
        <w:separator/>
      </w:r>
    </w:p>
  </w:footnote>
  <w:footnote w:type="continuationSeparator" w:id="0">
    <w:p w:rsidR="002A2B78" w:rsidRDefault="002A2B78" w:rsidP="009D6A12">
      <w:pPr>
        <w:spacing w:after="0" w:line="240" w:lineRule="auto"/>
      </w:pPr>
      <w:r>
        <w:continuationSeparator/>
      </w:r>
    </w:p>
  </w:footnote>
  <w:footnote w:id="1">
    <w:p w:rsidR="00E22C4F" w:rsidRPr="00A41DD4" w:rsidRDefault="00E22C4F" w:rsidP="00E22C4F">
      <w:pPr>
        <w:pStyle w:val="ab"/>
        <w:rPr>
          <w:rFonts w:asciiTheme="minorBidi" w:hAnsiTheme="minorBidi"/>
          <w:rtl/>
        </w:rPr>
      </w:pPr>
      <w:r w:rsidRPr="00A41DD4">
        <w:rPr>
          <w:rStyle w:val="ad"/>
          <w:rFonts w:asciiTheme="minorBidi" w:hAnsiTheme="minorBidi"/>
        </w:rPr>
        <w:footnoteRef/>
      </w:r>
      <w:r w:rsidRPr="00A41DD4">
        <w:rPr>
          <w:rFonts w:asciiTheme="minorBidi" w:hAnsiTheme="minorBidi"/>
          <w:rtl/>
        </w:rPr>
        <w:t xml:space="preserve"> </w:t>
      </w:r>
      <w:r w:rsidR="0053323A" w:rsidRPr="00A41DD4">
        <w:rPr>
          <w:rFonts w:asciiTheme="minorBidi" w:hAnsiTheme="minorBidi"/>
          <w:rtl/>
        </w:rPr>
        <w:t xml:space="preserve">56 שעות מקנות נקודת זיכוי אחת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711" w:rsidRDefault="00350711" w:rsidP="00350711">
    <w:pPr>
      <w:pStyle w:val="ae"/>
      <w:rPr>
        <w:rtl/>
        <w:cs/>
      </w:rPr>
    </w:pPr>
    <w:r>
      <w:rPr>
        <w:noProof/>
      </w:rPr>
      <w:drawing>
        <wp:inline distT="0" distB="0" distL="0" distR="0" wp14:anchorId="78A5A0E6" wp14:editId="051A85EE">
          <wp:extent cx="2269947" cy="526415"/>
          <wp:effectExtent l="0" t="0" r="0" b="6985"/>
          <wp:docPr id="4" name="תמונה 4" descr="משרד העבודה, הרווחה והשירותים החברתיים.&#10;חוסן חברתי לישראל." title="משרד העבודה, הרווחה והשירותים החברתיים. חוסן חברתי לישר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396" cy="536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0711" w:rsidRDefault="0035071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711" w:rsidRDefault="00350711" w:rsidP="00350711">
    <w:pPr>
      <w:pStyle w:val="ae"/>
      <w:rPr>
        <w:rtl/>
        <w:cs/>
      </w:rPr>
    </w:pPr>
    <w:r>
      <w:rPr>
        <w:noProof/>
      </w:rPr>
      <w:drawing>
        <wp:inline distT="0" distB="0" distL="0" distR="0" wp14:anchorId="6E7C02A2" wp14:editId="267DF105">
          <wp:extent cx="2269947" cy="526415"/>
          <wp:effectExtent l="0" t="0" r="0" b="6985"/>
          <wp:docPr id="19" name="תמונה 19" descr="משרד העבודה, הרווחה והשירותים החברתיים.&#10;חוסן חברתי לישראל." title="משרד העבודה, הרווחה והשירותים החברתיים. חוסן חברתי לישר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396" cy="536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0711" w:rsidRDefault="0035071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BEA"/>
    <w:multiLevelType w:val="hybridMultilevel"/>
    <w:tmpl w:val="F706434C"/>
    <w:lvl w:ilvl="0" w:tplc="1EAAD0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01EB"/>
    <w:multiLevelType w:val="hybridMultilevel"/>
    <w:tmpl w:val="833C139E"/>
    <w:lvl w:ilvl="0" w:tplc="04090003">
      <w:start w:val="1"/>
      <w:numFmt w:val="bullet"/>
      <w:lvlText w:val="o"/>
      <w:lvlJc w:val="left"/>
      <w:pPr>
        <w:ind w:left="3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2" w15:restartNumberingAfterBreak="0">
    <w:nsid w:val="0D5103B4"/>
    <w:multiLevelType w:val="hybridMultilevel"/>
    <w:tmpl w:val="648A9D22"/>
    <w:lvl w:ilvl="0" w:tplc="06C29C18">
      <w:start w:val="1"/>
      <w:numFmt w:val="bullet"/>
      <w:lvlText w:val=""/>
      <w:lvlJc w:val="left"/>
      <w:pPr>
        <w:ind w:left="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3" w15:restartNumberingAfterBreak="0">
    <w:nsid w:val="157F7015"/>
    <w:multiLevelType w:val="hybridMultilevel"/>
    <w:tmpl w:val="25F44F8E"/>
    <w:lvl w:ilvl="0" w:tplc="04090011">
      <w:start w:val="1"/>
      <w:numFmt w:val="decimal"/>
      <w:lvlText w:val="%1)"/>
      <w:lvlJc w:val="left"/>
      <w:pPr>
        <w:ind w:left="-17" w:hanging="360"/>
      </w:pPr>
    </w:lvl>
    <w:lvl w:ilvl="1" w:tplc="04090019" w:tentative="1">
      <w:start w:val="1"/>
      <w:numFmt w:val="lowerLetter"/>
      <w:lvlText w:val="%2."/>
      <w:lvlJc w:val="left"/>
      <w:pPr>
        <w:ind w:left="703" w:hanging="360"/>
      </w:pPr>
    </w:lvl>
    <w:lvl w:ilvl="2" w:tplc="0409001B" w:tentative="1">
      <w:start w:val="1"/>
      <w:numFmt w:val="lowerRoman"/>
      <w:lvlText w:val="%3."/>
      <w:lvlJc w:val="right"/>
      <w:pPr>
        <w:ind w:left="1423" w:hanging="180"/>
      </w:pPr>
    </w:lvl>
    <w:lvl w:ilvl="3" w:tplc="0409000F" w:tentative="1">
      <w:start w:val="1"/>
      <w:numFmt w:val="decimal"/>
      <w:lvlText w:val="%4."/>
      <w:lvlJc w:val="left"/>
      <w:pPr>
        <w:ind w:left="2143" w:hanging="360"/>
      </w:pPr>
    </w:lvl>
    <w:lvl w:ilvl="4" w:tplc="04090019" w:tentative="1">
      <w:start w:val="1"/>
      <w:numFmt w:val="lowerLetter"/>
      <w:lvlText w:val="%5."/>
      <w:lvlJc w:val="left"/>
      <w:pPr>
        <w:ind w:left="2863" w:hanging="360"/>
      </w:pPr>
    </w:lvl>
    <w:lvl w:ilvl="5" w:tplc="0409001B" w:tentative="1">
      <w:start w:val="1"/>
      <w:numFmt w:val="lowerRoman"/>
      <w:lvlText w:val="%6."/>
      <w:lvlJc w:val="right"/>
      <w:pPr>
        <w:ind w:left="3583" w:hanging="180"/>
      </w:pPr>
    </w:lvl>
    <w:lvl w:ilvl="6" w:tplc="0409000F" w:tentative="1">
      <w:start w:val="1"/>
      <w:numFmt w:val="decimal"/>
      <w:lvlText w:val="%7."/>
      <w:lvlJc w:val="left"/>
      <w:pPr>
        <w:ind w:left="4303" w:hanging="360"/>
      </w:pPr>
    </w:lvl>
    <w:lvl w:ilvl="7" w:tplc="04090019" w:tentative="1">
      <w:start w:val="1"/>
      <w:numFmt w:val="lowerLetter"/>
      <w:lvlText w:val="%8."/>
      <w:lvlJc w:val="left"/>
      <w:pPr>
        <w:ind w:left="5023" w:hanging="360"/>
      </w:pPr>
    </w:lvl>
    <w:lvl w:ilvl="8" w:tplc="040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4" w15:restartNumberingAfterBreak="0">
    <w:nsid w:val="19E06ED6"/>
    <w:multiLevelType w:val="hybridMultilevel"/>
    <w:tmpl w:val="8DF476BA"/>
    <w:lvl w:ilvl="0" w:tplc="3BB27E90">
      <w:start w:val="5"/>
      <w:numFmt w:val="hebrew1"/>
      <w:lvlText w:val="%1."/>
      <w:lvlJc w:val="left"/>
      <w:pPr>
        <w:ind w:left="359" w:hanging="360"/>
      </w:pPr>
      <w:rPr>
        <w:rFonts w:eastAsia="Calibr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1CB574F4"/>
    <w:multiLevelType w:val="hybridMultilevel"/>
    <w:tmpl w:val="28C6A10A"/>
    <w:lvl w:ilvl="0" w:tplc="51BCF1F8">
      <w:start w:val="1"/>
      <w:numFmt w:val="decimal"/>
      <w:lvlText w:val="%1)"/>
      <w:lvlJc w:val="left"/>
      <w:pPr>
        <w:ind w:left="-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3" w:hanging="360"/>
      </w:pPr>
    </w:lvl>
    <w:lvl w:ilvl="2" w:tplc="0409001B" w:tentative="1">
      <w:start w:val="1"/>
      <w:numFmt w:val="lowerRoman"/>
      <w:lvlText w:val="%3."/>
      <w:lvlJc w:val="right"/>
      <w:pPr>
        <w:ind w:left="1423" w:hanging="180"/>
      </w:pPr>
    </w:lvl>
    <w:lvl w:ilvl="3" w:tplc="0409000F" w:tentative="1">
      <w:start w:val="1"/>
      <w:numFmt w:val="decimal"/>
      <w:lvlText w:val="%4."/>
      <w:lvlJc w:val="left"/>
      <w:pPr>
        <w:ind w:left="2143" w:hanging="360"/>
      </w:pPr>
    </w:lvl>
    <w:lvl w:ilvl="4" w:tplc="04090019" w:tentative="1">
      <w:start w:val="1"/>
      <w:numFmt w:val="lowerLetter"/>
      <w:lvlText w:val="%5."/>
      <w:lvlJc w:val="left"/>
      <w:pPr>
        <w:ind w:left="2863" w:hanging="360"/>
      </w:pPr>
    </w:lvl>
    <w:lvl w:ilvl="5" w:tplc="0409001B" w:tentative="1">
      <w:start w:val="1"/>
      <w:numFmt w:val="lowerRoman"/>
      <w:lvlText w:val="%6."/>
      <w:lvlJc w:val="right"/>
      <w:pPr>
        <w:ind w:left="3583" w:hanging="180"/>
      </w:pPr>
    </w:lvl>
    <w:lvl w:ilvl="6" w:tplc="0409000F" w:tentative="1">
      <w:start w:val="1"/>
      <w:numFmt w:val="decimal"/>
      <w:lvlText w:val="%7."/>
      <w:lvlJc w:val="left"/>
      <w:pPr>
        <w:ind w:left="4303" w:hanging="360"/>
      </w:pPr>
    </w:lvl>
    <w:lvl w:ilvl="7" w:tplc="04090019" w:tentative="1">
      <w:start w:val="1"/>
      <w:numFmt w:val="lowerLetter"/>
      <w:lvlText w:val="%8."/>
      <w:lvlJc w:val="left"/>
      <w:pPr>
        <w:ind w:left="5023" w:hanging="360"/>
      </w:pPr>
    </w:lvl>
    <w:lvl w:ilvl="8" w:tplc="040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6" w15:restartNumberingAfterBreak="0">
    <w:nsid w:val="1FDB5CEC"/>
    <w:multiLevelType w:val="hybridMultilevel"/>
    <w:tmpl w:val="4C6407EA"/>
    <w:lvl w:ilvl="0" w:tplc="EA0EAE4C">
      <w:start w:val="1"/>
      <w:numFmt w:val="decimal"/>
      <w:lvlText w:val="%1)"/>
      <w:lvlJc w:val="left"/>
      <w:pPr>
        <w:ind w:left="-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3" w:hanging="360"/>
      </w:pPr>
    </w:lvl>
    <w:lvl w:ilvl="2" w:tplc="0409001B" w:tentative="1">
      <w:start w:val="1"/>
      <w:numFmt w:val="lowerRoman"/>
      <w:lvlText w:val="%3."/>
      <w:lvlJc w:val="right"/>
      <w:pPr>
        <w:ind w:left="1423" w:hanging="180"/>
      </w:pPr>
    </w:lvl>
    <w:lvl w:ilvl="3" w:tplc="0409000F" w:tentative="1">
      <w:start w:val="1"/>
      <w:numFmt w:val="decimal"/>
      <w:lvlText w:val="%4."/>
      <w:lvlJc w:val="left"/>
      <w:pPr>
        <w:ind w:left="2143" w:hanging="360"/>
      </w:pPr>
    </w:lvl>
    <w:lvl w:ilvl="4" w:tplc="04090019" w:tentative="1">
      <w:start w:val="1"/>
      <w:numFmt w:val="lowerLetter"/>
      <w:lvlText w:val="%5."/>
      <w:lvlJc w:val="left"/>
      <w:pPr>
        <w:ind w:left="2863" w:hanging="360"/>
      </w:pPr>
    </w:lvl>
    <w:lvl w:ilvl="5" w:tplc="0409001B" w:tentative="1">
      <w:start w:val="1"/>
      <w:numFmt w:val="lowerRoman"/>
      <w:lvlText w:val="%6."/>
      <w:lvlJc w:val="right"/>
      <w:pPr>
        <w:ind w:left="3583" w:hanging="180"/>
      </w:pPr>
    </w:lvl>
    <w:lvl w:ilvl="6" w:tplc="0409000F" w:tentative="1">
      <w:start w:val="1"/>
      <w:numFmt w:val="decimal"/>
      <w:lvlText w:val="%7."/>
      <w:lvlJc w:val="left"/>
      <w:pPr>
        <w:ind w:left="4303" w:hanging="360"/>
      </w:pPr>
    </w:lvl>
    <w:lvl w:ilvl="7" w:tplc="04090019" w:tentative="1">
      <w:start w:val="1"/>
      <w:numFmt w:val="lowerLetter"/>
      <w:lvlText w:val="%8."/>
      <w:lvlJc w:val="left"/>
      <w:pPr>
        <w:ind w:left="5023" w:hanging="360"/>
      </w:pPr>
    </w:lvl>
    <w:lvl w:ilvl="8" w:tplc="040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7" w15:restartNumberingAfterBreak="0">
    <w:nsid w:val="201D39EF"/>
    <w:multiLevelType w:val="hybridMultilevel"/>
    <w:tmpl w:val="652266B2"/>
    <w:lvl w:ilvl="0" w:tplc="06C29C18">
      <w:start w:val="1"/>
      <w:numFmt w:val="bullet"/>
      <w:lvlText w:val=""/>
      <w:lvlJc w:val="left"/>
      <w:pPr>
        <w:ind w:left="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8" w15:restartNumberingAfterBreak="0">
    <w:nsid w:val="27DD0FFA"/>
    <w:multiLevelType w:val="hybridMultilevel"/>
    <w:tmpl w:val="C7825B62"/>
    <w:lvl w:ilvl="0" w:tplc="7366752E">
      <w:start w:val="1"/>
      <w:numFmt w:val="hebrew1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16C7"/>
    <w:multiLevelType w:val="hybridMultilevel"/>
    <w:tmpl w:val="A06E03CE"/>
    <w:lvl w:ilvl="0" w:tplc="59849940">
      <w:start w:val="1"/>
      <w:numFmt w:val="decimal"/>
      <w:lvlText w:val="%1)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" w:hanging="360"/>
      </w:pPr>
    </w:lvl>
    <w:lvl w:ilvl="2" w:tplc="0409001B" w:tentative="1">
      <w:start w:val="1"/>
      <w:numFmt w:val="lowerRoman"/>
      <w:lvlText w:val="%3."/>
      <w:lvlJc w:val="right"/>
      <w:pPr>
        <w:ind w:left="1063" w:hanging="180"/>
      </w:pPr>
    </w:lvl>
    <w:lvl w:ilvl="3" w:tplc="0409000F" w:tentative="1">
      <w:start w:val="1"/>
      <w:numFmt w:val="decimal"/>
      <w:lvlText w:val="%4."/>
      <w:lvlJc w:val="left"/>
      <w:pPr>
        <w:ind w:left="1783" w:hanging="360"/>
      </w:pPr>
    </w:lvl>
    <w:lvl w:ilvl="4" w:tplc="04090019" w:tentative="1">
      <w:start w:val="1"/>
      <w:numFmt w:val="lowerLetter"/>
      <w:lvlText w:val="%5."/>
      <w:lvlJc w:val="left"/>
      <w:pPr>
        <w:ind w:left="2503" w:hanging="360"/>
      </w:pPr>
    </w:lvl>
    <w:lvl w:ilvl="5" w:tplc="0409001B" w:tentative="1">
      <w:start w:val="1"/>
      <w:numFmt w:val="lowerRoman"/>
      <w:lvlText w:val="%6."/>
      <w:lvlJc w:val="right"/>
      <w:pPr>
        <w:ind w:left="3223" w:hanging="180"/>
      </w:pPr>
    </w:lvl>
    <w:lvl w:ilvl="6" w:tplc="0409000F" w:tentative="1">
      <w:start w:val="1"/>
      <w:numFmt w:val="decimal"/>
      <w:lvlText w:val="%7."/>
      <w:lvlJc w:val="left"/>
      <w:pPr>
        <w:ind w:left="3943" w:hanging="360"/>
      </w:pPr>
    </w:lvl>
    <w:lvl w:ilvl="7" w:tplc="04090019" w:tentative="1">
      <w:start w:val="1"/>
      <w:numFmt w:val="lowerLetter"/>
      <w:lvlText w:val="%8."/>
      <w:lvlJc w:val="left"/>
      <w:pPr>
        <w:ind w:left="4663" w:hanging="360"/>
      </w:pPr>
    </w:lvl>
    <w:lvl w:ilvl="8" w:tplc="0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0" w15:restartNumberingAfterBreak="0">
    <w:nsid w:val="344B521D"/>
    <w:multiLevelType w:val="hybridMultilevel"/>
    <w:tmpl w:val="005895E8"/>
    <w:lvl w:ilvl="0" w:tplc="7F1A7FC6">
      <w:start w:val="3"/>
      <w:numFmt w:val="hebrew1"/>
      <w:lvlText w:val="%1."/>
      <w:lvlJc w:val="left"/>
      <w:pPr>
        <w:ind w:left="359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385F58C8"/>
    <w:multiLevelType w:val="hybridMultilevel"/>
    <w:tmpl w:val="71A8BD3E"/>
    <w:lvl w:ilvl="0" w:tplc="FFBEA5CE">
      <w:start w:val="1"/>
      <w:numFmt w:val="decimal"/>
      <w:lvlText w:val="%1)"/>
      <w:lvlJc w:val="left"/>
      <w:pPr>
        <w:ind w:left="-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3" w:hanging="360"/>
      </w:pPr>
    </w:lvl>
    <w:lvl w:ilvl="2" w:tplc="0409001B" w:tentative="1">
      <w:start w:val="1"/>
      <w:numFmt w:val="lowerRoman"/>
      <w:lvlText w:val="%3."/>
      <w:lvlJc w:val="right"/>
      <w:pPr>
        <w:ind w:left="1423" w:hanging="180"/>
      </w:pPr>
    </w:lvl>
    <w:lvl w:ilvl="3" w:tplc="0409000F" w:tentative="1">
      <w:start w:val="1"/>
      <w:numFmt w:val="decimal"/>
      <w:lvlText w:val="%4."/>
      <w:lvlJc w:val="left"/>
      <w:pPr>
        <w:ind w:left="2143" w:hanging="360"/>
      </w:pPr>
    </w:lvl>
    <w:lvl w:ilvl="4" w:tplc="04090019" w:tentative="1">
      <w:start w:val="1"/>
      <w:numFmt w:val="lowerLetter"/>
      <w:lvlText w:val="%5."/>
      <w:lvlJc w:val="left"/>
      <w:pPr>
        <w:ind w:left="2863" w:hanging="360"/>
      </w:pPr>
    </w:lvl>
    <w:lvl w:ilvl="5" w:tplc="0409001B" w:tentative="1">
      <w:start w:val="1"/>
      <w:numFmt w:val="lowerRoman"/>
      <w:lvlText w:val="%6."/>
      <w:lvlJc w:val="right"/>
      <w:pPr>
        <w:ind w:left="3583" w:hanging="180"/>
      </w:pPr>
    </w:lvl>
    <w:lvl w:ilvl="6" w:tplc="0409000F" w:tentative="1">
      <w:start w:val="1"/>
      <w:numFmt w:val="decimal"/>
      <w:lvlText w:val="%7."/>
      <w:lvlJc w:val="left"/>
      <w:pPr>
        <w:ind w:left="4303" w:hanging="360"/>
      </w:pPr>
    </w:lvl>
    <w:lvl w:ilvl="7" w:tplc="04090019" w:tentative="1">
      <w:start w:val="1"/>
      <w:numFmt w:val="lowerLetter"/>
      <w:lvlText w:val="%8."/>
      <w:lvlJc w:val="left"/>
      <w:pPr>
        <w:ind w:left="5023" w:hanging="360"/>
      </w:pPr>
    </w:lvl>
    <w:lvl w:ilvl="8" w:tplc="040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12" w15:restartNumberingAfterBreak="0">
    <w:nsid w:val="3DEA7AEA"/>
    <w:multiLevelType w:val="hybridMultilevel"/>
    <w:tmpl w:val="82347448"/>
    <w:lvl w:ilvl="0" w:tplc="44D61E0E">
      <w:start w:val="1"/>
      <w:numFmt w:val="decimal"/>
      <w:lvlText w:val="%1)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" w:hanging="360"/>
      </w:pPr>
    </w:lvl>
    <w:lvl w:ilvl="2" w:tplc="0409001B" w:tentative="1">
      <w:start w:val="1"/>
      <w:numFmt w:val="lowerRoman"/>
      <w:lvlText w:val="%3."/>
      <w:lvlJc w:val="right"/>
      <w:pPr>
        <w:ind w:left="1063" w:hanging="180"/>
      </w:pPr>
    </w:lvl>
    <w:lvl w:ilvl="3" w:tplc="0409000F" w:tentative="1">
      <w:start w:val="1"/>
      <w:numFmt w:val="decimal"/>
      <w:lvlText w:val="%4."/>
      <w:lvlJc w:val="left"/>
      <w:pPr>
        <w:ind w:left="1783" w:hanging="360"/>
      </w:pPr>
    </w:lvl>
    <w:lvl w:ilvl="4" w:tplc="04090019" w:tentative="1">
      <w:start w:val="1"/>
      <w:numFmt w:val="lowerLetter"/>
      <w:lvlText w:val="%5."/>
      <w:lvlJc w:val="left"/>
      <w:pPr>
        <w:ind w:left="2503" w:hanging="360"/>
      </w:pPr>
    </w:lvl>
    <w:lvl w:ilvl="5" w:tplc="0409001B" w:tentative="1">
      <w:start w:val="1"/>
      <w:numFmt w:val="lowerRoman"/>
      <w:lvlText w:val="%6."/>
      <w:lvlJc w:val="right"/>
      <w:pPr>
        <w:ind w:left="3223" w:hanging="180"/>
      </w:pPr>
    </w:lvl>
    <w:lvl w:ilvl="6" w:tplc="0409000F" w:tentative="1">
      <w:start w:val="1"/>
      <w:numFmt w:val="decimal"/>
      <w:lvlText w:val="%7."/>
      <w:lvlJc w:val="left"/>
      <w:pPr>
        <w:ind w:left="3943" w:hanging="360"/>
      </w:pPr>
    </w:lvl>
    <w:lvl w:ilvl="7" w:tplc="04090019" w:tentative="1">
      <w:start w:val="1"/>
      <w:numFmt w:val="lowerLetter"/>
      <w:lvlText w:val="%8."/>
      <w:lvlJc w:val="left"/>
      <w:pPr>
        <w:ind w:left="4663" w:hanging="360"/>
      </w:pPr>
    </w:lvl>
    <w:lvl w:ilvl="8" w:tplc="0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3" w15:restartNumberingAfterBreak="0">
    <w:nsid w:val="3E0348F7"/>
    <w:multiLevelType w:val="hybridMultilevel"/>
    <w:tmpl w:val="1E78622E"/>
    <w:lvl w:ilvl="0" w:tplc="09D4783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5E06AE"/>
    <w:multiLevelType w:val="hybridMultilevel"/>
    <w:tmpl w:val="DEF85C7A"/>
    <w:lvl w:ilvl="0" w:tplc="04090001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15" w15:restartNumberingAfterBreak="0">
    <w:nsid w:val="49A617E4"/>
    <w:multiLevelType w:val="hybridMultilevel"/>
    <w:tmpl w:val="64DE357C"/>
    <w:lvl w:ilvl="0" w:tplc="04090001">
      <w:start w:val="1"/>
      <w:numFmt w:val="bullet"/>
      <w:lvlText w:val=""/>
      <w:lvlJc w:val="left"/>
      <w:pPr>
        <w:ind w:left="-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16" w15:restartNumberingAfterBreak="0">
    <w:nsid w:val="4BDB6041"/>
    <w:multiLevelType w:val="hybridMultilevel"/>
    <w:tmpl w:val="CC461968"/>
    <w:lvl w:ilvl="0" w:tplc="2B40A060">
      <w:start w:val="1"/>
      <w:numFmt w:val="hebrew1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23E7D"/>
    <w:multiLevelType w:val="hybridMultilevel"/>
    <w:tmpl w:val="03A07504"/>
    <w:lvl w:ilvl="0" w:tplc="04090011">
      <w:start w:val="1"/>
      <w:numFmt w:val="decimal"/>
      <w:lvlText w:val="%1)"/>
      <w:lvlJc w:val="left"/>
      <w:pPr>
        <w:ind w:left="-17" w:hanging="360"/>
      </w:pPr>
    </w:lvl>
    <w:lvl w:ilvl="1" w:tplc="04090019" w:tentative="1">
      <w:start w:val="1"/>
      <w:numFmt w:val="lowerLetter"/>
      <w:lvlText w:val="%2."/>
      <w:lvlJc w:val="left"/>
      <w:pPr>
        <w:ind w:left="703" w:hanging="360"/>
      </w:pPr>
    </w:lvl>
    <w:lvl w:ilvl="2" w:tplc="0409001B" w:tentative="1">
      <w:start w:val="1"/>
      <w:numFmt w:val="lowerRoman"/>
      <w:lvlText w:val="%3."/>
      <w:lvlJc w:val="right"/>
      <w:pPr>
        <w:ind w:left="1423" w:hanging="180"/>
      </w:pPr>
    </w:lvl>
    <w:lvl w:ilvl="3" w:tplc="0409000F" w:tentative="1">
      <w:start w:val="1"/>
      <w:numFmt w:val="decimal"/>
      <w:lvlText w:val="%4."/>
      <w:lvlJc w:val="left"/>
      <w:pPr>
        <w:ind w:left="2143" w:hanging="360"/>
      </w:pPr>
    </w:lvl>
    <w:lvl w:ilvl="4" w:tplc="04090019" w:tentative="1">
      <w:start w:val="1"/>
      <w:numFmt w:val="lowerLetter"/>
      <w:lvlText w:val="%5."/>
      <w:lvlJc w:val="left"/>
      <w:pPr>
        <w:ind w:left="2863" w:hanging="360"/>
      </w:pPr>
    </w:lvl>
    <w:lvl w:ilvl="5" w:tplc="0409001B" w:tentative="1">
      <w:start w:val="1"/>
      <w:numFmt w:val="lowerRoman"/>
      <w:lvlText w:val="%6."/>
      <w:lvlJc w:val="right"/>
      <w:pPr>
        <w:ind w:left="3583" w:hanging="180"/>
      </w:pPr>
    </w:lvl>
    <w:lvl w:ilvl="6" w:tplc="0409000F" w:tentative="1">
      <w:start w:val="1"/>
      <w:numFmt w:val="decimal"/>
      <w:lvlText w:val="%7."/>
      <w:lvlJc w:val="left"/>
      <w:pPr>
        <w:ind w:left="4303" w:hanging="360"/>
      </w:pPr>
    </w:lvl>
    <w:lvl w:ilvl="7" w:tplc="04090019" w:tentative="1">
      <w:start w:val="1"/>
      <w:numFmt w:val="lowerLetter"/>
      <w:lvlText w:val="%8."/>
      <w:lvlJc w:val="left"/>
      <w:pPr>
        <w:ind w:left="5023" w:hanging="360"/>
      </w:pPr>
    </w:lvl>
    <w:lvl w:ilvl="8" w:tplc="040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18" w15:restartNumberingAfterBreak="0">
    <w:nsid w:val="5606590E"/>
    <w:multiLevelType w:val="hybridMultilevel"/>
    <w:tmpl w:val="49AA70BA"/>
    <w:lvl w:ilvl="0" w:tplc="2E40D670">
      <w:start w:val="1"/>
      <w:numFmt w:val="hebrew1"/>
      <w:lvlText w:val="%1)"/>
      <w:lvlJc w:val="left"/>
      <w:pPr>
        <w:ind w:left="1145" w:hanging="360"/>
      </w:pPr>
      <w:rPr>
        <w:rFonts w:asciiTheme="minorBidi" w:eastAsiaTheme="minorEastAsia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E467294"/>
    <w:multiLevelType w:val="hybridMultilevel"/>
    <w:tmpl w:val="DECCF140"/>
    <w:lvl w:ilvl="0" w:tplc="266ED688">
      <w:start w:val="1"/>
      <w:numFmt w:val="hebrew1"/>
      <w:lvlText w:val="%1."/>
      <w:lvlJc w:val="left"/>
      <w:pPr>
        <w:ind w:left="5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5EB16667"/>
    <w:multiLevelType w:val="hybridMultilevel"/>
    <w:tmpl w:val="1AF44134"/>
    <w:lvl w:ilvl="0" w:tplc="DCD442E4">
      <w:start w:val="1"/>
      <w:numFmt w:val="decimal"/>
      <w:lvlText w:val="%1."/>
      <w:lvlJc w:val="left"/>
      <w:pPr>
        <w:ind w:left="2073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434533"/>
    <w:multiLevelType w:val="hybridMultilevel"/>
    <w:tmpl w:val="B1A48FEC"/>
    <w:lvl w:ilvl="0" w:tplc="CA7C9FD0">
      <w:start w:val="1"/>
      <w:numFmt w:val="decimal"/>
      <w:lvlText w:val="%1."/>
      <w:lvlJc w:val="left"/>
      <w:pPr>
        <w:ind w:left="1080" w:hanging="720"/>
      </w:pPr>
      <w:rPr>
        <w:rFonts w:ascii="David" w:eastAsiaTheme="minorEastAsia" w:hAnsi="David" w:cs="David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F50CD"/>
    <w:multiLevelType w:val="hybridMultilevel"/>
    <w:tmpl w:val="0B02A71A"/>
    <w:lvl w:ilvl="0" w:tplc="68A6037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1"/>
  </w:num>
  <w:num w:numId="3">
    <w:abstractNumId w:val="10"/>
  </w:num>
  <w:num w:numId="4">
    <w:abstractNumId w:val="18"/>
  </w:num>
  <w:num w:numId="5">
    <w:abstractNumId w:val="4"/>
  </w:num>
  <w:num w:numId="6">
    <w:abstractNumId w:val="20"/>
  </w:num>
  <w:num w:numId="7">
    <w:abstractNumId w:val="8"/>
  </w:num>
  <w:num w:numId="8">
    <w:abstractNumId w:val="19"/>
  </w:num>
  <w:num w:numId="9">
    <w:abstractNumId w:val="13"/>
  </w:num>
  <w:num w:numId="10">
    <w:abstractNumId w:val="22"/>
  </w:num>
  <w:num w:numId="11">
    <w:abstractNumId w:val="17"/>
  </w:num>
  <w:num w:numId="12">
    <w:abstractNumId w:val="12"/>
  </w:num>
  <w:num w:numId="13">
    <w:abstractNumId w:val="6"/>
  </w:num>
  <w:num w:numId="14">
    <w:abstractNumId w:val="5"/>
  </w:num>
  <w:num w:numId="15">
    <w:abstractNumId w:val="16"/>
  </w:num>
  <w:num w:numId="16">
    <w:abstractNumId w:val="3"/>
  </w:num>
  <w:num w:numId="17">
    <w:abstractNumId w:val="9"/>
  </w:num>
  <w:num w:numId="18">
    <w:abstractNumId w:val="11"/>
  </w:num>
  <w:num w:numId="19">
    <w:abstractNumId w:val="15"/>
  </w:num>
  <w:num w:numId="20">
    <w:abstractNumId w:val="7"/>
  </w:num>
  <w:num w:numId="21">
    <w:abstractNumId w:val="2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42"/>
  </w:docVars>
  <w:rsids>
    <w:rsidRoot w:val="005C28B9"/>
    <w:rsid w:val="00005003"/>
    <w:rsid w:val="000127F4"/>
    <w:rsid w:val="00013C6F"/>
    <w:rsid w:val="000274C4"/>
    <w:rsid w:val="00027784"/>
    <w:rsid w:val="00031D18"/>
    <w:rsid w:val="00033CE5"/>
    <w:rsid w:val="00034B62"/>
    <w:rsid w:val="000474ED"/>
    <w:rsid w:val="000501CC"/>
    <w:rsid w:val="000503A0"/>
    <w:rsid w:val="00051968"/>
    <w:rsid w:val="0006194A"/>
    <w:rsid w:val="000649B0"/>
    <w:rsid w:val="00064A92"/>
    <w:rsid w:val="00065F11"/>
    <w:rsid w:val="00067D53"/>
    <w:rsid w:val="00072046"/>
    <w:rsid w:val="00074B5F"/>
    <w:rsid w:val="00074BD2"/>
    <w:rsid w:val="00076A9F"/>
    <w:rsid w:val="00080F09"/>
    <w:rsid w:val="0008273D"/>
    <w:rsid w:val="00083DE6"/>
    <w:rsid w:val="0008413F"/>
    <w:rsid w:val="00085D24"/>
    <w:rsid w:val="0008750A"/>
    <w:rsid w:val="00094A0A"/>
    <w:rsid w:val="00097BFF"/>
    <w:rsid w:val="000A3618"/>
    <w:rsid w:val="000A46E5"/>
    <w:rsid w:val="000B0F1F"/>
    <w:rsid w:val="000B0FCB"/>
    <w:rsid w:val="000B5A45"/>
    <w:rsid w:val="000C7979"/>
    <w:rsid w:val="000D2F43"/>
    <w:rsid w:val="000D55D9"/>
    <w:rsid w:val="000E54C9"/>
    <w:rsid w:val="000E5ECC"/>
    <w:rsid w:val="000E7665"/>
    <w:rsid w:val="000F5E0B"/>
    <w:rsid w:val="00101A60"/>
    <w:rsid w:val="00103402"/>
    <w:rsid w:val="001121F7"/>
    <w:rsid w:val="00117B0E"/>
    <w:rsid w:val="001219CF"/>
    <w:rsid w:val="00127ECF"/>
    <w:rsid w:val="001327C5"/>
    <w:rsid w:val="001376D5"/>
    <w:rsid w:val="00151740"/>
    <w:rsid w:val="00151B3B"/>
    <w:rsid w:val="001563CB"/>
    <w:rsid w:val="00162148"/>
    <w:rsid w:val="001630E9"/>
    <w:rsid w:val="001648BE"/>
    <w:rsid w:val="0016636B"/>
    <w:rsid w:val="001663BE"/>
    <w:rsid w:val="00173DE3"/>
    <w:rsid w:val="00180E7D"/>
    <w:rsid w:val="0018175D"/>
    <w:rsid w:val="00182190"/>
    <w:rsid w:val="00184039"/>
    <w:rsid w:val="0019113E"/>
    <w:rsid w:val="001921BF"/>
    <w:rsid w:val="00193811"/>
    <w:rsid w:val="00193A89"/>
    <w:rsid w:val="00195BBE"/>
    <w:rsid w:val="001A1112"/>
    <w:rsid w:val="001A5471"/>
    <w:rsid w:val="001A5A72"/>
    <w:rsid w:val="001B2208"/>
    <w:rsid w:val="001B59B7"/>
    <w:rsid w:val="001C163E"/>
    <w:rsid w:val="001C6C09"/>
    <w:rsid w:val="001C6EC4"/>
    <w:rsid w:val="001D0983"/>
    <w:rsid w:val="001D0C58"/>
    <w:rsid w:val="001D12A6"/>
    <w:rsid w:val="001D4EDC"/>
    <w:rsid w:val="001E25A3"/>
    <w:rsid w:val="001E5653"/>
    <w:rsid w:val="001F5950"/>
    <w:rsid w:val="001F7DEA"/>
    <w:rsid w:val="00202F37"/>
    <w:rsid w:val="00203988"/>
    <w:rsid w:val="00206106"/>
    <w:rsid w:val="0020730A"/>
    <w:rsid w:val="00210385"/>
    <w:rsid w:val="002127C0"/>
    <w:rsid w:val="0021342D"/>
    <w:rsid w:val="00220348"/>
    <w:rsid w:val="002213C8"/>
    <w:rsid w:val="00235859"/>
    <w:rsid w:val="002517A7"/>
    <w:rsid w:val="00254D73"/>
    <w:rsid w:val="00256281"/>
    <w:rsid w:val="00256646"/>
    <w:rsid w:val="002649FB"/>
    <w:rsid w:val="00264CA2"/>
    <w:rsid w:val="00273E0B"/>
    <w:rsid w:val="00281050"/>
    <w:rsid w:val="00281BCC"/>
    <w:rsid w:val="002831D5"/>
    <w:rsid w:val="002938A1"/>
    <w:rsid w:val="0029775E"/>
    <w:rsid w:val="00297D97"/>
    <w:rsid w:val="002A1157"/>
    <w:rsid w:val="002A2B78"/>
    <w:rsid w:val="002A3C83"/>
    <w:rsid w:val="002A4793"/>
    <w:rsid w:val="002B36E9"/>
    <w:rsid w:val="002B48D6"/>
    <w:rsid w:val="002B5F24"/>
    <w:rsid w:val="002C2A21"/>
    <w:rsid w:val="002D1DFE"/>
    <w:rsid w:val="002D4B2E"/>
    <w:rsid w:val="002D5CA0"/>
    <w:rsid w:val="002D7E09"/>
    <w:rsid w:val="002E2C8C"/>
    <w:rsid w:val="002E7925"/>
    <w:rsid w:val="002F003C"/>
    <w:rsid w:val="002F0474"/>
    <w:rsid w:val="002F1937"/>
    <w:rsid w:val="002F35BE"/>
    <w:rsid w:val="00311F7D"/>
    <w:rsid w:val="00316B20"/>
    <w:rsid w:val="00317252"/>
    <w:rsid w:val="00321CE6"/>
    <w:rsid w:val="00324B07"/>
    <w:rsid w:val="003278E2"/>
    <w:rsid w:val="003306B4"/>
    <w:rsid w:val="00332523"/>
    <w:rsid w:val="00333A5D"/>
    <w:rsid w:val="00334459"/>
    <w:rsid w:val="003350D6"/>
    <w:rsid w:val="003435F7"/>
    <w:rsid w:val="00344FF2"/>
    <w:rsid w:val="00350711"/>
    <w:rsid w:val="00350F73"/>
    <w:rsid w:val="00354F98"/>
    <w:rsid w:val="00366F98"/>
    <w:rsid w:val="003670F1"/>
    <w:rsid w:val="0037031C"/>
    <w:rsid w:val="0037482F"/>
    <w:rsid w:val="00376808"/>
    <w:rsid w:val="00376F71"/>
    <w:rsid w:val="00377DDA"/>
    <w:rsid w:val="003805D2"/>
    <w:rsid w:val="003839CB"/>
    <w:rsid w:val="003911BB"/>
    <w:rsid w:val="00392068"/>
    <w:rsid w:val="003970E0"/>
    <w:rsid w:val="00397121"/>
    <w:rsid w:val="003A34FF"/>
    <w:rsid w:val="003A6DF5"/>
    <w:rsid w:val="003A7666"/>
    <w:rsid w:val="003A7CEF"/>
    <w:rsid w:val="003B7222"/>
    <w:rsid w:val="003C2CA3"/>
    <w:rsid w:val="003C434C"/>
    <w:rsid w:val="003D6310"/>
    <w:rsid w:val="003E072E"/>
    <w:rsid w:val="003F0B66"/>
    <w:rsid w:val="003F42CF"/>
    <w:rsid w:val="003F6F36"/>
    <w:rsid w:val="00400EE5"/>
    <w:rsid w:val="004026A7"/>
    <w:rsid w:val="00403376"/>
    <w:rsid w:val="00407CE7"/>
    <w:rsid w:val="00412853"/>
    <w:rsid w:val="00412B0C"/>
    <w:rsid w:val="00414510"/>
    <w:rsid w:val="0042052F"/>
    <w:rsid w:val="00425F52"/>
    <w:rsid w:val="00427152"/>
    <w:rsid w:val="00427BF8"/>
    <w:rsid w:val="00427D5D"/>
    <w:rsid w:val="00432059"/>
    <w:rsid w:val="00434A53"/>
    <w:rsid w:val="00442C58"/>
    <w:rsid w:val="00446D97"/>
    <w:rsid w:val="00463518"/>
    <w:rsid w:val="00465BAB"/>
    <w:rsid w:val="00466255"/>
    <w:rsid w:val="0047180B"/>
    <w:rsid w:val="0047230F"/>
    <w:rsid w:val="00472AF2"/>
    <w:rsid w:val="00475D37"/>
    <w:rsid w:val="00476FF8"/>
    <w:rsid w:val="00482A60"/>
    <w:rsid w:val="00482DDF"/>
    <w:rsid w:val="00485DCB"/>
    <w:rsid w:val="00490281"/>
    <w:rsid w:val="00491A74"/>
    <w:rsid w:val="004939D2"/>
    <w:rsid w:val="00494565"/>
    <w:rsid w:val="00497E28"/>
    <w:rsid w:val="004A1ED4"/>
    <w:rsid w:val="004A6473"/>
    <w:rsid w:val="004B1A44"/>
    <w:rsid w:val="004B438D"/>
    <w:rsid w:val="004B6118"/>
    <w:rsid w:val="004C3F7E"/>
    <w:rsid w:val="004C4003"/>
    <w:rsid w:val="004C5D7E"/>
    <w:rsid w:val="004D1DC3"/>
    <w:rsid w:val="004D6BE6"/>
    <w:rsid w:val="004D72C6"/>
    <w:rsid w:val="004E1C97"/>
    <w:rsid w:val="004E3AE1"/>
    <w:rsid w:val="004E7862"/>
    <w:rsid w:val="004F21CE"/>
    <w:rsid w:val="004F3373"/>
    <w:rsid w:val="004F40F7"/>
    <w:rsid w:val="004F48B7"/>
    <w:rsid w:val="004F6B12"/>
    <w:rsid w:val="004F721A"/>
    <w:rsid w:val="004F76D7"/>
    <w:rsid w:val="00502C5B"/>
    <w:rsid w:val="005030A6"/>
    <w:rsid w:val="00507B1F"/>
    <w:rsid w:val="00510E5F"/>
    <w:rsid w:val="005152CE"/>
    <w:rsid w:val="00516708"/>
    <w:rsid w:val="005168FB"/>
    <w:rsid w:val="00516947"/>
    <w:rsid w:val="0052195E"/>
    <w:rsid w:val="0052274F"/>
    <w:rsid w:val="005239D3"/>
    <w:rsid w:val="00525090"/>
    <w:rsid w:val="005258AD"/>
    <w:rsid w:val="0053312C"/>
    <w:rsid w:val="0053323A"/>
    <w:rsid w:val="005419A2"/>
    <w:rsid w:val="005434D0"/>
    <w:rsid w:val="005511CF"/>
    <w:rsid w:val="005628D6"/>
    <w:rsid w:val="00572BC8"/>
    <w:rsid w:val="00574BEA"/>
    <w:rsid w:val="00586106"/>
    <w:rsid w:val="00587820"/>
    <w:rsid w:val="005A1500"/>
    <w:rsid w:val="005A277B"/>
    <w:rsid w:val="005A51EE"/>
    <w:rsid w:val="005A635E"/>
    <w:rsid w:val="005A6B52"/>
    <w:rsid w:val="005A70D6"/>
    <w:rsid w:val="005A7AFC"/>
    <w:rsid w:val="005B0B71"/>
    <w:rsid w:val="005C28B9"/>
    <w:rsid w:val="005C34DA"/>
    <w:rsid w:val="005C3ED5"/>
    <w:rsid w:val="005C7420"/>
    <w:rsid w:val="005D41CF"/>
    <w:rsid w:val="005D5964"/>
    <w:rsid w:val="005D709C"/>
    <w:rsid w:val="005E01EF"/>
    <w:rsid w:val="005E1C0E"/>
    <w:rsid w:val="005E1F63"/>
    <w:rsid w:val="005E4257"/>
    <w:rsid w:val="005E5896"/>
    <w:rsid w:val="005E74E7"/>
    <w:rsid w:val="005F3055"/>
    <w:rsid w:val="005F3517"/>
    <w:rsid w:val="00605FDA"/>
    <w:rsid w:val="00613596"/>
    <w:rsid w:val="0061712B"/>
    <w:rsid w:val="00617479"/>
    <w:rsid w:val="0062061D"/>
    <w:rsid w:val="00621304"/>
    <w:rsid w:val="00632C19"/>
    <w:rsid w:val="0064089E"/>
    <w:rsid w:val="00640F4E"/>
    <w:rsid w:val="00642AAE"/>
    <w:rsid w:val="0064524C"/>
    <w:rsid w:val="0065400C"/>
    <w:rsid w:val="00656719"/>
    <w:rsid w:val="006613B6"/>
    <w:rsid w:val="0066260F"/>
    <w:rsid w:val="00664B1F"/>
    <w:rsid w:val="006655FF"/>
    <w:rsid w:val="00667BE9"/>
    <w:rsid w:val="00671F94"/>
    <w:rsid w:val="00673F39"/>
    <w:rsid w:val="006760FE"/>
    <w:rsid w:val="00680658"/>
    <w:rsid w:val="00683F51"/>
    <w:rsid w:val="006A0EB7"/>
    <w:rsid w:val="006A42BD"/>
    <w:rsid w:val="006A56FD"/>
    <w:rsid w:val="006A6CFA"/>
    <w:rsid w:val="006B0DC8"/>
    <w:rsid w:val="006B2AB6"/>
    <w:rsid w:val="006C0D91"/>
    <w:rsid w:val="006C3A6F"/>
    <w:rsid w:val="006C51EB"/>
    <w:rsid w:val="006C70B0"/>
    <w:rsid w:val="006D2AD3"/>
    <w:rsid w:val="006D2E40"/>
    <w:rsid w:val="006D79F2"/>
    <w:rsid w:val="006F3B97"/>
    <w:rsid w:val="007012A8"/>
    <w:rsid w:val="007129BB"/>
    <w:rsid w:val="007145C9"/>
    <w:rsid w:val="00715A8A"/>
    <w:rsid w:val="00717170"/>
    <w:rsid w:val="007234CB"/>
    <w:rsid w:val="00727340"/>
    <w:rsid w:val="00743A37"/>
    <w:rsid w:val="00744528"/>
    <w:rsid w:val="0074570C"/>
    <w:rsid w:val="0074655C"/>
    <w:rsid w:val="007501B2"/>
    <w:rsid w:val="007513B4"/>
    <w:rsid w:val="00751B92"/>
    <w:rsid w:val="00755800"/>
    <w:rsid w:val="00765DAF"/>
    <w:rsid w:val="00766C7A"/>
    <w:rsid w:val="007732E8"/>
    <w:rsid w:val="007742F9"/>
    <w:rsid w:val="007817D4"/>
    <w:rsid w:val="00786790"/>
    <w:rsid w:val="00786FB0"/>
    <w:rsid w:val="00793457"/>
    <w:rsid w:val="007A0B9B"/>
    <w:rsid w:val="007A3A7C"/>
    <w:rsid w:val="007A746C"/>
    <w:rsid w:val="007B07C2"/>
    <w:rsid w:val="007B3283"/>
    <w:rsid w:val="007C7F54"/>
    <w:rsid w:val="007D4A7A"/>
    <w:rsid w:val="007D4E6D"/>
    <w:rsid w:val="007D5F9B"/>
    <w:rsid w:val="007E2367"/>
    <w:rsid w:val="007E5044"/>
    <w:rsid w:val="007F2B49"/>
    <w:rsid w:val="007F4973"/>
    <w:rsid w:val="007F5AED"/>
    <w:rsid w:val="008016B1"/>
    <w:rsid w:val="00806C42"/>
    <w:rsid w:val="008114BB"/>
    <w:rsid w:val="00813422"/>
    <w:rsid w:val="00822BCD"/>
    <w:rsid w:val="00826C49"/>
    <w:rsid w:val="00831F41"/>
    <w:rsid w:val="00833BAC"/>
    <w:rsid w:val="00835638"/>
    <w:rsid w:val="00836348"/>
    <w:rsid w:val="008375BB"/>
    <w:rsid w:val="00840D96"/>
    <w:rsid w:val="00850DB5"/>
    <w:rsid w:val="00852D75"/>
    <w:rsid w:val="00854BA3"/>
    <w:rsid w:val="008605EA"/>
    <w:rsid w:val="008623E9"/>
    <w:rsid w:val="0087606D"/>
    <w:rsid w:val="008770FA"/>
    <w:rsid w:val="008771B3"/>
    <w:rsid w:val="008915C3"/>
    <w:rsid w:val="00892A2A"/>
    <w:rsid w:val="00893926"/>
    <w:rsid w:val="008966F3"/>
    <w:rsid w:val="008A18AC"/>
    <w:rsid w:val="008A74F8"/>
    <w:rsid w:val="008B1B6F"/>
    <w:rsid w:val="008B3EB1"/>
    <w:rsid w:val="008B4689"/>
    <w:rsid w:val="008C02B1"/>
    <w:rsid w:val="008C18A2"/>
    <w:rsid w:val="008C219F"/>
    <w:rsid w:val="008D6269"/>
    <w:rsid w:val="008E0D20"/>
    <w:rsid w:val="008E29C1"/>
    <w:rsid w:val="008E385A"/>
    <w:rsid w:val="008E6864"/>
    <w:rsid w:val="008F1577"/>
    <w:rsid w:val="0090440A"/>
    <w:rsid w:val="00906A9E"/>
    <w:rsid w:val="00906BE1"/>
    <w:rsid w:val="00910774"/>
    <w:rsid w:val="00911DD3"/>
    <w:rsid w:val="009222EA"/>
    <w:rsid w:val="009243DC"/>
    <w:rsid w:val="009336C4"/>
    <w:rsid w:val="009353B7"/>
    <w:rsid w:val="009371DE"/>
    <w:rsid w:val="00944EE8"/>
    <w:rsid w:val="009450DB"/>
    <w:rsid w:val="009474DC"/>
    <w:rsid w:val="009571F7"/>
    <w:rsid w:val="0096169D"/>
    <w:rsid w:val="00965B29"/>
    <w:rsid w:val="00966836"/>
    <w:rsid w:val="00983722"/>
    <w:rsid w:val="00985C34"/>
    <w:rsid w:val="009907A4"/>
    <w:rsid w:val="00992B22"/>
    <w:rsid w:val="00994E4E"/>
    <w:rsid w:val="009A24B4"/>
    <w:rsid w:val="009A362F"/>
    <w:rsid w:val="009A3859"/>
    <w:rsid w:val="009A77E5"/>
    <w:rsid w:val="009B7FBE"/>
    <w:rsid w:val="009C0F47"/>
    <w:rsid w:val="009C25D1"/>
    <w:rsid w:val="009C3D19"/>
    <w:rsid w:val="009C6CCC"/>
    <w:rsid w:val="009C7EE2"/>
    <w:rsid w:val="009D1899"/>
    <w:rsid w:val="009D1C49"/>
    <w:rsid w:val="009D22AC"/>
    <w:rsid w:val="009D6186"/>
    <w:rsid w:val="009D6A12"/>
    <w:rsid w:val="009E15F3"/>
    <w:rsid w:val="009E4E6C"/>
    <w:rsid w:val="009E53AD"/>
    <w:rsid w:val="009E6190"/>
    <w:rsid w:val="009E71CE"/>
    <w:rsid w:val="009F2B34"/>
    <w:rsid w:val="009F7ECC"/>
    <w:rsid w:val="00A02501"/>
    <w:rsid w:val="00A034FC"/>
    <w:rsid w:val="00A124A4"/>
    <w:rsid w:val="00A12FD1"/>
    <w:rsid w:val="00A23DF9"/>
    <w:rsid w:val="00A2586C"/>
    <w:rsid w:val="00A27CC3"/>
    <w:rsid w:val="00A305B7"/>
    <w:rsid w:val="00A33B51"/>
    <w:rsid w:val="00A34CF4"/>
    <w:rsid w:val="00A41DD4"/>
    <w:rsid w:val="00A44B8E"/>
    <w:rsid w:val="00A47BBF"/>
    <w:rsid w:val="00A62936"/>
    <w:rsid w:val="00A67A5B"/>
    <w:rsid w:val="00A70FAC"/>
    <w:rsid w:val="00A7247E"/>
    <w:rsid w:val="00A75178"/>
    <w:rsid w:val="00A75F08"/>
    <w:rsid w:val="00A77484"/>
    <w:rsid w:val="00A805E7"/>
    <w:rsid w:val="00A845F8"/>
    <w:rsid w:val="00A84BA2"/>
    <w:rsid w:val="00A8581A"/>
    <w:rsid w:val="00A90751"/>
    <w:rsid w:val="00A92403"/>
    <w:rsid w:val="00A95C51"/>
    <w:rsid w:val="00AA1A54"/>
    <w:rsid w:val="00AA28BD"/>
    <w:rsid w:val="00AA2EC6"/>
    <w:rsid w:val="00AA500B"/>
    <w:rsid w:val="00AA6AED"/>
    <w:rsid w:val="00AA6B9F"/>
    <w:rsid w:val="00AB26C3"/>
    <w:rsid w:val="00AB4FC9"/>
    <w:rsid w:val="00AB5462"/>
    <w:rsid w:val="00AC3927"/>
    <w:rsid w:val="00AC4572"/>
    <w:rsid w:val="00AC57E9"/>
    <w:rsid w:val="00AC68FC"/>
    <w:rsid w:val="00AD2FC2"/>
    <w:rsid w:val="00AD40A0"/>
    <w:rsid w:val="00AD45DC"/>
    <w:rsid w:val="00AD5793"/>
    <w:rsid w:val="00AD5DC6"/>
    <w:rsid w:val="00AE2DB2"/>
    <w:rsid w:val="00AE414A"/>
    <w:rsid w:val="00AF06AB"/>
    <w:rsid w:val="00AF110D"/>
    <w:rsid w:val="00AF296B"/>
    <w:rsid w:val="00AF5F99"/>
    <w:rsid w:val="00AF60CC"/>
    <w:rsid w:val="00B005D2"/>
    <w:rsid w:val="00B11D66"/>
    <w:rsid w:val="00B129D8"/>
    <w:rsid w:val="00B15ABC"/>
    <w:rsid w:val="00B20C64"/>
    <w:rsid w:val="00B21686"/>
    <w:rsid w:val="00B26DC5"/>
    <w:rsid w:val="00B26EFC"/>
    <w:rsid w:val="00B27988"/>
    <w:rsid w:val="00B30A99"/>
    <w:rsid w:val="00B320CB"/>
    <w:rsid w:val="00B3576E"/>
    <w:rsid w:val="00B4415B"/>
    <w:rsid w:val="00B46AF7"/>
    <w:rsid w:val="00B47BA4"/>
    <w:rsid w:val="00B5444E"/>
    <w:rsid w:val="00B54C65"/>
    <w:rsid w:val="00B55442"/>
    <w:rsid w:val="00B579B0"/>
    <w:rsid w:val="00B61821"/>
    <w:rsid w:val="00B626A9"/>
    <w:rsid w:val="00B633C6"/>
    <w:rsid w:val="00B65885"/>
    <w:rsid w:val="00B74BF3"/>
    <w:rsid w:val="00B77778"/>
    <w:rsid w:val="00B806B9"/>
    <w:rsid w:val="00B862C1"/>
    <w:rsid w:val="00B87CE6"/>
    <w:rsid w:val="00B93B2A"/>
    <w:rsid w:val="00B942B0"/>
    <w:rsid w:val="00BA1C24"/>
    <w:rsid w:val="00BB44CE"/>
    <w:rsid w:val="00BB60CA"/>
    <w:rsid w:val="00BB70EA"/>
    <w:rsid w:val="00BB7F3F"/>
    <w:rsid w:val="00BC0088"/>
    <w:rsid w:val="00BC0094"/>
    <w:rsid w:val="00BC1C12"/>
    <w:rsid w:val="00BC20AC"/>
    <w:rsid w:val="00BC4DB7"/>
    <w:rsid w:val="00BC6D48"/>
    <w:rsid w:val="00BD01A9"/>
    <w:rsid w:val="00BD34DC"/>
    <w:rsid w:val="00BD6366"/>
    <w:rsid w:val="00BD6D0E"/>
    <w:rsid w:val="00BE231A"/>
    <w:rsid w:val="00BE25ED"/>
    <w:rsid w:val="00BE694F"/>
    <w:rsid w:val="00BF01F5"/>
    <w:rsid w:val="00BF09AD"/>
    <w:rsid w:val="00BF1065"/>
    <w:rsid w:val="00C038A5"/>
    <w:rsid w:val="00C060C2"/>
    <w:rsid w:val="00C070E9"/>
    <w:rsid w:val="00C073D2"/>
    <w:rsid w:val="00C109AC"/>
    <w:rsid w:val="00C11EF6"/>
    <w:rsid w:val="00C15094"/>
    <w:rsid w:val="00C26305"/>
    <w:rsid w:val="00C30535"/>
    <w:rsid w:val="00C338B4"/>
    <w:rsid w:val="00C34527"/>
    <w:rsid w:val="00C345F9"/>
    <w:rsid w:val="00C4069D"/>
    <w:rsid w:val="00C412DE"/>
    <w:rsid w:val="00C41935"/>
    <w:rsid w:val="00C458A7"/>
    <w:rsid w:val="00C45A1B"/>
    <w:rsid w:val="00C479BF"/>
    <w:rsid w:val="00C52685"/>
    <w:rsid w:val="00C53F21"/>
    <w:rsid w:val="00C60F07"/>
    <w:rsid w:val="00C64E1F"/>
    <w:rsid w:val="00C70D07"/>
    <w:rsid w:val="00C75BE6"/>
    <w:rsid w:val="00C771FD"/>
    <w:rsid w:val="00C823B5"/>
    <w:rsid w:val="00C90CE3"/>
    <w:rsid w:val="00C9339D"/>
    <w:rsid w:val="00C97A63"/>
    <w:rsid w:val="00CA7A45"/>
    <w:rsid w:val="00CB583B"/>
    <w:rsid w:val="00CD1F23"/>
    <w:rsid w:val="00CD2DE0"/>
    <w:rsid w:val="00CE0ECA"/>
    <w:rsid w:val="00CE5823"/>
    <w:rsid w:val="00CE637D"/>
    <w:rsid w:val="00D019A9"/>
    <w:rsid w:val="00D024C5"/>
    <w:rsid w:val="00D029E6"/>
    <w:rsid w:val="00D034C7"/>
    <w:rsid w:val="00D118EE"/>
    <w:rsid w:val="00D11B13"/>
    <w:rsid w:val="00D148DC"/>
    <w:rsid w:val="00D156DF"/>
    <w:rsid w:val="00D16B04"/>
    <w:rsid w:val="00D21A68"/>
    <w:rsid w:val="00D22343"/>
    <w:rsid w:val="00D23777"/>
    <w:rsid w:val="00D2421C"/>
    <w:rsid w:val="00D24A0A"/>
    <w:rsid w:val="00D300E8"/>
    <w:rsid w:val="00D313CD"/>
    <w:rsid w:val="00D322FE"/>
    <w:rsid w:val="00D32731"/>
    <w:rsid w:val="00D331FC"/>
    <w:rsid w:val="00D43BD8"/>
    <w:rsid w:val="00D43FBF"/>
    <w:rsid w:val="00D47801"/>
    <w:rsid w:val="00D53174"/>
    <w:rsid w:val="00D56887"/>
    <w:rsid w:val="00D603C9"/>
    <w:rsid w:val="00D615C1"/>
    <w:rsid w:val="00D62032"/>
    <w:rsid w:val="00D62877"/>
    <w:rsid w:val="00D65185"/>
    <w:rsid w:val="00D65F4D"/>
    <w:rsid w:val="00D67073"/>
    <w:rsid w:val="00D670EC"/>
    <w:rsid w:val="00D83F1C"/>
    <w:rsid w:val="00D85E85"/>
    <w:rsid w:val="00D92C29"/>
    <w:rsid w:val="00D92C91"/>
    <w:rsid w:val="00D93AF8"/>
    <w:rsid w:val="00DA08B8"/>
    <w:rsid w:val="00DA2C45"/>
    <w:rsid w:val="00DA3143"/>
    <w:rsid w:val="00DA3513"/>
    <w:rsid w:val="00DB2955"/>
    <w:rsid w:val="00DC0168"/>
    <w:rsid w:val="00DC0B6A"/>
    <w:rsid w:val="00DC5DD9"/>
    <w:rsid w:val="00DD1B99"/>
    <w:rsid w:val="00DD2E40"/>
    <w:rsid w:val="00DD35F1"/>
    <w:rsid w:val="00DD3B25"/>
    <w:rsid w:val="00DD45FD"/>
    <w:rsid w:val="00DD5C7E"/>
    <w:rsid w:val="00DD5F28"/>
    <w:rsid w:val="00DE1A19"/>
    <w:rsid w:val="00DE1CC7"/>
    <w:rsid w:val="00DE4BDB"/>
    <w:rsid w:val="00DE6065"/>
    <w:rsid w:val="00DF385B"/>
    <w:rsid w:val="00DF4A90"/>
    <w:rsid w:val="00DF6882"/>
    <w:rsid w:val="00E007AC"/>
    <w:rsid w:val="00E034A5"/>
    <w:rsid w:val="00E1057A"/>
    <w:rsid w:val="00E13720"/>
    <w:rsid w:val="00E14D8B"/>
    <w:rsid w:val="00E15C89"/>
    <w:rsid w:val="00E17CD4"/>
    <w:rsid w:val="00E228B3"/>
    <w:rsid w:val="00E22C4F"/>
    <w:rsid w:val="00E24E82"/>
    <w:rsid w:val="00E2613B"/>
    <w:rsid w:val="00E26245"/>
    <w:rsid w:val="00E26FB1"/>
    <w:rsid w:val="00E30406"/>
    <w:rsid w:val="00E33DC3"/>
    <w:rsid w:val="00E34543"/>
    <w:rsid w:val="00E3698F"/>
    <w:rsid w:val="00E41303"/>
    <w:rsid w:val="00E42311"/>
    <w:rsid w:val="00E442CC"/>
    <w:rsid w:val="00E46FAF"/>
    <w:rsid w:val="00E51D74"/>
    <w:rsid w:val="00E61AE1"/>
    <w:rsid w:val="00E62BBA"/>
    <w:rsid w:val="00E70000"/>
    <w:rsid w:val="00E70354"/>
    <w:rsid w:val="00E86626"/>
    <w:rsid w:val="00E902BD"/>
    <w:rsid w:val="00E926E4"/>
    <w:rsid w:val="00E935AC"/>
    <w:rsid w:val="00E93F36"/>
    <w:rsid w:val="00E948B7"/>
    <w:rsid w:val="00E95B3E"/>
    <w:rsid w:val="00E95BBD"/>
    <w:rsid w:val="00E95FC8"/>
    <w:rsid w:val="00E963B4"/>
    <w:rsid w:val="00EA4C98"/>
    <w:rsid w:val="00EB72F3"/>
    <w:rsid w:val="00EC3763"/>
    <w:rsid w:val="00EE0398"/>
    <w:rsid w:val="00EE54E9"/>
    <w:rsid w:val="00EF07CD"/>
    <w:rsid w:val="00F05648"/>
    <w:rsid w:val="00F07D17"/>
    <w:rsid w:val="00F10C6F"/>
    <w:rsid w:val="00F11AF8"/>
    <w:rsid w:val="00F1435F"/>
    <w:rsid w:val="00F15C10"/>
    <w:rsid w:val="00F1631B"/>
    <w:rsid w:val="00F17E16"/>
    <w:rsid w:val="00F24A19"/>
    <w:rsid w:val="00F313D0"/>
    <w:rsid w:val="00F40BD6"/>
    <w:rsid w:val="00F46B3A"/>
    <w:rsid w:val="00F4782D"/>
    <w:rsid w:val="00F55652"/>
    <w:rsid w:val="00F600CF"/>
    <w:rsid w:val="00F60F87"/>
    <w:rsid w:val="00F661B3"/>
    <w:rsid w:val="00F7307A"/>
    <w:rsid w:val="00F76239"/>
    <w:rsid w:val="00F77CFE"/>
    <w:rsid w:val="00F80F70"/>
    <w:rsid w:val="00F86C20"/>
    <w:rsid w:val="00F87008"/>
    <w:rsid w:val="00F95231"/>
    <w:rsid w:val="00F9668D"/>
    <w:rsid w:val="00F96F7A"/>
    <w:rsid w:val="00FA377F"/>
    <w:rsid w:val="00FA37E5"/>
    <w:rsid w:val="00FA4BFF"/>
    <w:rsid w:val="00FA7003"/>
    <w:rsid w:val="00FB2C41"/>
    <w:rsid w:val="00FB5AF6"/>
    <w:rsid w:val="00FB6D88"/>
    <w:rsid w:val="00FC2147"/>
    <w:rsid w:val="00FC2C36"/>
    <w:rsid w:val="00FC3345"/>
    <w:rsid w:val="00FC4315"/>
    <w:rsid w:val="00FC46AA"/>
    <w:rsid w:val="00FC50AC"/>
    <w:rsid w:val="00FD4CCE"/>
    <w:rsid w:val="00FD532D"/>
    <w:rsid w:val="00FE1A73"/>
    <w:rsid w:val="00FE40ED"/>
    <w:rsid w:val="00FE495D"/>
    <w:rsid w:val="00FE609C"/>
    <w:rsid w:val="00FF19D2"/>
    <w:rsid w:val="00FF7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367D4C-FE19-4E94-AC65-55A8FC42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8B9"/>
    <w:pPr>
      <w:bidi/>
      <w:spacing w:after="160" w:line="312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רגיל1"/>
    <w:rsid w:val="005C28B9"/>
    <w:pPr>
      <w:bidi/>
      <w:spacing w:after="160" w:line="312" w:lineRule="auto"/>
    </w:pPr>
    <w:rPr>
      <w:rFonts w:eastAsiaTheme="minorEastAsia"/>
      <w:sz w:val="21"/>
      <w:szCs w:val="21"/>
    </w:rPr>
  </w:style>
  <w:style w:type="character" w:styleId="Hyperlink">
    <w:name w:val="Hyperlink"/>
    <w:basedOn w:val="a0"/>
    <w:uiPriority w:val="99"/>
    <w:unhideWhenUsed/>
    <w:rsid w:val="005C28B9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31725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6EF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6EFC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B26EFC"/>
    <w:rPr>
      <w:rFonts w:eastAsiaTheme="minorEastAsia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6EFC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B26EFC"/>
    <w:rPr>
      <w:rFonts w:eastAsiaTheme="minorEastAsia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26EFC"/>
    <w:rPr>
      <w:rFonts w:ascii="Tahoma" w:eastAsiaTheme="minorEastAsi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9D6A12"/>
    <w:pPr>
      <w:spacing w:after="0" w:line="240" w:lineRule="auto"/>
    </w:pPr>
    <w:rPr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semiHidden/>
    <w:rsid w:val="009D6A12"/>
    <w:rPr>
      <w:rFonts w:eastAsiaTheme="minorEastAsia"/>
      <w:sz w:val="20"/>
      <w:szCs w:val="20"/>
    </w:rPr>
  </w:style>
  <w:style w:type="character" w:styleId="ad">
    <w:name w:val="footnote reference"/>
    <w:basedOn w:val="a0"/>
    <w:unhideWhenUsed/>
    <w:rsid w:val="009D6A12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F86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F86C20"/>
    <w:rPr>
      <w:rFonts w:eastAsiaTheme="minorEastAsia"/>
      <w:sz w:val="21"/>
      <w:szCs w:val="21"/>
    </w:rPr>
  </w:style>
  <w:style w:type="paragraph" w:styleId="af0">
    <w:name w:val="footer"/>
    <w:basedOn w:val="a"/>
    <w:link w:val="af1"/>
    <w:uiPriority w:val="99"/>
    <w:unhideWhenUsed/>
    <w:rsid w:val="00F86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F86C20"/>
    <w:rPr>
      <w:rFonts w:eastAsiaTheme="minorEastAsia"/>
      <w:sz w:val="21"/>
      <w:szCs w:val="21"/>
    </w:rPr>
  </w:style>
  <w:style w:type="table" w:styleId="af2">
    <w:name w:val="Table Grid"/>
    <w:basedOn w:val="a1"/>
    <w:uiPriority w:val="59"/>
    <w:rsid w:val="00D15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350711"/>
    <w:pPr>
      <w:bidi w:val="0"/>
      <w:spacing w:after="0" w:line="240" w:lineRule="auto"/>
      <w:jc w:val="right"/>
    </w:pPr>
    <w:rPr>
      <w:rFonts w:ascii="Arial" w:eastAsiaTheme="minorHAnsi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350711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molsa.gov.i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gov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olsa.gov.i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gov.i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mailto:hadase@molsa.gov.i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mailto:hadase@molsa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hadase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hadase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IsAccessible xmlns="http://schemas.microsoft.com/sharepoint/v3">false</IsAccessible>
    <AccessibleNotes xmlns="fe384cf7-21cd-49eb-8bbb-71ed64f47d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3548C16A347CA40B7733933F1A2FEB2" ma:contentTypeVersion="2" ma:contentTypeDescription="צור מסמך חדש." ma:contentTypeScope="" ma:versionID="9e286bcac93e4c3b3ed0e1858eab6192">
  <xsd:schema xmlns:xsd="http://www.w3.org/2001/XMLSchema" xmlns:p="http://schemas.microsoft.com/office/2006/metadata/properties" xmlns:ns1="http://schemas.microsoft.com/sharepoint/v3" xmlns:ns2="fe384cf7-21cd-49eb-8bbb-71ed64f47de0" targetNamespace="http://schemas.microsoft.com/office/2006/metadata/properties" ma:root="true" ma:fieldsID="9d3344ede74ef265376057e9ad3afa4e" ns1:_="" ns2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sAccessible" minOccurs="0"/>
                <xsd:element ref="ns2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ת. התחלה" ma:description="" ma:internalName="PublishingStartDate">
      <xsd:simpleType>
        <xsd:restriction base="dms:Unknown"/>
      </xsd:simpleType>
    </xsd:element>
    <xsd:element name="PublishingExpirationDate" ma:index="9" nillable="true" ma:displayName="ת. סיום" ma:description="" ma:internalName="PublishingExpirationDate">
      <xsd:simpleType>
        <xsd:restriction base="dms:Unknown"/>
      </xsd:simpleType>
    </xsd:element>
    <xsd:element name="IsAccessible" ma:index="10" nillable="true" ma:displayName="נגיש" ma:default="0" ma:internalName="IsAccessible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1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355E5-F2E3-46E1-90BF-F8F540441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878AE-0205-4C5A-A7CA-B44912240C3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e384cf7-21cd-49eb-8bbb-71ed64f47de0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DAAA1F-9F57-401D-A563-02638C3C8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379508-B8DD-4D23-8D1D-1997231B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6A34B31E</Template>
  <TotalTime>0</TotalTime>
  <Pages>3</Pages>
  <Words>822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תנאים ונהלים להכרה במומחיות 2016</vt:lpstr>
    </vt:vector>
  </TitlesOfParts>
  <Company>IEC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תנאים ונהלים להכרה במומחיות 2016</dc:title>
  <dc:creator>מאשה סייג</dc:creator>
  <cp:lastModifiedBy>חגית מרמלשטיין</cp:lastModifiedBy>
  <cp:revision>2</cp:revision>
  <cp:lastPrinted>2016-09-01T08:45:00Z</cp:lastPrinted>
  <dcterms:created xsi:type="dcterms:W3CDTF">2020-06-04T10:22:00Z</dcterms:created>
  <dcterms:modified xsi:type="dcterms:W3CDTF">2020-06-04T10:22:00Z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0x01010073548C16A347CA40B7733933F1A2FEB2</vt:lpwstr>
  </property>
</Properties>
</file>