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6859D" w14:textId="77777777" w:rsidR="001936C9" w:rsidRDefault="001936C9" w:rsidP="001936C9">
      <w:pPr>
        <w:autoSpaceDE w:val="0"/>
        <w:autoSpaceDN w:val="0"/>
        <w:adjustRightInd w:val="0"/>
        <w:spacing w:after="0" w:line="36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  <w:r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נספח א'</w:t>
      </w:r>
    </w:p>
    <w:p w14:paraId="2350C296" w14:textId="77777777" w:rsidR="000E1C38" w:rsidRPr="000E1C38" w:rsidRDefault="000E1C38" w:rsidP="000E1C38">
      <w:pPr>
        <w:autoSpaceDE w:val="0"/>
        <w:autoSpaceDN w:val="0"/>
        <w:adjustRightInd w:val="0"/>
        <w:spacing w:after="0" w:line="36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  <w:r w:rsidRPr="000E1C38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טופס בקשה לתמיכה במיזמי חינוך המקדמי היכרות, שיח ושיתופי פעולה אזוריים בין ילדים, נוער וצעירים</w:t>
      </w:r>
    </w:p>
    <w:p w14:paraId="48F8D35E" w14:textId="44DCD98A" w:rsidR="001936C9" w:rsidRDefault="001936C9" w:rsidP="001936C9">
      <w:pPr>
        <w:autoSpaceDE w:val="0"/>
        <w:autoSpaceDN w:val="0"/>
        <w:adjustRightInd w:val="0"/>
        <w:spacing w:after="0" w:line="36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double"/>
          <w:rtl/>
        </w:rPr>
      </w:pPr>
      <w:r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(יש למלא את הטופס</w:t>
      </w:r>
      <w:r w:rsidRPr="006E63CE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 xml:space="preserve"> </w:t>
      </w:r>
      <w:r w:rsidR="00CE076D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 xml:space="preserve">לכל </w:t>
      </w:r>
      <w:r w:rsidR="00961383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מיזם</w:t>
      </w:r>
      <w:r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 xml:space="preserve"> </w:t>
      </w:r>
      <w:r w:rsidRPr="001C7F21">
        <w:rPr>
          <w:rFonts w:ascii="David,Bold" w:cs="David" w:hint="cs"/>
          <w:b/>
          <w:bCs/>
          <w:color w:val="FF0000"/>
          <w:sz w:val="30"/>
          <w:szCs w:val="30"/>
          <w:u w:val="single"/>
          <w:rtl/>
        </w:rPr>
        <w:t>בנפרד</w:t>
      </w:r>
      <w:r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)</w:t>
      </w:r>
    </w:p>
    <w:p w14:paraId="0CD19232" w14:textId="77777777" w:rsidR="00F738E3" w:rsidRPr="00AD3FE3" w:rsidRDefault="00F738E3" w:rsidP="00F7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both"/>
        <w:rPr>
          <w:rFonts w:cs="David"/>
          <w:b/>
          <w:bCs/>
          <w:color w:val="FF0000"/>
          <w:sz w:val="28"/>
          <w:szCs w:val="28"/>
          <w:rtl/>
        </w:rPr>
      </w:pPr>
      <w:r w:rsidRPr="00AD3FE3">
        <w:rPr>
          <w:rFonts w:cs="David" w:hint="cs"/>
          <w:b/>
          <w:bCs/>
          <w:color w:val="FF0000"/>
          <w:sz w:val="28"/>
          <w:szCs w:val="28"/>
          <w:rtl/>
        </w:rPr>
        <w:t>לתשומת לבכם, טופס זה תואם את תנאי הסף ואמות המידה ל</w:t>
      </w:r>
      <w:r>
        <w:rPr>
          <w:rFonts w:cs="David" w:hint="cs"/>
          <w:b/>
          <w:bCs/>
          <w:color w:val="FF0000"/>
          <w:sz w:val="28"/>
          <w:szCs w:val="28"/>
          <w:rtl/>
        </w:rPr>
        <w:t>ניקוד בקול קורא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>.</w:t>
      </w:r>
    </w:p>
    <w:p w14:paraId="5EE241DB" w14:textId="77777777" w:rsidR="00F738E3" w:rsidRPr="00AD3FE3" w:rsidRDefault="00F738E3" w:rsidP="000E1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both"/>
        <w:rPr>
          <w:rFonts w:cs="David"/>
          <w:b/>
          <w:bCs/>
          <w:color w:val="FF0000"/>
          <w:sz w:val="28"/>
          <w:szCs w:val="28"/>
          <w:rtl/>
        </w:rPr>
      </w:pPr>
      <w:r>
        <w:rPr>
          <w:rFonts w:cs="David" w:hint="cs"/>
          <w:b/>
          <w:bCs/>
          <w:color w:val="FF0000"/>
          <w:sz w:val="28"/>
          <w:szCs w:val="28"/>
          <w:rtl/>
        </w:rPr>
        <w:t>רשות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 xml:space="preserve"> 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 xml:space="preserve">או אשכול 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 xml:space="preserve">שלא 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>י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>מלא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>ו את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 xml:space="preserve"> כל הפרטים הרלוונטיים </w:t>
      </w:r>
      <w:r w:rsidR="00BA5D59">
        <w:rPr>
          <w:rFonts w:cs="David" w:hint="cs"/>
          <w:b/>
          <w:bCs/>
          <w:color w:val="FF0000"/>
          <w:sz w:val="28"/>
          <w:szCs w:val="28"/>
          <w:rtl/>
        </w:rPr>
        <w:t>מסתכנ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>ים</w:t>
      </w:r>
      <w:r w:rsidR="00BA5D59">
        <w:rPr>
          <w:rFonts w:cs="David" w:hint="cs"/>
          <w:b/>
          <w:bCs/>
          <w:color w:val="FF0000"/>
          <w:sz w:val="28"/>
          <w:szCs w:val="28"/>
          <w:rtl/>
        </w:rPr>
        <w:t xml:space="preserve"> בפסילת 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>הבקשה</w:t>
      </w:r>
      <w:r w:rsidR="00BA5D59">
        <w:rPr>
          <w:rFonts w:cs="David" w:hint="cs"/>
          <w:b/>
          <w:bCs/>
          <w:color w:val="FF0000"/>
          <w:sz w:val="28"/>
          <w:szCs w:val="28"/>
          <w:rtl/>
        </w:rPr>
        <w:t>, ו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>מעכב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>ים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 xml:space="preserve"> את כל תהליך הבדיקה</w:t>
      </w:r>
      <w:r>
        <w:rPr>
          <w:rFonts w:cs="David" w:hint="cs"/>
          <w:b/>
          <w:bCs/>
          <w:color w:val="FF0000"/>
          <w:sz w:val="28"/>
          <w:szCs w:val="28"/>
          <w:rtl/>
        </w:rPr>
        <w:t xml:space="preserve"> של הקול קורא לכלל הרשויות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 xml:space="preserve"> והאשכולות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 xml:space="preserve"> כיוון שהמשרד יאלץ לפנות </w:t>
      </w:r>
      <w:r>
        <w:rPr>
          <w:rFonts w:cs="David" w:hint="cs"/>
          <w:b/>
          <w:bCs/>
          <w:color w:val="FF0000"/>
          <w:sz w:val="28"/>
          <w:szCs w:val="28"/>
          <w:rtl/>
        </w:rPr>
        <w:t>לרשות</w:t>
      </w:r>
      <w:r w:rsidR="000E1C38">
        <w:rPr>
          <w:rFonts w:cs="David" w:hint="cs"/>
          <w:b/>
          <w:bCs/>
          <w:color w:val="FF0000"/>
          <w:sz w:val="28"/>
          <w:szCs w:val="28"/>
          <w:rtl/>
        </w:rPr>
        <w:t xml:space="preserve"> או לאשכול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 xml:space="preserve"> לקבלת השלמות. אנא הקפידו למלא את כל הפרטים הרלוונטיים.</w:t>
      </w:r>
    </w:p>
    <w:p w14:paraId="29056985" w14:textId="77777777" w:rsidR="00F738E3" w:rsidRDefault="00F738E3" w:rsidP="00F7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both"/>
        <w:rPr>
          <w:rFonts w:cs="David"/>
          <w:b/>
          <w:bCs/>
          <w:color w:val="FF0000"/>
          <w:sz w:val="28"/>
          <w:szCs w:val="28"/>
          <w:rtl/>
        </w:rPr>
      </w:pPr>
      <w:r w:rsidRPr="00AD3FE3">
        <w:rPr>
          <w:rFonts w:cs="David" w:hint="cs"/>
          <w:b/>
          <w:bCs/>
          <w:color w:val="FF0000"/>
          <w:sz w:val="28"/>
          <w:szCs w:val="28"/>
          <w:rtl/>
        </w:rPr>
        <w:t xml:space="preserve">כמו כן, אנא מלאו את </w:t>
      </w:r>
      <w:r>
        <w:rPr>
          <w:rFonts w:cs="David" w:hint="cs"/>
          <w:b/>
          <w:bCs/>
          <w:color w:val="FF0000"/>
          <w:sz w:val="28"/>
          <w:szCs w:val="28"/>
          <w:rtl/>
        </w:rPr>
        <w:t xml:space="preserve">פרטי איש קשר הבקיא בפרטי </w:t>
      </w:r>
      <w:r w:rsidR="00EC027A">
        <w:rPr>
          <w:rFonts w:cs="David" w:hint="cs"/>
          <w:b/>
          <w:bCs/>
          <w:color w:val="FF0000"/>
          <w:sz w:val="28"/>
          <w:szCs w:val="28"/>
          <w:rtl/>
        </w:rPr>
        <w:t>המיזם</w:t>
      </w:r>
      <w:r>
        <w:rPr>
          <w:rFonts w:cs="David" w:hint="cs"/>
          <w:b/>
          <w:bCs/>
          <w:color w:val="FF0000"/>
          <w:sz w:val="28"/>
          <w:szCs w:val="28"/>
          <w:rtl/>
        </w:rPr>
        <w:t xml:space="preserve"> ויהיה זמין מי</w:t>
      </w:r>
      <w:r w:rsidRPr="00AD3FE3">
        <w:rPr>
          <w:rFonts w:cs="David" w:hint="cs"/>
          <w:b/>
          <w:bCs/>
          <w:color w:val="FF0000"/>
          <w:sz w:val="28"/>
          <w:szCs w:val="28"/>
          <w:rtl/>
        </w:rPr>
        <w:t>דית לתת מענה בנושא. חובה לציין מספר טלפון נייד.</w:t>
      </w:r>
    </w:p>
    <w:p w14:paraId="4FADC990" w14:textId="77777777" w:rsidR="00F738E3" w:rsidRPr="00AD3FE3" w:rsidRDefault="00F738E3" w:rsidP="00F7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both"/>
        <w:rPr>
          <w:rFonts w:cs="David"/>
          <w:b/>
          <w:bCs/>
          <w:color w:val="FF0000"/>
          <w:sz w:val="28"/>
          <w:szCs w:val="28"/>
        </w:rPr>
      </w:pPr>
      <w:r>
        <w:rPr>
          <w:rFonts w:cs="David" w:hint="cs"/>
          <w:b/>
          <w:bCs/>
          <w:color w:val="FF0000"/>
          <w:sz w:val="28"/>
          <w:szCs w:val="28"/>
          <w:rtl/>
        </w:rPr>
        <w:t xml:space="preserve">יודגש כי אין מתן מענה מספק להשלמה במועד שינקב על ידי המשרד יביא לפסילת הבקשה. </w:t>
      </w:r>
    </w:p>
    <w:p w14:paraId="591A86A2" w14:textId="77777777" w:rsidR="001936C9" w:rsidRPr="00713E76" w:rsidRDefault="001936C9" w:rsidP="00534A64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28"/>
          <w:szCs w:val="28"/>
        </w:rPr>
      </w:pPr>
      <w:r w:rsidRPr="00713E76"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>פרטים ונתונים כלליים</w:t>
      </w:r>
      <w:r w:rsidRPr="00713E76">
        <w:rPr>
          <w:rFonts w:ascii="David,Bold" w:cs="David" w:hint="cs"/>
          <w:b/>
          <w:bCs/>
          <w:color w:val="000000"/>
          <w:sz w:val="28"/>
          <w:szCs w:val="28"/>
          <w:rtl/>
        </w:rPr>
        <w:t>:</w:t>
      </w:r>
    </w:p>
    <w:p w14:paraId="69ABCF36" w14:textId="77777777" w:rsidR="001936C9" w:rsidRPr="00713E76" w:rsidRDefault="001936C9" w:rsidP="005D68E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</w:t>
      </w:r>
      <w:r w:rsidRPr="00713E76">
        <w:rPr>
          <w:rFonts w:cs="David"/>
          <w:color w:val="000000"/>
          <w:sz w:val="24"/>
          <w:szCs w:val="24"/>
        </w:rPr>
        <w:t xml:space="preserve"> </w:t>
      </w:r>
      <w:r>
        <w:rPr>
          <w:rFonts w:cs="David" w:hint="cs"/>
          <w:color w:val="000000"/>
          <w:sz w:val="24"/>
          <w:szCs w:val="24"/>
          <w:rtl/>
        </w:rPr>
        <w:t>הרשו</w:t>
      </w:r>
      <w:r w:rsidR="005D68E3">
        <w:rPr>
          <w:rFonts w:ascii="David" w:cs="David" w:hint="cs"/>
          <w:color w:val="000000"/>
          <w:sz w:val="24"/>
          <w:szCs w:val="24"/>
          <w:rtl/>
        </w:rPr>
        <w:t>ת/אשכול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_______</w:t>
      </w:r>
      <w:r w:rsidR="005D68E3">
        <w:rPr>
          <w:rFonts w:ascii="David" w:cs="David" w:hint="cs"/>
          <w:color w:val="000000"/>
          <w:sz w:val="24"/>
          <w:szCs w:val="24"/>
          <w:rtl/>
        </w:rPr>
        <w:t>________________</w:t>
      </w:r>
      <w:r>
        <w:rPr>
          <w:rFonts w:ascii="David" w:cs="David" w:hint="cs"/>
          <w:color w:val="000000"/>
          <w:sz w:val="24"/>
          <w:szCs w:val="24"/>
          <w:rtl/>
        </w:rPr>
        <w:t>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______</w:t>
      </w:r>
      <w:r>
        <w:rPr>
          <w:rFonts w:ascii="David" w:cs="David" w:hint="cs"/>
          <w:color w:val="000000"/>
          <w:sz w:val="24"/>
          <w:szCs w:val="24"/>
          <w:rtl/>
        </w:rPr>
        <w:t>_____________________</w:t>
      </w:r>
      <w:r w:rsidRPr="00713E76">
        <w:rPr>
          <w:rFonts w:ascii="David" w:cs="David"/>
          <w:color w:val="000000"/>
          <w:sz w:val="24"/>
          <w:szCs w:val="24"/>
        </w:rPr>
        <w:t>___________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_ </w:t>
      </w:r>
    </w:p>
    <w:p w14:paraId="7F394D10" w14:textId="77777777" w:rsidR="001936C9" w:rsidRPr="00713E76" w:rsidRDefault="001936C9" w:rsidP="001936C9">
      <w:pPr>
        <w:autoSpaceDE w:val="0"/>
        <w:autoSpaceDN w:val="0"/>
        <w:adjustRightInd w:val="0"/>
        <w:spacing w:after="0" w:line="360" w:lineRule="auto"/>
        <w:ind w:left="1440"/>
        <w:rPr>
          <w:rFonts w:ascii="David" w:cs="David"/>
          <w:color w:val="000000"/>
          <w:sz w:val="24"/>
          <w:szCs w:val="24"/>
          <w:rtl/>
        </w:rPr>
      </w:pPr>
    </w:p>
    <w:p w14:paraId="544E6815" w14:textId="77777777" w:rsidR="001936C9" w:rsidRPr="00713E76" w:rsidRDefault="001936C9" w:rsidP="001936C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</w:t>
      </w:r>
      <w:r w:rsidRPr="00713E76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713E76">
        <w:rPr>
          <w:rFonts w:ascii="David" w:cs="David" w:hint="cs"/>
          <w:color w:val="000000"/>
          <w:sz w:val="24"/>
          <w:szCs w:val="24"/>
          <w:rtl/>
        </w:rPr>
        <w:t>איש</w:t>
      </w:r>
      <w:r w:rsidRPr="00713E76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הקשר: </w:t>
      </w:r>
      <w:r w:rsidRPr="00713E76">
        <w:rPr>
          <w:rFonts w:ascii="David" w:cs="David"/>
          <w:color w:val="000000"/>
          <w:sz w:val="24"/>
          <w:szCs w:val="24"/>
          <w:rtl/>
        </w:rPr>
        <w:t>_______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</w:t>
      </w:r>
      <w:r w:rsidRPr="00713E76">
        <w:rPr>
          <w:rFonts w:ascii="David" w:cs="David"/>
          <w:color w:val="000000"/>
          <w:sz w:val="24"/>
          <w:szCs w:val="24"/>
          <w:rtl/>
        </w:rPr>
        <w:t>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</w:t>
      </w:r>
      <w:r w:rsidRPr="00713E76">
        <w:rPr>
          <w:rFonts w:ascii="David" w:cs="David"/>
          <w:color w:val="000000"/>
          <w:sz w:val="24"/>
          <w:szCs w:val="24"/>
          <w:rtl/>
        </w:rPr>
        <w:t xml:space="preserve">___  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תפקיד: _________________  טלפון: </w:t>
      </w:r>
      <w:r w:rsidRPr="00713E76">
        <w:rPr>
          <w:rFonts w:ascii="David" w:cs="David"/>
          <w:color w:val="000000"/>
          <w:sz w:val="24"/>
          <w:szCs w:val="24"/>
          <w:rtl/>
        </w:rPr>
        <w:t>_____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</w:t>
      </w:r>
      <w:r w:rsidRPr="00713E76">
        <w:rPr>
          <w:rFonts w:ascii="David" w:cs="David"/>
          <w:color w:val="000000"/>
          <w:sz w:val="24"/>
          <w:szCs w:val="24"/>
          <w:rtl/>
        </w:rPr>
        <w:t xml:space="preserve">______  </w:t>
      </w:r>
    </w:p>
    <w:p w14:paraId="5EFBBE7A" w14:textId="77777777" w:rsidR="001936C9" w:rsidRPr="00713E76" w:rsidRDefault="001936C9" w:rsidP="001936C9">
      <w:pPr>
        <w:pStyle w:val="a9"/>
        <w:rPr>
          <w:rFonts w:ascii="David" w:cs="David"/>
          <w:color w:val="000000"/>
          <w:sz w:val="24"/>
          <w:szCs w:val="24"/>
          <w:rtl/>
        </w:rPr>
      </w:pPr>
    </w:p>
    <w:p w14:paraId="7AC727C8" w14:textId="77777777" w:rsidR="001936C9" w:rsidRPr="00713E76" w:rsidRDefault="001936C9" w:rsidP="001936C9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נייד: _____________  </w:t>
      </w:r>
      <w:r w:rsidRPr="00713E76">
        <w:rPr>
          <w:rFonts w:ascii="David" w:cs="David" w:hint="cs"/>
          <w:color w:val="000000"/>
          <w:sz w:val="24"/>
          <w:szCs w:val="24"/>
          <w:rtl/>
        </w:rPr>
        <w:t>דואר</w:t>
      </w:r>
      <w:r w:rsidRPr="00713E76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713E76">
        <w:rPr>
          <w:rFonts w:ascii="David" w:cs="David" w:hint="cs"/>
          <w:color w:val="000000"/>
          <w:sz w:val="24"/>
          <w:szCs w:val="24"/>
          <w:rtl/>
        </w:rPr>
        <w:t>אלקטרוני:</w:t>
      </w:r>
      <w:r w:rsidRPr="00713E76">
        <w:rPr>
          <w:rFonts w:ascii="David" w:cs="David"/>
          <w:color w:val="000000"/>
          <w:sz w:val="24"/>
          <w:szCs w:val="24"/>
          <w:rtl/>
        </w:rPr>
        <w:t>____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____________</w:t>
      </w:r>
      <w:r w:rsidRPr="00713E76">
        <w:rPr>
          <w:rFonts w:ascii="David" w:cs="David"/>
          <w:color w:val="000000"/>
          <w:sz w:val="24"/>
          <w:szCs w:val="24"/>
          <w:rtl/>
        </w:rPr>
        <w:t>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</w:t>
      </w:r>
      <w:r w:rsidRPr="00713E76">
        <w:rPr>
          <w:rFonts w:ascii="David" w:cs="David"/>
          <w:color w:val="000000"/>
          <w:sz w:val="24"/>
          <w:szCs w:val="24"/>
          <w:rtl/>
        </w:rPr>
        <w:t>_______</w:t>
      </w:r>
    </w:p>
    <w:p w14:paraId="454E1F37" w14:textId="77777777" w:rsidR="001936C9" w:rsidRPr="00713E76" w:rsidRDefault="001936C9" w:rsidP="001936C9">
      <w:p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</w:p>
    <w:p w14:paraId="611048AF" w14:textId="77777777" w:rsidR="001936C9" w:rsidRPr="00713E76" w:rsidRDefault="001936C9" w:rsidP="001936C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כתובת </w:t>
      </w:r>
      <w:r>
        <w:rPr>
          <w:rFonts w:ascii="David" w:cs="David" w:hint="cs"/>
          <w:color w:val="000000"/>
          <w:sz w:val="24"/>
          <w:szCs w:val="24"/>
          <w:rtl/>
        </w:rPr>
        <w:t>הרשות</w:t>
      </w:r>
      <w:r w:rsidR="005D68E3">
        <w:rPr>
          <w:rFonts w:ascii="David" w:cs="David" w:hint="cs"/>
          <w:color w:val="000000"/>
          <w:sz w:val="24"/>
          <w:szCs w:val="24"/>
          <w:rtl/>
        </w:rPr>
        <w:t>/האשכול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___________________________________________________</w:t>
      </w:r>
    </w:p>
    <w:p w14:paraId="48C15B42" w14:textId="77777777" w:rsidR="00367A86" w:rsidRDefault="00367A86" w:rsidP="00367A86">
      <w:pPr>
        <w:numPr>
          <w:ilvl w:val="0"/>
          <w:numId w:val="2"/>
        </w:numPr>
        <w:autoSpaceDE w:val="0"/>
        <w:autoSpaceDN w:val="0"/>
        <w:adjustRightInd w:val="0"/>
        <w:spacing w:before="240"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הרמה החברתית-כלכלית של הרשות</w:t>
      </w:r>
      <w:r w:rsidR="005D68E3">
        <w:rPr>
          <w:rFonts w:ascii="David" w:cs="David" w:hint="cs"/>
          <w:color w:val="000000"/>
          <w:sz w:val="24"/>
          <w:szCs w:val="24"/>
          <w:rtl/>
        </w:rPr>
        <w:t>/האשכול</w:t>
      </w:r>
      <w:r w:rsidRPr="00BB4945">
        <w:rPr>
          <w:rFonts w:ascii="David" w:cs="David"/>
          <w:color w:val="000000"/>
          <w:sz w:val="24"/>
          <w:szCs w:val="24"/>
          <w:rtl/>
        </w:rPr>
        <w:t xml:space="preserve"> ______</w:t>
      </w:r>
      <w:r w:rsidR="00205287">
        <w:rPr>
          <w:rFonts w:ascii="David" w:cs="David" w:hint="cs"/>
          <w:color w:val="000000"/>
          <w:sz w:val="24"/>
          <w:szCs w:val="24"/>
          <w:rtl/>
        </w:rPr>
        <w:t xml:space="preserve">(אשכול </w:t>
      </w:r>
      <w:r w:rsidR="00205287">
        <w:rPr>
          <w:rFonts w:ascii="David" w:cs="David"/>
          <w:color w:val="000000"/>
          <w:sz w:val="24"/>
          <w:szCs w:val="24"/>
          <w:rtl/>
        </w:rPr>
        <w:t>–</w:t>
      </w:r>
      <w:r w:rsidR="00205287">
        <w:rPr>
          <w:rFonts w:ascii="David" w:cs="David" w:hint="cs"/>
          <w:color w:val="000000"/>
          <w:sz w:val="24"/>
          <w:szCs w:val="24"/>
          <w:rtl/>
        </w:rPr>
        <w:t xml:space="preserve"> הרמה החברתית-כלכלית של הרשות או כלל הרשויות השותפות במיזם)</w:t>
      </w:r>
    </w:p>
    <w:p w14:paraId="3CD6CC37" w14:textId="77777777" w:rsidR="001936C9" w:rsidRDefault="001936C9" w:rsidP="00CE076D">
      <w:pPr>
        <w:numPr>
          <w:ilvl w:val="0"/>
          <w:numId w:val="2"/>
        </w:numPr>
        <w:autoSpaceDE w:val="0"/>
        <w:autoSpaceDN w:val="0"/>
        <w:adjustRightInd w:val="0"/>
        <w:spacing w:before="240" w:after="0" w:line="360" w:lineRule="auto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שם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CE076D" w:rsidRPr="00BB4945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BB4945">
        <w:rPr>
          <w:rFonts w:ascii="David" w:cs="David"/>
          <w:color w:val="000000"/>
          <w:sz w:val="24"/>
          <w:szCs w:val="24"/>
          <w:rtl/>
        </w:rPr>
        <w:t>_____________________________________________</w:t>
      </w:r>
    </w:p>
    <w:p w14:paraId="176540A3" w14:textId="77777777" w:rsidR="001936C9" w:rsidRDefault="001936C9" w:rsidP="001936C9">
      <w:pPr>
        <w:autoSpaceDE w:val="0"/>
        <w:autoSpaceDN w:val="0"/>
        <w:adjustRightInd w:val="0"/>
        <w:spacing w:after="0" w:line="240" w:lineRule="auto"/>
        <w:ind w:left="360"/>
        <w:rPr>
          <w:rFonts w:ascii="David" w:cs="David"/>
          <w:color w:val="000000"/>
          <w:sz w:val="24"/>
          <w:szCs w:val="24"/>
          <w:rtl/>
        </w:rPr>
      </w:pPr>
    </w:p>
    <w:p w14:paraId="1DB2E161" w14:textId="77777777" w:rsidR="00205287" w:rsidRDefault="00581553" w:rsidP="001936C9">
      <w:pPr>
        <w:autoSpaceDE w:val="0"/>
        <w:autoSpaceDN w:val="0"/>
        <w:adjustRightInd w:val="0"/>
        <w:spacing w:after="0" w:line="240" w:lineRule="auto"/>
        <w:ind w:left="360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u w:val="single"/>
          <w:rtl/>
        </w:rPr>
        <w:t xml:space="preserve">יש לצרף כנספח </w:t>
      </w:r>
      <w:r w:rsidR="00DE548D" w:rsidRPr="003121AC">
        <w:rPr>
          <w:rFonts w:ascii="David" w:cs="David" w:hint="cs"/>
          <w:color w:val="000000"/>
          <w:sz w:val="24"/>
          <w:szCs w:val="24"/>
          <w:u w:val="single"/>
          <w:rtl/>
        </w:rPr>
        <w:t>תוכנית</w:t>
      </w:r>
      <w:r w:rsidR="009026BD" w:rsidRPr="003121AC">
        <w:rPr>
          <w:rFonts w:ascii="David" w:cs="David" w:hint="cs"/>
          <w:color w:val="000000"/>
          <w:sz w:val="24"/>
          <w:szCs w:val="24"/>
          <w:u w:val="single"/>
          <w:rtl/>
        </w:rPr>
        <w:t xml:space="preserve"> מילולית</w:t>
      </w:r>
      <w:r w:rsidR="00001E58" w:rsidRPr="003121AC">
        <w:rPr>
          <w:rFonts w:ascii="David" w:cs="David" w:hint="cs"/>
          <w:color w:val="000000"/>
          <w:sz w:val="24"/>
          <w:szCs w:val="24"/>
          <w:u w:val="single"/>
          <w:rtl/>
        </w:rPr>
        <w:t xml:space="preserve"> אשר כוללת פירוט של המפורט להלן</w:t>
      </w:r>
      <w:r w:rsidR="009026BD">
        <w:rPr>
          <w:rFonts w:ascii="David" w:cs="David" w:hint="cs"/>
          <w:color w:val="000000"/>
          <w:sz w:val="24"/>
          <w:szCs w:val="24"/>
          <w:rtl/>
        </w:rPr>
        <w:t>:</w:t>
      </w:r>
    </w:p>
    <w:p w14:paraId="3F25D76C" w14:textId="77777777" w:rsidR="00205287" w:rsidRDefault="00205287" w:rsidP="001936C9">
      <w:pPr>
        <w:autoSpaceDE w:val="0"/>
        <w:autoSpaceDN w:val="0"/>
        <w:adjustRightInd w:val="0"/>
        <w:spacing w:after="0" w:line="240" w:lineRule="auto"/>
        <w:ind w:left="360"/>
        <w:rPr>
          <w:rFonts w:ascii="David" w:cs="David"/>
          <w:color w:val="000000"/>
          <w:sz w:val="24"/>
          <w:szCs w:val="24"/>
        </w:rPr>
      </w:pPr>
    </w:p>
    <w:p w14:paraId="29C6123E" w14:textId="77777777" w:rsidR="009026BD" w:rsidRDefault="001936C9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תיאור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 עבורו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מבוקש</w:t>
      </w:r>
      <w:r w:rsidR="007D1EE5">
        <w:rPr>
          <w:rFonts w:ascii="David" w:cs="David" w:hint="cs"/>
          <w:color w:val="000000"/>
          <w:sz w:val="24"/>
          <w:szCs w:val="24"/>
          <w:rtl/>
        </w:rPr>
        <w:t>ת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הת</w:t>
      </w:r>
      <w:r w:rsidR="007D1EE5">
        <w:rPr>
          <w:rFonts w:ascii="David" w:cs="David" w:hint="cs"/>
          <w:color w:val="000000"/>
          <w:sz w:val="24"/>
          <w:szCs w:val="24"/>
          <w:rtl/>
        </w:rPr>
        <w:t>מיכה</w:t>
      </w:r>
      <w:r w:rsidR="00001E58">
        <w:rPr>
          <w:rFonts w:ascii="David" w:cs="David" w:hint="cs"/>
          <w:color w:val="000000"/>
          <w:sz w:val="24"/>
          <w:szCs w:val="24"/>
          <w:rtl/>
        </w:rPr>
        <w:t>:</w:t>
      </w:r>
    </w:p>
    <w:p w14:paraId="2EB69D5B" w14:textId="77777777" w:rsidR="009026BD" w:rsidRDefault="009026BD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מקום הפעילות</w:t>
      </w:r>
      <w:r w:rsidR="00624B89">
        <w:rPr>
          <w:rFonts w:ascii="David" w:cs="David" w:hint="cs"/>
          <w:color w:val="000000"/>
          <w:sz w:val="24"/>
          <w:szCs w:val="24"/>
          <w:rtl/>
        </w:rPr>
        <w:t>.</w:t>
      </w:r>
    </w:p>
    <w:p w14:paraId="2EBF74D1" w14:textId="77777777" w:rsidR="00624B89" w:rsidRDefault="00624B89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פירוט מדינות האזור ו/או הרש"פ השותפות למיזם.</w:t>
      </w:r>
    </w:p>
    <w:p w14:paraId="01F137B8" w14:textId="77777777" w:rsidR="00D14237" w:rsidRDefault="00D14237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מספר משתתפים כללי במיזם.</w:t>
      </w:r>
    </w:p>
    <w:p w14:paraId="1DF32D64" w14:textId="77777777" w:rsidR="00D14237" w:rsidRDefault="00D14237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מספר משתתפים ממדינות האזור ו/או הרש"פ במיזם. </w:t>
      </w:r>
    </w:p>
    <w:p w14:paraId="15211ADE" w14:textId="77777777" w:rsidR="00C02E73" w:rsidRDefault="00C02E73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פירוט מדינות המקור של יתר המשתתפים במיזם. </w:t>
      </w:r>
    </w:p>
    <w:p w14:paraId="32107058" w14:textId="77777777" w:rsidR="009026BD" w:rsidRDefault="00367A86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lastRenderedPageBreak/>
        <w:t>תכנים</w:t>
      </w:r>
      <w:r w:rsidR="009026BD">
        <w:rPr>
          <w:rFonts w:ascii="David" w:cs="David" w:hint="cs"/>
          <w:color w:val="000000"/>
          <w:sz w:val="24"/>
          <w:szCs w:val="24"/>
          <w:rtl/>
        </w:rPr>
        <w:t>.</w:t>
      </w:r>
    </w:p>
    <w:p w14:paraId="3BB2B490" w14:textId="77777777" w:rsidR="00581553" w:rsidRDefault="00581553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תרומה לקידום שיתוף הפעולה האזורי, לקידום חיים משותפים, היכרות, השיח שיתקיים.</w:t>
      </w:r>
    </w:p>
    <w:p w14:paraId="51C5D4EC" w14:textId="77777777" w:rsidR="00624B89" w:rsidRDefault="00624B89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מספר המפגשים השבועי, החודשי והשנתי. </w:t>
      </w:r>
    </w:p>
    <w:p w14:paraId="2D864F0E" w14:textId="77777777" w:rsidR="009026BD" w:rsidRDefault="009026BD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 w:rsidRPr="009026BD">
        <w:rPr>
          <w:rFonts w:ascii="David" w:cs="David" w:hint="cs"/>
          <w:color w:val="000000"/>
          <w:sz w:val="24"/>
          <w:szCs w:val="24"/>
          <w:rtl/>
        </w:rPr>
        <w:t>לוחות זמנים</w:t>
      </w:r>
      <w:r w:rsidR="003121AC">
        <w:rPr>
          <w:rFonts w:ascii="David" w:cs="David" w:hint="cs"/>
          <w:color w:val="000000"/>
          <w:sz w:val="24"/>
          <w:szCs w:val="24"/>
          <w:rtl/>
        </w:rPr>
        <w:t>.</w:t>
      </w:r>
    </w:p>
    <w:p w14:paraId="1493A674" w14:textId="77777777" w:rsidR="009026BD" w:rsidRDefault="003121AC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סילבוס.</w:t>
      </w:r>
    </w:p>
    <w:p w14:paraId="7F6565DC" w14:textId="77777777" w:rsidR="009026BD" w:rsidRDefault="00205287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 w:rsidRPr="009026BD">
        <w:rPr>
          <w:rFonts w:ascii="David" w:cs="David" w:hint="cs"/>
          <w:color w:val="000000"/>
          <w:sz w:val="24"/>
          <w:szCs w:val="24"/>
          <w:rtl/>
        </w:rPr>
        <w:t xml:space="preserve"> חדשנות</w:t>
      </w:r>
      <w:r w:rsidR="003121AC">
        <w:rPr>
          <w:rFonts w:ascii="David" w:cs="David" w:hint="cs"/>
          <w:color w:val="000000"/>
          <w:sz w:val="24"/>
          <w:szCs w:val="24"/>
          <w:rtl/>
        </w:rPr>
        <w:t>.</w:t>
      </w:r>
    </w:p>
    <w:p w14:paraId="7001B230" w14:textId="77777777" w:rsidR="009026BD" w:rsidRDefault="00205287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 w:rsidRPr="009026BD">
        <w:rPr>
          <w:rFonts w:ascii="David" w:cs="David" w:hint="cs"/>
          <w:color w:val="000000"/>
          <w:sz w:val="24"/>
          <w:szCs w:val="24"/>
          <w:rtl/>
        </w:rPr>
        <w:t xml:space="preserve"> מרצים</w:t>
      </w:r>
      <w:r w:rsidR="003121AC">
        <w:rPr>
          <w:rFonts w:ascii="David" w:cs="David" w:hint="cs"/>
          <w:color w:val="000000"/>
          <w:sz w:val="24"/>
          <w:szCs w:val="24"/>
          <w:rtl/>
        </w:rPr>
        <w:t>.</w:t>
      </w:r>
    </w:p>
    <w:p w14:paraId="0C1DD2A7" w14:textId="77777777" w:rsidR="00205287" w:rsidRPr="009026BD" w:rsidRDefault="003121AC" w:rsidP="00B14A6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 פרס</w:t>
      </w:r>
      <w:r w:rsidR="00205287" w:rsidRPr="009026BD">
        <w:rPr>
          <w:rFonts w:ascii="David" w:cs="David" w:hint="cs"/>
          <w:color w:val="000000"/>
          <w:sz w:val="24"/>
          <w:szCs w:val="24"/>
          <w:rtl/>
        </w:rPr>
        <w:t>ם וכל מידע רלוונטי שיכול לסייע למשרד בקבלת ההחלטה.</w:t>
      </w:r>
    </w:p>
    <w:p w14:paraId="6F2703D7" w14:textId="77777777" w:rsidR="00205287" w:rsidRDefault="00205287" w:rsidP="00581553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</w:rPr>
      </w:pPr>
    </w:p>
    <w:p w14:paraId="46CB51A1" w14:textId="77777777" w:rsidR="00205287" w:rsidRDefault="001936C9" w:rsidP="00205287">
      <w:pPr>
        <w:tabs>
          <w:tab w:val="left" w:pos="339"/>
          <w:tab w:val="left" w:pos="623"/>
        </w:tabs>
        <w:autoSpaceDE w:val="0"/>
        <w:autoSpaceDN w:val="0"/>
        <w:adjustRightInd w:val="0"/>
        <w:spacing w:after="0" w:line="360" w:lineRule="auto"/>
        <w:ind w:left="56"/>
        <w:jc w:val="both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</w:t>
      </w:r>
      <w:r>
        <w:rPr>
          <w:rFonts w:ascii="David" w:cs="David" w:hint="cs"/>
          <w:color w:val="000000"/>
          <w:sz w:val="24"/>
          <w:szCs w:val="24"/>
          <w:rtl/>
        </w:rPr>
        <w:t>ם וכתובת האתר בו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יתקיים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 בגינו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מבוקש</w:t>
      </w:r>
      <w:r w:rsidR="007D1EE5">
        <w:rPr>
          <w:rFonts w:ascii="David" w:cs="David" w:hint="cs"/>
          <w:color w:val="000000"/>
          <w:sz w:val="24"/>
          <w:szCs w:val="24"/>
          <w:rtl/>
        </w:rPr>
        <w:t>ת</w:t>
      </w:r>
      <w:r w:rsidR="00205287">
        <w:rPr>
          <w:rFonts w:ascii="David" w:cs="David" w:hint="cs"/>
          <w:color w:val="000000"/>
          <w:sz w:val="24"/>
          <w:szCs w:val="24"/>
          <w:rtl/>
        </w:rPr>
        <w:t xml:space="preserve"> התמיכה</w:t>
      </w:r>
    </w:p>
    <w:p w14:paraId="01077784" w14:textId="77777777" w:rsidR="00205287" w:rsidRDefault="00205287" w:rsidP="00205287">
      <w:pPr>
        <w:tabs>
          <w:tab w:val="left" w:pos="339"/>
          <w:tab w:val="left" w:pos="623"/>
        </w:tabs>
        <w:autoSpaceDE w:val="0"/>
        <w:autoSpaceDN w:val="0"/>
        <w:adjustRightInd w:val="0"/>
        <w:spacing w:after="0" w:line="360" w:lineRule="auto"/>
        <w:ind w:left="56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_______________________________________________________________________________</w:t>
      </w:r>
    </w:p>
    <w:p w14:paraId="1680B742" w14:textId="77777777" w:rsidR="00205287" w:rsidRDefault="00205287" w:rsidP="00205287">
      <w:pPr>
        <w:tabs>
          <w:tab w:val="left" w:pos="339"/>
          <w:tab w:val="left" w:pos="623"/>
        </w:tabs>
        <w:autoSpaceDE w:val="0"/>
        <w:autoSpaceDN w:val="0"/>
        <w:adjustRightInd w:val="0"/>
        <w:spacing w:after="0" w:line="360" w:lineRule="auto"/>
        <w:ind w:left="56"/>
        <w:jc w:val="both"/>
        <w:rPr>
          <w:rFonts w:ascii="David" w:cs="David"/>
          <w:color w:val="000000"/>
          <w:sz w:val="24"/>
          <w:szCs w:val="24"/>
          <w:rtl/>
        </w:rPr>
      </w:pPr>
    </w:p>
    <w:p w14:paraId="63030A36" w14:textId="77777777" w:rsidR="00A76B25" w:rsidRPr="0027385E" w:rsidRDefault="00637199" w:rsidP="0027385E">
      <w:pPr>
        <w:tabs>
          <w:tab w:val="left" w:pos="339"/>
          <w:tab w:val="left" w:pos="623"/>
        </w:tabs>
        <w:autoSpaceDE w:val="0"/>
        <w:autoSpaceDN w:val="0"/>
        <w:adjustRightInd w:val="0"/>
        <w:spacing w:after="0" w:line="360" w:lineRule="auto"/>
        <w:ind w:left="56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משך</w:t>
      </w:r>
      <w:r w:rsidR="0003209D"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03209D">
        <w:rPr>
          <w:rFonts w:ascii="David" w:cs="David" w:hint="cs"/>
          <w:color w:val="000000"/>
          <w:sz w:val="24"/>
          <w:szCs w:val="24"/>
          <w:rtl/>
        </w:rPr>
        <w:t xml:space="preserve"> (יש לציין מספר </w:t>
      </w:r>
      <w:r w:rsidR="0027385E">
        <w:rPr>
          <w:rFonts w:ascii="David" w:cs="David" w:hint="cs"/>
          <w:color w:val="000000"/>
          <w:sz w:val="24"/>
          <w:szCs w:val="24"/>
          <w:rtl/>
        </w:rPr>
        <w:t xml:space="preserve"> שעות שבועיות ומספר שעות שנתיות</w:t>
      </w:r>
      <w:r w:rsidR="0003209D">
        <w:rPr>
          <w:rFonts w:ascii="David" w:cs="David" w:hint="cs"/>
          <w:color w:val="000000"/>
          <w:sz w:val="24"/>
          <w:szCs w:val="24"/>
          <w:rtl/>
        </w:rPr>
        <w:t>)</w:t>
      </w:r>
      <w:r>
        <w:rPr>
          <w:rFonts w:ascii="David" w:cs="David" w:hint="cs"/>
          <w:color w:val="000000"/>
          <w:sz w:val="24"/>
          <w:szCs w:val="24"/>
          <w:rtl/>
        </w:rPr>
        <w:t xml:space="preserve">: </w:t>
      </w:r>
      <w:r w:rsidRPr="00A76B25">
        <w:rPr>
          <w:rFonts w:ascii="David" w:cs="David"/>
          <w:color w:val="000000"/>
          <w:sz w:val="24"/>
          <w:szCs w:val="24"/>
          <w:rtl/>
        </w:rPr>
        <w:t>_______________</w:t>
      </w:r>
      <w:r w:rsidR="00A76B25" w:rsidRPr="00A76B25">
        <w:rPr>
          <w:rFonts w:ascii="David" w:cs="David" w:hint="cs"/>
          <w:color w:val="000000"/>
          <w:sz w:val="24"/>
          <w:szCs w:val="24"/>
          <w:rtl/>
        </w:rPr>
        <w:t>___________</w:t>
      </w:r>
      <w:r w:rsidR="0027385E">
        <w:rPr>
          <w:rFonts w:ascii="David" w:cs="David" w:hint="cs"/>
          <w:color w:val="000000"/>
          <w:sz w:val="24"/>
          <w:szCs w:val="24"/>
          <w:rtl/>
        </w:rPr>
        <w:t>______</w:t>
      </w:r>
    </w:p>
    <w:p w14:paraId="06AB978B" w14:textId="77777777" w:rsidR="001936C9" w:rsidRPr="0027385E" w:rsidRDefault="001936C9" w:rsidP="001936C9">
      <w:pPr>
        <w:pStyle w:val="a9"/>
        <w:autoSpaceDE w:val="0"/>
        <w:autoSpaceDN w:val="0"/>
        <w:adjustRightInd w:val="0"/>
        <w:spacing w:after="0"/>
        <w:ind w:left="360"/>
        <w:jc w:val="both"/>
        <w:rPr>
          <w:rFonts w:ascii="David" w:cs="David"/>
          <w:color w:val="000000"/>
          <w:sz w:val="24"/>
          <w:szCs w:val="24"/>
        </w:rPr>
      </w:pPr>
    </w:p>
    <w:p w14:paraId="7FE16A16" w14:textId="77777777" w:rsidR="001936C9" w:rsidRPr="00713E76" w:rsidRDefault="001936C9" w:rsidP="00367A86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אופן החשיפה</w:t>
      </w:r>
      <w:r>
        <w:rPr>
          <w:rFonts w:ascii="David" w:cs="David" w:hint="cs"/>
          <w:color w:val="000000"/>
          <w:sz w:val="24"/>
          <w:szCs w:val="24"/>
          <w:rtl/>
        </w:rPr>
        <w:t>/פרסום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של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 עבורו מבוקש</w:t>
      </w:r>
      <w:r w:rsidR="007D1EE5">
        <w:rPr>
          <w:rFonts w:ascii="David" w:cs="David" w:hint="cs"/>
          <w:color w:val="000000"/>
          <w:sz w:val="24"/>
          <w:szCs w:val="24"/>
          <w:rtl/>
        </w:rPr>
        <w:t>ת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 ה</w:t>
      </w:r>
      <w:r w:rsidR="007D1EE5">
        <w:rPr>
          <w:rFonts w:ascii="David" w:cs="David" w:hint="cs"/>
          <w:color w:val="000000"/>
          <w:sz w:val="24"/>
          <w:szCs w:val="24"/>
          <w:rtl/>
        </w:rPr>
        <w:t>תמיכה</w:t>
      </w:r>
    </w:p>
    <w:p w14:paraId="05AFCFD9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44C56311" w14:textId="77777777" w:rsidR="001936C9" w:rsidRDefault="001936C9" w:rsidP="001936C9">
      <w:pPr>
        <w:pStyle w:val="a9"/>
        <w:autoSpaceDE w:val="0"/>
        <w:autoSpaceDN w:val="0"/>
        <w:adjustRightInd w:val="0"/>
        <w:spacing w:after="0" w:line="360" w:lineRule="auto"/>
        <w:ind w:left="56"/>
        <w:jc w:val="both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765598" w14:textId="77777777" w:rsidR="001936C9" w:rsidRDefault="001936C9" w:rsidP="001936C9">
      <w:pPr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</w:rPr>
      </w:pPr>
    </w:p>
    <w:p w14:paraId="4DBEA0ED" w14:textId="77777777" w:rsidR="001936C9" w:rsidRDefault="001936C9" w:rsidP="001936C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באתר בו מתקיי</w:t>
      </w:r>
      <w:r>
        <w:rPr>
          <w:rFonts w:ascii="David" w:cs="David" w:hint="cs"/>
          <w:color w:val="000000"/>
          <w:sz w:val="24"/>
          <w:szCs w:val="24"/>
          <w:rtl/>
        </w:rPr>
        <w:t>מת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 xml:space="preserve">הפעילות </w:t>
      </w:r>
      <w:r w:rsidRPr="00713E76">
        <w:rPr>
          <w:rFonts w:ascii="David" w:cs="David" w:hint="cs"/>
          <w:color w:val="000000"/>
          <w:sz w:val="24"/>
          <w:szCs w:val="24"/>
          <w:rtl/>
        </w:rPr>
        <w:t>עבור</w:t>
      </w:r>
      <w:r>
        <w:rPr>
          <w:rFonts w:ascii="David" w:cs="David" w:hint="cs"/>
          <w:color w:val="000000"/>
          <w:sz w:val="24"/>
          <w:szCs w:val="24"/>
          <w:rtl/>
        </w:rPr>
        <w:t>ה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מבוקש</w:t>
      </w:r>
      <w:r w:rsidR="007D1EE5">
        <w:rPr>
          <w:rFonts w:ascii="David" w:cs="David" w:hint="cs"/>
          <w:color w:val="000000"/>
          <w:sz w:val="24"/>
          <w:szCs w:val="24"/>
          <w:rtl/>
        </w:rPr>
        <w:t>ת</w:t>
      </w:r>
      <w:r>
        <w:rPr>
          <w:rFonts w:ascii="David" w:cs="David" w:hint="cs"/>
          <w:color w:val="000000"/>
          <w:sz w:val="24"/>
          <w:szCs w:val="24"/>
          <w:rtl/>
        </w:rPr>
        <w:t xml:space="preserve"> הת</w:t>
      </w:r>
      <w:r w:rsidR="007D1EE5">
        <w:rPr>
          <w:rFonts w:ascii="David" w:cs="David" w:hint="cs"/>
          <w:color w:val="000000"/>
          <w:sz w:val="24"/>
          <w:szCs w:val="24"/>
          <w:rtl/>
        </w:rPr>
        <w:t>מיכה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קיימת נגישות לבעלי מוגבלויות וצרכים מיוחדים: </w:t>
      </w:r>
      <w:r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</w:p>
    <w:p w14:paraId="253095D7" w14:textId="77777777" w:rsidR="008D7646" w:rsidRDefault="008D7646" w:rsidP="00936C4B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הרשות</w:t>
      </w:r>
      <w:r w:rsidR="00936C4B">
        <w:rPr>
          <w:rFonts w:ascii="David" w:cs="David" w:hint="cs"/>
          <w:color w:val="000000"/>
          <w:sz w:val="24"/>
          <w:szCs w:val="24"/>
          <w:rtl/>
        </w:rPr>
        <w:t xml:space="preserve"> מתחייבת</w:t>
      </w:r>
      <w:r>
        <w:rPr>
          <w:rFonts w:ascii="David" w:cs="David" w:hint="cs"/>
          <w:color w:val="000000"/>
          <w:sz w:val="24"/>
          <w:szCs w:val="24"/>
          <w:rtl/>
        </w:rPr>
        <w:t xml:space="preserve"> כי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>
        <w:rPr>
          <w:rFonts w:ascii="David" w:cs="David" w:hint="cs"/>
          <w:color w:val="000000"/>
          <w:sz w:val="24"/>
          <w:szCs w:val="24"/>
          <w:rtl/>
        </w:rPr>
        <w:t xml:space="preserve"> יהיה פתוח לציבור הרחב</w:t>
      </w:r>
      <w:r w:rsidR="00B241C1">
        <w:rPr>
          <w:rFonts w:ascii="David" w:cs="David" w:hint="cs"/>
          <w:color w:val="000000"/>
          <w:sz w:val="24"/>
          <w:szCs w:val="24"/>
          <w:rtl/>
        </w:rPr>
        <w:t xml:space="preserve"> וכי לא תבקש דמי השתתפות גבוהים יותר מ-100 ₪ למשתתף יחיד</w:t>
      </w:r>
      <w:r>
        <w:rPr>
          <w:rFonts w:ascii="David" w:cs="David" w:hint="cs"/>
          <w:color w:val="000000"/>
          <w:sz w:val="24"/>
          <w:szCs w:val="24"/>
          <w:rtl/>
        </w:rPr>
        <w:t xml:space="preserve">: </w:t>
      </w:r>
      <w:r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</w:p>
    <w:p w14:paraId="53F1289A" w14:textId="77777777" w:rsidR="00770789" w:rsidRDefault="00936C4B" w:rsidP="0027385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הרשות מתחייבת </w:t>
      </w:r>
      <w:r w:rsidR="00770789">
        <w:rPr>
          <w:rFonts w:ascii="David" w:cs="David" w:hint="cs"/>
          <w:color w:val="000000"/>
          <w:sz w:val="24"/>
          <w:szCs w:val="24"/>
          <w:rtl/>
        </w:rPr>
        <w:t xml:space="preserve">כי </w:t>
      </w:r>
      <w:r w:rsidR="00EC027A">
        <w:rPr>
          <w:rFonts w:cs="David" w:hint="cs"/>
          <w:color w:val="000000"/>
          <w:sz w:val="24"/>
          <w:szCs w:val="24"/>
          <w:rtl/>
        </w:rPr>
        <w:t>המיזם</w:t>
      </w:r>
      <w:r w:rsidR="00770789">
        <w:rPr>
          <w:rFonts w:cs="David" w:hint="cs"/>
          <w:color w:val="000000"/>
          <w:sz w:val="24"/>
          <w:szCs w:val="24"/>
          <w:rtl/>
        </w:rPr>
        <w:t xml:space="preserve"> יהיה ללא מטרות רווח. </w:t>
      </w:r>
      <w:r w:rsidR="00770789"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="00770789"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  <w:r w:rsidR="00770789">
        <w:rPr>
          <w:rFonts w:ascii="David" w:cs="David" w:hint="cs"/>
          <w:color w:val="000000"/>
          <w:sz w:val="24"/>
          <w:szCs w:val="24"/>
          <w:rtl/>
        </w:rPr>
        <w:t xml:space="preserve"> </w:t>
      </w:r>
      <w:r>
        <w:rPr>
          <w:rFonts w:cs="David" w:hint="cs"/>
          <w:color w:val="000000"/>
          <w:sz w:val="24"/>
          <w:szCs w:val="24"/>
          <w:rtl/>
        </w:rPr>
        <w:t xml:space="preserve"> </w:t>
      </w:r>
    </w:p>
    <w:p w14:paraId="65AF916E" w14:textId="77777777" w:rsidR="000E1734" w:rsidRDefault="00936C4B" w:rsidP="0027385E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הרשות מתחייבת </w:t>
      </w:r>
      <w:r w:rsidR="000E1734">
        <w:rPr>
          <w:rFonts w:ascii="David" w:cs="David" w:hint="cs"/>
          <w:color w:val="000000"/>
          <w:sz w:val="24"/>
          <w:szCs w:val="24"/>
          <w:rtl/>
        </w:rPr>
        <w:t xml:space="preserve">כי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0E1734">
        <w:rPr>
          <w:rFonts w:ascii="David" w:cs="David" w:hint="cs"/>
          <w:color w:val="000000"/>
          <w:sz w:val="24"/>
          <w:szCs w:val="24"/>
          <w:rtl/>
        </w:rPr>
        <w:t xml:space="preserve"> יתקיים בשנת 2022 ולאחר קבלת הרשאה מהמשרד: </w:t>
      </w:r>
      <w:r w:rsidR="000E1734"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="000E1734"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</w:p>
    <w:p w14:paraId="1B6B21F9" w14:textId="77777777" w:rsidR="008D7646" w:rsidRDefault="00EC027A" w:rsidP="00936C4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David"/>
          <w:color w:val="000000"/>
          <w:sz w:val="24"/>
          <w:szCs w:val="24"/>
        </w:rPr>
      </w:pPr>
      <w:r>
        <w:rPr>
          <w:rFonts w:cs="David" w:hint="cs"/>
          <w:color w:val="000000"/>
          <w:sz w:val="24"/>
          <w:szCs w:val="24"/>
          <w:rtl/>
        </w:rPr>
        <w:t>המיזם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</w:t>
      </w:r>
      <w:r w:rsidR="008D7646">
        <w:rPr>
          <w:rFonts w:cs="David" w:hint="cs"/>
          <w:color w:val="000000"/>
          <w:sz w:val="24"/>
          <w:szCs w:val="24"/>
          <w:rtl/>
        </w:rPr>
        <w:t xml:space="preserve">עבורו </w:t>
      </w:r>
      <w:r w:rsidR="008D7646" w:rsidRPr="00713E76">
        <w:rPr>
          <w:rFonts w:cs="David" w:hint="cs"/>
          <w:color w:val="000000"/>
          <w:sz w:val="24"/>
          <w:szCs w:val="24"/>
          <w:rtl/>
        </w:rPr>
        <w:t>מבוקש</w:t>
      </w:r>
      <w:r w:rsidR="008D7646">
        <w:rPr>
          <w:rFonts w:cs="David" w:hint="cs"/>
          <w:color w:val="000000"/>
          <w:sz w:val="24"/>
          <w:szCs w:val="24"/>
          <w:rtl/>
        </w:rPr>
        <w:t xml:space="preserve"> התמיכה מתקיים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עפ"י כל דין ול</w:t>
      </w:r>
      <w:r w:rsidR="00A35D79">
        <w:rPr>
          <w:rFonts w:cs="David" w:hint="cs"/>
          <w:color w:val="000000"/>
          <w:sz w:val="24"/>
          <w:szCs w:val="24"/>
          <w:rtl/>
        </w:rPr>
        <w:t>מגיש הבקשה לתמיכה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</w:t>
      </w:r>
      <w:r w:rsidR="008D7646">
        <w:rPr>
          <w:rFonts w:cs="David" w:hint="cs"/>
          <w:color w:val="000000"/>
          <w:sz w:val="24"/>
          <w:szCs w:val="24"/>
          <w:rtl/>
        </w:rPr>
        <w:t xml:space="preserve">יש את 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כל האישורים </w:t>
      </w:r>
      <w:r w:rsidR="008D7646">
        <w:rPr>
          <w:rFonts w:cs="David" w:hint="cs"/>
          <w:color w:val="000000"/>
          <w:sz w:val="24"/>
          <w:szCs w:val="24"/>
          <w:rtl/>
        </w:rPr>
        <w:t>הנדרשים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עפ"י חוק לקיים את </w:t>
      </w:r>
      <w:r>
        <w:rPr>
          <w:rFonts w:cs="David" w:hint="cs"/>
          <w:color w:val="000000"/>
          <w:sz w:val="24"/>
          <w:szCs w:val="24"/>
          <w:rtl/>
        </w:rPr>
        <w:t>המיזם</w:t>
      </w:r>
      <w:r w:rsidR="008D7646">
        <w:rPr>
          <w:rFonts w:cs="David" w:hint="cs"/>
          <w:color w:val="000000"/>
          <w:sz w:val="24"/>
          <w:szCs w:val="24"/>
          <w:rtl/>
        </w:rPr>
        <w:t xml:space="preserve">, </w:t>
      </w:r>
      <w:r w:rsidR="0027385E">
        <w:rPr>
          <w:rFonts w:cs="David" w:hint="cs"/>
          <w:color w:val="000000"/>
          <w:sz w:val="24"/>
          <w:szCs w:val="24"/>
          <w:rtl/>
        </w:rPr>
        <w:t xml:space="preserve">ככל שנדרשים. </w:t>
      </w:r>
      <w:r w:rsidR="008D7646"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="008D7646">
        <w:rPr>
          <w:rFonts w:ascii="David" w:cs="David" w:hint="cs"/>
          <w:color w:val="000000"/>
          <w:sz w:val="24"/>
          <w:szCs w:val="24"/>
          <w:u w:val="single"/>
          <w:rtl/>
        </w:rPr>
        <w:t>/ הרשות</w:t>
      </w:r>
      <w:r w:rsidR="00936C4B">
        <w:rPr>
          <w:rFonts w:ascii="David" w:cs="David" w:hint="cs"/>
          <w:color w:val="000000"/>
          <w:sz w:val="24"/>
          <w:szCs w:val="24"/>
          <w:u w:val="single"/>
          <w:rtl/>
        </w:rPr>
        <w:t xml:space="preserve"> מתחייבת</w:t>
      </w:r>
      <w:r w:rsidR="008D7646">
        <w:rPr>
          <w:rFonts w:ascii="David" w:cs="David" w:hint="cs"/>
          <w:color w:val="000000"/>
          <w:sz w:val="24"/>
          <w:szCs w:val="24"/>
          <w:u w:val="single"/>
          <w:rtl/>
        </w:rPr>
        <w:t xml:space="preserve"> כי טרם </w:t>
      </w:r>
      <w:r>
        <w:rPr>
          <w:rFonts w:ascii="David" w:cs="David" w:hint="cs"/>
          <w:color w:val="000000"/>
          <w:sz w:val="24"/>
          <w:szCs w:val="24"/>
          <w:u w:val="single"/>
          <w:rtl/>
        </w:rPr>
        <w:t>המיזם</w:t>
      </w:r>
      <w:r w:rsidR="008D7646">
        <w:rPr>
          <w:rFonts w:ascii="David" w:cs="David" w:hint="cs"/>
          <w:color w:val="000000"/>
          <w:sz w:val="24"/>
          <w:szCs w:val="24"/>
          <w:u w:val="single"/>
          <w:rtl/>
        </w:rPr>
        <w:t xml:space="preserve"> יתקבלו כל </w:t>
      </w:r>
      <w:r>
        <w:rPr>
          <w:rFonts w:ascii="David" w:cs="David" w:hint="cs"/>
          <w:color w:val="000000"/>
          <w:sz w:val="24"/>
          <w:szCs w:val="24"/>
          <w:u w:val="single"/>
          <w:rtl/>
        </w:rPr>
        <w:t>ה</w:t>
      </w:r>
      <w:r w:rsidR="0027385E">
        <w:rPr>
          <w:rFonts w:ascii="David" w:cs="David" w:hint="cs"/>
          <w:color w:val="000000"/>
          <w:sz w:val="24"/>
          <w:szCs w:val="24"/>
          <w:u w:val="single"/>
          <w:rtl/>
        </w:rPr>
        <w:t>אישורים</w:t>
      </w:r>
      <w:r w:rsidR="008D7646">
        <w:rPr>
          <w:rFonts w:ascii="David" w:cs="David" w:hint="cs"/>
          <w:color w:val="000000"/>
          <w:sz w:val="24"/>
          <w:szCs w:val="24"/>
          <w:u w:val="single"/>
          <w:rtl/>
        </w:rPr>
        <w:t xml:space="preserve"> הנדרשים עפ"י חוק לקיים את </w:t>
      </w:r>
      <w:r>
        <w:rPr>
          <w:rFonts w:ascii="David" w:cs="David" w:hint="cs"/>
          <w:color w:val="000000"/>
          <w:sz w:val="24"/>
          <w:szCs w:val="24"/>
          <w:u w:val="single"/>
          <w:rtl/>
        </w:rPr>
        <w:t>המיזם</w:t>
      </w:r>
      <w:r w:rsidR="008D7646"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</w:p>
    <w:p w14:paraId="78030E58" w14:textId="77777777" w:rsidR="008D7646" w:rsidRDefault="008D7646" w:rsidP="00936C4B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cs="David" w:hint="cs"/>
          <w:color w:val="000000"/>
          <w:sz w:val="24"/>
          <w:szCs w:val="24"/>
          <w:rtl/>
        </w:rPr>
        <w:t>הרשות</w:t>
      </w:r>
      <w:r w:rsidR="00936C4B">
        <w:rPr>
          <w:rFonts w:cs="David" w:hint="cs"/>
          <w:color w:val="000000"/>
          <w:sz w:val="24"/>
          <w:szCs w:val="24"/>
          <w:rtl/>
        </w:rPr>
        <w:t xml:space="preserve"> מתחייבת</w:t>
      </w:r>
      <w:r>
        <w:rPr>
          <w:rFonts w:cs="David" w:hint="cs"/>
          <w:color w:val="000000"/>
          <w:sz w:val="24"/>
          <w:szCs w:val="24"/>
          <w:rtl/>
        </w:rPr>
        <w:t xml:space="preserve"> לקיים את </w:t>
      </w:r>
      <w:r w:rsidR="00EC027A">
        <w:rPr>
          <w:rFonts w:cs="David" w:hint="cs"/>
          <w:color w:val="000000"/>
          <w:sz w:val="24"/>
          <w:szCs w:val="24"/>
          <w:rtl/>
        </w:rPr>
        <w:t>המיזם</w:t>
      </w:r>
      <w:r>
        <w:rPr>
          <w:rFonts w:cs="David" w:hint="cs"/>
          <w:color w:val="000000"/>
          <w:sz w:val="24"/>
          <w:szCs w:val="24"/>
          <w:rtl/>
        </w:rPr>
        <w:t xml:space="preserve"> בהתאם להנחיות משרד הבריאות- נגיף הקורונה: </w:t>
      </w:r>
      <w:r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</w:p>
    <w:p w14:paraId="284A2B59" w14:textId="77777777" w:rsidR="008D7646" w:rsidRDefault="0027385E" w:rsidP="00936C4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David"/>
          <w:color w:val="000000"/>
          <w:sz w:val="24"/>
          <w:szCs w:val="24"/>
        </w:rPr>
      </w:pPr>
      <w:r>
        <w:rPr>
          <w:rFonts w:cs="David" w:hint="cs"/>
          <w:color w:val="000000"/>
          <w:sz w:val="24"/>
          <w:szCs w:val="24"/>
          <w:rtl/>
        </w:rPr>
        <w:t>הרשות</w:t>
      </w:r>
      <w:r w:rsidR="00936C4B">
        <w:rPr>
          <w:rFonts w:cs="David" w:hint="cs"/>
          <w:color w:val="000000"/>
          <w:sz w:val="24"/>
          <w:szCs w:val="24"/>
          <w:rtl/>
        </w:rPr>
        <w:t xml:space="preserve"> מתחייבת</w:t>
      </w:r>
      <w:r w:rsidR="008D7646">
        <w:rPr>
          <w:rFonts w:cs="David" w:hint="cs"/>
          <w:color w:val="000000"/>
          <w:sz w:val="24"/>
          <w:szCs w:val="24"/>
          <w:rtl/>
        </w:rPr>
        <w:t xml:space="preserve"> כי </w:t>
      </w:r>
      <w:r w:rsidR="00EC027A">
        <w:rPr>
          <w:rFonts w:cs="David" w:hint="cs"/>
          <w:color w:val="000000"/>
          <w:sz w:val="24"/>
          <w:szCs w:val="24"/>
          <w:rtl/>
        </w:rPr>
        <w:t>המיזם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</w:t>
      </w:r>
      <w:r w:rsidR="008D7646">
        <w:rPr>
          <w:rFonts w:cs="David" w:hint="cs"/>
          <w:color w:val="000000"/>
          <w:sz w:val="24"/>
          <w:szCs w:val="24"/>
          <w:rtl/>
        </w:rPr>
        <w:t>עבורו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מבוקש</w:t>
      </w:r>
      <w:r w:rsidR="008D7646">
        <w:rPr>
          <w:rFonts w:cs="David" w:hint="cs"/>
          <w:color w:val="000000"/>
          <w:sz w:val="24"/>
          <w:szCs w:val="24"/>
          <w:rtl/>
        </w:rPr>
        <w:t>ת התמיכה מתבצע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</w:t>
      </w:r>
      <w:r w:rsidR="008D7646" w:rsidRPr="007E7EBB">
        <w:rPr>
          <w:rFonts w:cs="David" w:hint="cs"/>
          <w:b/>
          <w:bCs/>
          <w:color w:val="000000"/>
          <w:sz w:val="24"/>
          <w:szCs w:val="24"/>
          <w:rtl/>
        </w:rPr>
        <w:t>במישרין</w:t>
      </w:r>
      <w:r w:rsidR="008D7646" w:rsidRPr="002A120B">
        <w:rPr>
          <w:rFonts w:cs="David" w:hint="cs"/>
          <w:color w:val="000000"/>
          <w:sz w:val="24"/>
          <w:szCs w:val="24"/>
          <w:rtl/>
        </w:rPr>
        <w:t xml:space="preserve"> ע"י </w:t>
      </w:r>
      <w:r w:rsidR="00A35D79">
        <w:rPr>
          <w:rFonts w:cs="David" w:hint="cs"/>
          <w:color w:val="000000"/>
          <w:sz w:val="24"/>
          <w:szCs w:val="24"/>
          <w:rtl/>
        </w:rPr>
        <w:t>מגיש הבקשה לתמיכה</w:t>
      </w:r>
      <w:r w:rsidR="00F55AE4">
        <w:rPr>
          <w:rFonts w:cs="David" w:hint="cs"/>
          <w:color w:val="000000"/>
          <w:sz w:val="24"/>
          <w:szCs w:val="24"/>
          <w:rtl/>
        </w:rPr>
        <w:t xml:space="preserve"> והינו האחראי הבלעדי על הפקתו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וההכנסות וההוצאות בגינ</w:t>
      </w:r>
      <w:r w:rsidR="008D7646">
        <w:rPr>
          <w:rFonts w:cs="David" w:hint="cs"/>
          <w:color w:val="000000"/>
          <w:sz w:val="24"/>
          <w:szCs w:val="24"/>
          <w:rtl/>
        </w:rPr>
        <w:t>ו</w:t>
      </w:r>
      <w:r w:rsidR="008D7646" w:rsidRPr="00713E76">
        <w:rPr>
          <w:rFonts w:cs="David" w:hint="cs"/>
          <w:color w:val="000000"/>
          <w:sz w:val="24"/>
          <w:szCs w:val="24"/>
          <w:rtl/>
        </w:rPr>
        <w:t xml:space="preserve"> </w:t>
      </w:r>
      <w:r w:rsidR="008D7646" w:rsidRPr="001A70C0">
        <w:rPr>
          <w:rFonts w:cs="David" w:hint="eastAsia"/>
          <w:b/>
          <w:bCs/>
          <w:color w:val="000000"/>
          <w:sz w:val="24"/>
          <w:szCs w:val="24"/>
          <w:rtl/>
        </w:rPr>
        <w:t>נרשמות</w:t>
      </w:r>
      <w:r w:rsidR="008D7646" w:rsidRPr="001A70C0">
        <w:rPr>
          <w:rFonts w:cs="David"/>
          <w:b/>
          <w:bCs/>
          <w:color w:val="000000"/>
          <w:sz w:val="24"/>
          <w:szCs w:val="24"/>
          <w:rtl/>
        </w:rPr>
        <w:t xml:space="preserve"> </w:t>
      </w:r>
      <w:r w:rsidR="008D7646" w:rsidRPr="001A70C0">
        <w:rPr>
          <w:rFonts w:cs="David" w:hint="eastAsia"/>
          <w:b/>
          <w:bCs/>
          <w:color w:val="000000"/>
          <w:sz w:val="24"/>
          <w:szCs w:val="24"/>
          <w:rtl/>
        </w:rPr>
        <w:t>במלואן</w:t>
      </w:r>
      <w:r w:rsidR="008D7646" w:rsidRPr="001A70C0">
        <w:rPr>
          <w:rFonts w:cs="David"/>
          <w:b/>
          <w:bCs/>
          <w:color w:val="000000"/>
          <w:sz w:val="24"/>
          <w:szCs w:val="24"/>
          <w:rtl/>
        </w:rPr>
        <w:t xml:space="preserve"> </w:t>
      </w:r>
      <w:r w:rsidR="008D7646" w:rsidRPr="001A70C0">
        <w:rPr>
          <w:rFonts w:cs="David" w:hint="eastAsia"/>
          <w:b/>
          <w:bCs/>
          <w:color w:val="000000"/>
          <w:sz w:val="24"/>
          <w:szCs w:val="24"/>
          <w:rtl/>
        </w:rPr>
        <w:t>בספריו</w:t>
      </w:r>
      <w:r w:rsidR="008D7646">
        <w:rPr>
          <w:rFonts w:cs="David" w:hint="cs"/>
          <w:b/>
          <w:bCs/>
          <w:color w:val="000000"/>
          <w:sz w:val="24"/>
          <w:szCs w:val="24"/>
          <w:rtl/>
        </w:rPr>
        <w:t xml:space="preserve">: </w:t>
      </w:r>
      <w:r w:rsidR="008D7646"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="008D7646"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</w:p>
    <w:p w14:paraId="406DC608" w14:textId="77777777" w:rsidR="00220387" w:rsidRDefault="008D7646" w:rsidP="00936C4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David"/>
          <w:color w:val="000000"/>
          <w:sz w:val="24"/>
          <w:szCs w:val="24"/>
        </w:rPr>
      </w:pPr>
      <w:r>
        <w:rPr>
          <w:rFonts w:ascii="David" w:cs="David" w:hint="cs"/>
          <w:sz w:val="24"/>
          <w:szCs w:val="24"/>
          <w:rtl/>
        </w:rPr>
        <w:t>הרשות המקומית</w:t>
      </w:r>
      <w:r w:rsidR="00936C4B">
        <w:rPr>
          <w:rFonts w:ascii="David" w:cs="David" w:hint="cs"/>
          <w:sz w:val="24"/>
          <w:szCs w:val="24"/>
          <w:rtl/>
        </w:rPr>
        <w:t xml:space="preserve"> מסתייעת</w:t>
      </w:r>
      <w:r>
        <w:rPr>
          <w:rFonts w:ascii="David" w:cs="David" w:hint="cs"/>
          <w:sz w:val="24"/>
          <w:szCs w:val="24"/>
          <w:rtl/>
        </w:rPr>
        <w:t xml:space="preserve">  בנותני שירות או בספקים חיצוניים או בתאגידים עירוניים לצורך קיום </w:t>
      </w:r>
      <w:r w:rsidR="00EC027A">
        <w:rPr>
          <w:rFonts w:ascii="David" w:cs="David" w:hint="cs"/>
          <w:sz w:val="24"/>
          <w:szCs w:val="24"/>
          <w:rtl/>
        </w:rPr>
        <w:t>המיזם</w:t>
      </w:r>
      <w:r>
        <w:rPr>
          <w:rFonts w:ascii="David" w:cs="David" w:hint="cs"/>
          <w:sz w:val="24"/>
          <w:szCs w:val="24"/>
          <w:rtl/>
        </w:rPr>
        <w:t xml:space="preserve"> : </w:t>
      </w:r>
      <w:r w:rsidRPr="00713E76">
        <w:rPr>
          <w:rFonts w:ascii="David" w:cs="David" w:hint="cs"/>
          <w:color w:val="000000"/>
          <w:sz w:val="24"/>
          <w:szCs w:val="24"/>
          <w:u w:val="single"/>
          <w:rtl/>
        </w:rPr>
        <w:t>כן / לא</w:t>
      </w:r>
      <w:r w:rsidRPr="00713E76">
        <w:rPr>
          <w:rFonts w:ascii="David" w:cs="David" w:hint="cs"/>
          <w:color w:val="000000"/>
          <w:sz w:val="24"/>
          <w:szCs w:val="24"/>
          <w:rtl/>
        </w:rPr>
        <w:t xml:space="preserve"> (הקף בעיגול).</w:t>
      </w:r>
      <w:r>
        <w:rPr>
          <w:rFonts w:ascii="David" w:cs="David" w:hint="cs"/>
          <w:sz w:val="24"/>
          <w:szCs w:val="24"/>
          <w:rtl/>
        </w:rPr>
        <w:t xml:space="preserve"> ככל והתשובה חיובית יש לפרט את שמות הספקים/נותני השירות וסוג ההתאגדות (חברה בע"מ, עמותה,</w:t>
      </w:r>
      <w:r>
        <w:rPr>
          <w:rFonts w:cs="David" w:hint="cs"/>
          <w:color w:val="000000"/>
          <w:sz w:val="24"/>
          <w:szCs w:val="24"/>
          <w:rtl/>
        </w:rPr>
        <w:t xml:space="preserve"> תאגיד עירוני): </w:t>
      </w:r>
    </w:p>
    <w:p w14:paraId="4E52EC6F" w14:textId="77777777" w:rsidR="008D7646" w:rsidRPr="00664022" w:rsidRDefault="00A76B25" w:rsidP="00220387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cs="David"/>
          <w:color w:val="000000"/>
          <w:sz w:val="24"/>
          <w:szCs w:val="24"/>
        </w:rPr>
      </w:pPr>
      <w:r>
        <w:rPr>
          <w:rFonts w:ascii="David" w:cs="David" w:hint="cs"/>
          <w:sz w:val="24"/>
          <w:szCs w:val="24"/>
          <w:rtl/>
        </w:rPr>
        <w:t>________</w:t>
      </w:r>
      <w:r w:rsidR="008D7646">
        <w:rPr>
          <w:rFonts w:ascii="David" w:cs="David" w:hint="cs"/>
          <w:sz w:val="24"/>
          <w:szCs w:val="24"/>
          <w:rtl/>
        </w:rPr>
        <w:t>__________________________________________</w:t>
      </w:r>
    </w:p>
    <w:p w14:paraId="5E453BC2" w14:textId="77777777" w:rsidR="003121AC" w:rsidRPr="003121AC" w:rsidRDefault="008F3F5D" w:rsidP="00B14A62">
      <w:pPr>
        <w:pStyle w:val="a9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lastRenderedPageBreak/>
        <w:t xml:space="preserve">מנהל המיזם: </w:t>
      </w:r>
      <w:r w:rsidR="003121AC" w:rsidRPr="003121AC">
        <w:rPr>
          <w:rFonts w:cs="David" w:hint="cs"/>
          <w:sz w:val="24"/>
          <w:szCs w:val="24"/>
          <w:rtl/>
        </w:rPr>
        <w:t xml:space="preserve">לצורך </w:t>
      </w:r>
      <w:r w:rsidR="00222CF9">
        <w:rPr>
          <w:rFonts w:cs="David" w:hint="cs"/>
          <w:sz w:val="24"/>
          <w:szCs w:val="24"/>
          <w:rtl/>
        </w:rPr>
        <w:t>עמידה בתנאי סף</w:t>
      </w:r>
      <w:r w:rsidR="00FB6670">
        <w:rPr>
          <w:rFonts w:cs="David" w:hint="cs"/>
          <w:sz w:val="24"/>
          <w:szCs w:val="24"/>
          <w:rtl/>
        </w:rPr>
        <w:t xml:space="preserve"> וניקוד הבקשה</w:t>
      </w:r>
      <w:r w:rsidR="00222CF9">
        <w:rPr>
          <w:rFonts w:cs="David" w:hint="cs"/>
          <w:sz w:val="24"/>
          <w:szCs w:val="24"/>
          <w:rtl/>
        </w:rPr>
        <w:t xml:space="preserve"> </w:t>
      </w:r>
      <w:r w:rsidR="003121AC" w:rsidRPr="003121AC">
        <w:rPr>
          <w:rFonts w:cs="David" w:hint="cs"/>
          <w:sz w:val="24"/>
          <w:szCs w:val="24"/>
          <w:rtl/>
        </w:rPr>
        <w:t xml:space="preserve">ייבדק ניסיון המנהל בביצוע מיזמים חינוכיים - </w:t>
      </w:r>
      <w:r w:rsidR="003121AC" w:rsidRPr="003121AC">
        <w:rPr>
          <w:rFonts w:ascii="David" w:cs="David" w:hint="cs"/>
          <w:sz w:val="24"/>
          <w:szCs w:val="24"/>
          <w:rtl/>
        </w:rPr>
        <w:t>פרויקטים בתחומי החינוך הפורמאלי והבלתי פורמאלי, המיועדים לקדם חיים משותפים, ביסוס היכרות, שיח ושפה משותפת בין ילדים, בני נוער וצעירים.</w:t>
      </w:r>
    </w:p>
    <w:p w14:paraId="21126EB9" w14:textId="77777777" w:rsidR="00317109" w:rsidRDefault="00317109" w:rsidP="00317109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שם ושם משפחה: _______________________________</w:t>
      </w:r>
    </w:p>
    <w:p w14:paraId="5B2E829A" w14:textId="77777777" w:rsidR="00317109" w:rsidRDefault="00317109" w:rsidP="00317109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תואר אקדמי:__________________________________(חובה לצרף העתק של תעודת השכלה).</w:t>
      </w:r>
    </w:p>
    <w:p w14:paraId="03206A3F" w14:textId="218B0C38" w:rsidR="008A2F10" w:rsidRDefault="008A2F10" w:rsidP="00B23196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 w:rsidRPr="008A2F10">
        <w:rPr>
          <w:rFonts w:ascii="David" w:cs="David"/>
          <w:color w:val="000000"/>
          <w:sz w:val="24"/>
          <w:szCs w:val="24"/>
          <w:rtl/>
        </w:rPr>
        <w:t>אחוז משרה:_____________________________</w:t>
      </w:r>
    </w:p>
    <w:p w14:paraId="22552E28" w14:textId="77777777" w:rsidR="00317109" w:rsidRDefault="00317109" w:rsidP="00B23196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ניסיון</w:t>
      </w:r>
      <w:r w:rsidR="00472DE4">
        <w:rPr>
          <w:rFonts w:ascii="David" w:cs="David" w:hint="cs"/>
          <w:color w:val="000000"/>
          <w:sz w:val="24"/>
          <w:szCs w:val="24"/>
          <w:rtl/>
        </w:rPr>
        <w:t xml:space="preserve"> מנהל המיזם</w:t>
      </w:r>
      <w:r>
        <w:rPr>
          <w:rFonts w:ascii="David" w:cs="David" w:hint="cs"/>
          <w:color w:val="000000"/>
          <w:sz w:val="24"/>
          <w:szCs w:val="24"/>
          <w:rtl/>
        </w:rPr>
        <w:t xml:space="preserve"> (5 שנים לפחות) (חובה לצרף</w:t>
      </w:r>
      <w:r w:rsidR="00237F12">
        <w:rPr>
          <w:rFonts w:ascii="David" w:cs="David" w:hint="cs"/>
          <w:color w:val="000000"/>
          <w:sz w:val="24"/>
          <w:szCs w:val="24"/>
          <w:rtl/>
        </w:rPr>
        <w:t xml:space="preserve"> קו"ח</w:t>
      </w:r>
      <w:r>
        <w:rPr>
          <w:rFonts w:ascii="David" w:cs="David" w:hint="cs"/>
          <w:color w:val="000000"/>
          <w:sz w:val="24"/>
          <w:szCs w:val="24"/>
          <w:rtl/>
        </w:rPr>
        <w:t>):</w:t>
      </w:r>
    </w:p>
    <w:tbl>
      <w:tblPr>
        <w:tblStyle w:val="ac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961"/>
        <w:gridCol w:w="5255"/>
        <w:gridCol w:w="3109"/>
      </w:tblGrid>
      <w:tr w:rsidR="00317109" w14:paraId="53E32B29" w14:textId="77777777" w:rsidTr="0064047D">
        <w:tc>
          <w:tcPr>
            <w:tcW w:w="961" w:type="dxa"/>
          </w:tcPr>
          <w:p w14:paraId="38D870B3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מספר סידורי</w:t>
            </w:r>
          </w:p>
        </w:tc>
        <w:tc>
          <w:tcPr>
            <w:tcW w:w="5255" w:type="dxa"/>
          </w:tcPr>
          <w:p w14:paraId="62685765" w14:textId="77777777" w:rsidR="00317109" w:rsidRDefault="00EB458B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 xml:space="preserve">שם ותיאור </w:t>
            </w:r>
            <w:r w:rsidR="00317109">
              <w:rPr>
                <w:rFonts w:ascii="David" w:cs="David" w:hint="cs"/>
                <w:color w:val="000000"/>
                <w:sz w:val="24"/>
                <w:szCs w:val="24"/>
                <w:rtl/>
              </w:rPr>
              <w:t>המיזם שנוהל על ידי המנהל המוצע</w:t>
            </w:r>
          </w:p>
        </w:tc>
        <w:tc>
          <w:tcPr>
            <w:tcW w:w="3109" w:type="dxa"/>
          </w:tcPr>
          <w:p w14:paraId="57EDABC3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תקופת ניהול המיזם</w:t>
            </w:r>
            <w:r w:rsidR="00B61838">
              <w:rPr>
                <w:rFonts w:ascii="David" w:cs="David" w:hint="cs"/>
                <w:color w:val="000000"/>
                <w:sz w:val="24"/>
                <w:szCs w:val="24"/>
                <w:rtl/>
              </w:rPr>
              <w:t xml:space="preserve"> (מועד תחילה ומועד סיום)</w:t>
            </w:r>
          </w:p>
        </w:tc>
      </w:tr>
      <w:tr w:rsidR="00317109" w14:paraId="21E3AEBA" w14:textId="77777777" w:rsidTr="0064047D">
        <w:tc>
          <w:tcPr>
            <w:tcW w:w="961" w:type="dxa"/>
          </w:tcPr>
          <w:p w14:paraId="4CFB9D22" w14:textId="77777777" w:rsidR="00317109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255" w:type="dxa"/>
          </w:tcPr>
          <w:p w14:paraId="6BC80800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73E7E25B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317109" w14:paraId="7BB0E203" w14:textId="77777777" w:rsidTr="0064047D">
        <w:tc>
          <w:tcPr>
            <w:tcW w:w="961" w:type="dxa"/>
          </w:tcPr>
          <w:p w14:paraId="36B2DE2D" w14:textId="77777777" w:rsidR="00317109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255" w:type="dxa"/>
          </w:tcPr>
          <w:p w14:paraId="07023E91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7C26E876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317109" w14:paraId="18C8E601" w14:textId="77777777" w:rsidTr="0064047D">
        <w:tc>
          <w:tcPr>
            <w:tcW w:w="961" w:type="dxa"/>
          </w:tcPr>
          <w:p w14:paraId="4BDB83B3" w14:textId="77777777" w:rsidR="00317109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255" w:type="dxa"/>
          </w:tcPr>
          <w:p w14:paraId="3F58588C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3B49C9A0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317109" w14:paraId="6F4E136C" w14:textId="77777777" w:rsidTr="0064047D">
        <w:tc>
          <w:tcPr>
            <w:tcW w:w="961" w:type="dxa"/>
          </w:tcPr>
          <w:p w14:paraId="6E2C76E6" w14:textId="77777777" w:rsidR="00317109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255" w:type="dxa"/>
          </w:tcPr>
          <w:p w14:paraId="3ADA3AC9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610DF3C7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317109" w14:paraId="181B7D63" w14:textId="77777777" w:rsidTr="0064047D">
        <w:tc>
          <w:tcPr>
            <w:tcW w:w="961" w:type="dxa"/>
          </w:tcPr>
          <w:p w14:paraId="214C1949" w14:textId="77777777" w:rsidR="00317109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255" w:type="dxa"/>
          </w:tcPr>
          <w:p w14:paraId="7F72D384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73297286" w14:textId="77777777" w:rsidR="00317109" w:rsidRDefault="00317109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B61838" w14:paraId="5AD50FC5" w14:textId="77777777" w:rsidTr="0064047D">
        <w:tc>
          <w:tcPr>
            <w:tcW w:w="961" w:type="dxa"/>
          </w:tcPr>
          <w:p w14:paraId="71A5F86F" w14:textId="77777777" w:rsidR="00B61838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255" w:type="dxa"/>
          </w:tcPr>
          <w:p w14:paraId="0738A061" w14:textId="77777777" w:rsidR="00B61838" w:rsidRDefault="00B61838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226D6C00" w14:textId="77777777" w:rsidR="00B61838" w:rsidRDefault="00B61838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B61838" w14:paraId="39907F56" w14:textId="77777777" w:rsidTr="0064047D">
        <w:tc>
          <w:tcPr>
            <w:tcW w:w="961" w:type="dxa"/>
          </w:tcPr>
          <w:p w14:paraId="3ACAD541" w14:textId="77777777" w:rsidR="00B61838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255" w:type="dxa"/>
          </w:tcPr>
          <w:p w14:paraId="1263EC8B" w14:textId="77777777" w:rsidR="00B61838" w:rsidRDefault="00B61838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1E764061" w14:textId="77777777" w:rsidR="00B61838" w:rsidRDefault="00B61838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B61838" w14:paraId="43D53304" w14:textId="77777777" w:rsidTr="0064047D">
        <w:tc>
          <w:tcPr>
            <w:tcW w:w="961" w:type="dxa"/>
          </w:tcPr>
          <w:p w14:paraId="7771E59F" w14:textId="77777777" w:rsidR="00B61838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255" w:type="dxa"/>
          </w:tcPr>
          <w:p w14:paraId="67830DBB" w14:textId="77777777" w:rsidR="00B61838" w:rsidRDefault="00B61838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29B29A46" w14:textId="77777777" w:rsidR="00B61838" w:rsidRDefault="00B61838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237F12" w14:paraId="64760670" w14:textId="77777777" w:rsidTr="0064047D">
        <w:tc>
          <w:tcPr>
            <w:tcW w:w="961" w:type="dxa"/>
          </w:tcPr>
          <w:p w14:paraId="6512F425" w14:textId="77777777" w:rsidR="00237F12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255" w:type="dxa"/>
          </w:tcPr>
          <w:p w14:paraId="232D2B86" w14:textId="77777777" w:rsidR="00237F12" w:rsidRDefault="00237F12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16EB85BB" w14:textId="77777777" w:rsidR="00237F12" w:rsidRDefault="00237F12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237F12" w14:paraId="1D3676DE" w14:textId="77777777" w:rsidTr="0064047D">
        <w:tc>
          <w:tcPr>
            <w:tcW w:w="961" w:type="dxa"/>
          </w:tcPr>
          <w:p w14:paraId="1EE1D6AC" w14:textId="77777777" w:rsidR="00237F12" w:rsidRDefault="009D02E5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255" w:type="dxa"/>
          </w:tcPr>
          <w:p w14:paraId="58F5521C" w14:textId="77777777" w:rsidR="00237F12" w:rsidRDefault="00237F12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3109" w:type="dxa"/>
          </w:tcPr>
          <w:p w14:paraId="565BDCE7" w14:textId="77777777" w:rsidR="00237F12" w:rsidRDefault="00237F12" w:rsidP="00317109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</w:tbl>
    <w:p w14:paraId="4D7ADA2B" w14:textId="77777777" w:rsidR="00317109" w:rsidRDefault="00317109" w:rsidP="00317109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</w:rPr>
      </w:pPr>
    </w:p>
    <w:p w14:paraId="7D10944F" w14:textId="77777777" w:rsidR="008F3F5D" w:rsidRPr="004F154F" w:rsidRDefault="008F3F5D" w:rsidP="001936C9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David" w:cs="David"/>
          <w:color w:val="000000"/>
          <w:sz w:val="16"/>
          <w:szCs w:val="16"/>
          <w:rtl/>
        </w:rPr>
      </w:pPr>
    </w:p>
    <w:p w14:paraId="0016A219" w14:textId="77777777" w:rsidR="00472DE4" w:rsidRDefault="00472DE4" w:rsidP="00B14A62">
      <w:pPr>
        <w:pStyle w:val="a9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ניסיון מגיש הבקשה </w:t>
      </w:r>
      <w:r w:rsidR="00B23196">
        <w:rPr>
          <w:rFonts w:ascii="David" w:cs="David" w:hint="cs"/>
          <w:color w:val="000000"/>
          <w:sz w:val="24"/>
          <w:szCs w:val="24"/>
          <w:rtl/>
        </w:rPr>
        <w:t xml:space="preserve">בפעילות/מיזם קודם עם מדינות האזור ו/או הרש"פ </w:t>
      </w:r>
      <w:r>
        <w:rPr>
          <w:rFonts w:ascii="David" w:cs="David" w:hint="cs"/>
          <w:color w:val="000000"/>
          <w:sz w:val="24"/>
          <w:szCs w:val="24"/>
          <w:rtl/>
        </w:rPr>
        <w:t>לתמיכה במיזמים/פעילויות/מפגשים</w:t>
      </w:r>
      <w:r w:rsidR="00A40643">
        <w:rPr>
          <w:rFonts w:ascii="David" w:cs="David" w:hint="cs"/>
          <w:color w:val="000000"/>
          <w:sz w:val="24"/>
          <w:szCs w:val="24"/>
          <w:rtl/>
        </w:rPr>
        <w:t xml:space="preserve"> הינו________(שנים) כמפורט להלן</w:t>
      </w:r>
      <w:r w:rsidR="008D1B5A">
        <w:rPr>
          <w:rFonts w:ascii="David" w:cs="David" w:hint="cs"/>
          <w:color w:val="000000"/>
          <w:sz w:val="24"/>
          <w:szCs w:val="24"/>
          <w:rtl/>
        </w:rPr>
        <w:t>: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</w:p>
    <w:p w14:paraId="7F55553F" w14:textId="77777777" w:rsidR="00472DE4" w:rsidRDefault="00472DE4" w:rsidP="00472DE4">
      <w:pPr>
        <w:pStyle w:val="a9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David" w:cs="David"/>
          <w:color w:val="000000"/>
          <w:sz w:val="24"/>
          <w:szCs w:val="24"/>
          <w:rtl/>
        </w:rPr>
      </w:pPr>
    </w:p>
    <w:tbl>
      <w:tblPr>
        <w:tblStyle w:val="ac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1198"/>
        <w:gridCol w:w="3601"/>
        <w:gridCol w:w="2139"/>
        <w:gridCol w:w="2387"/>
      </w:tblGrid>
      <w:tr w:rsidR="00B23196" w14:paraId="68EECFD8" w14:textId="77777777" w:rsidTr="0064047D">
        <w:tc>
          <w:tcPr>
            <w:tcW w:w="1198" w:type="dxa"/>
          </w:tcPr>
          <w:p w14:paraId="07B44CA0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מספר סידורי</w:t>
            </w:r>
          </w:p>
        </w:tc>
        <w:tc>
          <w:tcPr>
            <w:tcW w:w="3601" w:type="dxa"/>
          </w:tcPr>
          <w:p w14:paraId="2AEC4542" w14:textId="77777777" w:rsidR="00B23196" w:rsidRDefault="0041772A" w:rsidP="00472DE4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 xml:space="preserve">שם ותיאור </w:t>
            </w:r>
            <w:r w:rsidR="00B23196">
              <w:rPr>
                <w:rFonts w:ascii="David" w:cs="David" w:hint="cs"/>
                <w:color w:val="000000"/>
                <w:sz w:val="24"/>
                <w:szCs w:val="24"/>
                <w:rtl/>
              </w:rPr>
              <w:t xml:space="preserve">המיזם ו/או הפעילות הקודמת ו/או מפגש </w:t>
            </w:r>
            <w:r w:rsidR="008D1B5A">
              <w:rPr>
                <w:rFonts w:ascii="David" w:cs="David" w:hint="cs"/>
                <w:color w:val="000000"/>
                <w:sz w:val="24"/>
                <w:szCs w:val="24"/>
                <w:rtl/>
              </w:rPr>
              <w:t>ו/</w:t>
            </w:r>
            <w:r w:rsidR="00B23196">
              <w:rPr>
                <w:rFonts w:ascii="David" w:cs="David" w:hint="cs"/>
                <w:color w:val="000000"/>
                <w:sz w:val="24"/>
                <w:szCs w:val="24"/>
                <w:rtl/>
              </w:rPr>
              <w:t>או סדרת מפגשים עם מדינות האזור ו/או הרשות הפלסטינית</w:t>
            </w:r>
          </w:p>
        </w:tc>
        <w:tc>
          <w:tcPr>
            <w:tcW w:w="2139" w:type="dxa"/>
          </w:tcPr>
          <w:p w14:paraId="4529B21E" w14:textId="77777777" w:rsidR="00B23196" w:rsidRDefault="00B23196" w:rsidP="00472DE4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מדינות האזור ו/או הרש"פ אשר השתתפו במיזם/פעילות</w:t>
            </w:r>
          </w:p>
        </w:tc>
        <w:tc>
          <w:tcPr>
            <w:tcW w:w="2387" w:type="dxa"/>
          </w:tcPr>
          <w:p w14:paraId="6BA30B21" w14:textId="77777777" w:rsidR="00B23196" w:rsidRDefault="00B23196" w:rsidP="00472DE4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תקופה (חודשים ושנים)</w:t>
            </w:r>
          </w:p>
        </w:tc>
      </w:tr>
      <w:tr w:rsidR="00B23196" w14:paraId="0F7E9CBE" w14:textId="77777777" w:rsidTr="0064047D">
        <w:tc>
          <w:tcPr>
            <w:tcW w:w="1198" w:type="dxa"/>
          </w:tcPr>
          <w:p w14:paraId="2CA8902D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601" w:type="dxa"/>
          </w:tcPr>
          <w:p w14:paraId="59AFC7BE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478EA31B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46142FE7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B23196" w14:paraId="15239C28" w14:textId="77777777" w:rsidTr="0064047D">
        <w:tc>
          <w:tcPr>
            <w:tcW w:w="1198" w:type="dxa"/>
          </w:tcPr>
          <w:p w14:paraId="074FE71D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601" w:type="dxa"/>
          </w:tcPr>
          <w:p w14:paraId="1F61FEF5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0D7EB20E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50818DA4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B23196" w14:paraId="2696ABC1" w14:textId="77777777" w:rsidTr="0064047D">
        <w:tc>
          <w:tcPr>
            <w:tcW w:w="1198" w:type="dxa"/>
          </w:tcPr>
          <w:p w14:paraId="122A5A44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601" w:type="dxa"/>
          </w:tcPr>
          <w:p w14:paraId="7DD58ADC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043D27EA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3930F794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B23196" w14:paraId="2C5C3C0A" w14:textId="77777777" w:rsidTr="0064047D">
        <w:tc>
          <w:tcPr>
            <w:tcW w:w="1198" w:type="dxa"/>
          </w:tcPr>
          <w:p w14:paraId="7D47CD6C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601" w:type="dxa"/>
          </w:tcPr>
          <w:p w14:paraId="46A09EEC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1AFD92C9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0CF4F4B3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B23196" w14:paraId="700D3289" w14:textId="77777777" w:rsidTr="0064047D">
        <w:tc>
          <w:tcPr>
            <w:tcW w:w="1198" w:type="dxa"/>
          </w:tcPr>
          <w:p w14:paraId="69780A45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601" w:type="dxa"/>
          </w:tcPr>
          <w:p w14:paraId="3D2EF393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4D432791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2451C55C" w14:textId="77777777" w:rsidR="00B23196" w:rsidRDefault="00B23196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A40643" w14:paraId="56A29820" w14:textId="77777777" w:rsidTr="0064047D">
        <w:tc>
          <w:tcPr>
            <w:tcW w:w="1198" w:type="dxa"/>
          </w:tcPr>
          <w:p w14:paraId="4558A2FC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3601" w:type="dxa"/>
          </w:tcPr>
          <w:p w14:paraId="74718911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42A4441E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32D5FEF4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A40643" w14:paraId="505ABA48" w14:textId="77777777" w:rsidTr="0064047D">
        <w:tc>
          <w:tcPr>
            <w:tcW w:w="1198" w:type="dxa"/>
          </w:tcPr>
          <w:p w14:paraId="36B2FA63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3601" w:type="dxa"/>
          </w:tcPr>
          <w:p w14:paraId="0B3C7DFC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2AB9F41B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3AD67531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A40643" w14:paraId="44BA6F4A" w14:textId="77777777" w:rsidTr="0064047D">
        <w:tc>
          <w:tcPr>
            <w:tcW w:w="1198" w:type="dxa"/>
          </w:tcPr>
          <w:p w14:paraId="43A9420F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3601" w:type="dxa"/>
          </w:tcPr>
          <w:p w14:paraId="4F58147D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0116CD7D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62D5F239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A40643" w14:paraId="4B6429ED" w14:textId="77777777" w:rsidTr="0064047D">
        <w:tc>
          <w:tcPr>
            <w:tcW w:w="1198" w:type="dxa"/>
          </w:tcPr>
          <w:p w14:paraId="3F4C557B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lastRenderedPageBreak/>
              <w:t>9</w:t>
            </w:r>
          </w:p>
        </w:tc>
        <w:tc>
          <w:tcPr>
            <w:tcW w:w="3601" w:type="dxa"/>
          </w:tcPr>
          <w:p w14:paraId="6E78233A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11EC5638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32B4566C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  <w:tr w:rsidR="00A40643" w14:paraId="6BEA0AFD" w14:textId="77777777" w:rsidTr="0064047D">
        <w:tc>
          <w:tcPr>
            <w:tcW w:w="1198" w:type="dxa"/>
          </w:tcPr>
          <w:p w14:paraId="5CA947E1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cs="David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3601" w:type="dxa"/>
          </w:tcPr>
          <w:p w14:paraId="65377A52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139" w:type="dxa"/>
          </w:tcPr>
          <w:p w14:paraId="1C5C9819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87" w:type="dxa"/>
          </w:tcPr>
          <w:p w14:paraId="2743B7AC" w14:textId="77777777" w:rsidR="00A40643" w:rsidRDefault="00A40643" w:rsidP="008905A2">
            <w:pPr>
              <w:pStyle w:val="a9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David" w:cs="David"/>
                <w:color w:val="000000"/>
                <w:sz w:val="24"/>
                <w:szCs w:val="24"/>
                <w:rtl/>
              </w:rPr>
            </w:pPr>
          </w:p>
        </w:tc>
      </w:tr>
    </w:tbl>
    <w:p w14:paraId="0CB46D05" w14:textId="77777777" w:rsidR="00367A86" w:rsidRDefault="001936C9" w:rsidP="00290992">
      <w:pPr>
        <w:pStyle w:val="a9"/>
        <w:autoSpaceDE w:val="0"/>
        <w:autoSpaceDN w:val="0"/>
        <w:adjustRightInd w:val="0"/>
        <w:spacing w:after="0" w:line="360" w:lineRule="auto"/>
        <w:ind w:left="0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בכל האמור לעיל, ככל שיסתבר כי הנתונים לעיל אינם נכונים, בייחוד לאחר מועד עריכת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>
        <w:rPr>
          <w:rFonts w:ascii="David" w:cs="David" w:hint="cs"/>
          <w:color w:val="000000"/>
          <w:sz w:val="24"/>
          <w:szCs w:val="24"/>
          <w:rtl/>
        </w:rPr>
        <w:t xml:space="preserve">, המשרד יקטין את התקציב המאושר </w:t>
      </w:r>
      <w:r w:rsidR="00A35D79">
        <w:rPr>
          <w:rFonts w:ascii="David" w:cs="David" w:hint="cs"/>
          <w:color w:val="000000"/>
          <w:sz w:val="24"/>
          <w:szCs w:val="24"/>
          <w:rtl/>
        </w:rPr>
        <w:t>למיזם</w:t>
      </w:r>
      <w:r>
        <w:rPr>
          <w:rFonts w:ascii="David" w:cs="David" w:hint="cs"/>
          <w:color w:val="000000"/>
          <w:sz w:val="24"/>
          <w:szCs w:val="24"/>
          <w:rtl/>
        </w:rPr>
        <w:t xml:space="preserve"> או יבטל את </w:t>
      </w:r>
      <w:r w:rsidR="007D1EE5">
        <w:rPr>
          <w:rFonts w:ascii="David" w:cs="David" w:hint="cs"/>
          <w:color w:val="000000"/>
          <w:sz w:val="24"/>
          <w:szCs w:val="24"/>
          <w:rtl/>
        </w:rPr>
        <w:t xml:space="preserve">התמיכה </w:t>
      </w:r>
      <w:r>
        <w:rPr>
          <w:rFonts w:ascii="David" w:cs="David" w:hint="cs"/>
          <w:color w:val="000000"/>
          <w:sz w:val="24"/>
          <w:szCs w:val="24"/>
          <w:rtl/>
        </w:rPr>
        <w:t>במלוא</w:t>
      </w:r>
      <w:r w:rsidR="007D1EE5">
        <w:rPr>
          <w:rFonts w:ascii="David" w:cs="David" w:hint="cs"/>
          <w:color w:val="000000"/>
          <w:sz w:val="24"/>
          <w:szCs w:val="24"/>
          <w:rtl/>
        </w:rPr>
        <w:t>ה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, על פי שיקול דעתו. לרשות המקומית לא תינתן הזכות לערער אל החלטה זו. </w:t>
      </w:r>
    </w:p>
    <w:p w14:paraId="00C71BE2" w14:textId="77777777" w:rsidR="00367A86" w:rsidRDefault="00367A86" w:rsidP="00367A86">
      <w:pPr>
        <w:pStyle w:val="a9"/>
        <w:autoSpaceDE w:val="0"/>
        <w:autoSpaceDN w:val="0"/>
        <w:adjustRightInd w:val="0"/>
        <w:spacing w:after="0" w:line="360" w:lineRule="auto"/>
        <w:ind w:left="0"/>
        <w:jc w:val="both"/>
        <w:rPr>
          <w:rFonts w:ascii="David" w:cs="David"/>
          <w:color w:val="000000"/>
          <w:sz w:val="24"/>
          <w:szCs w:val="24"/>
          <w:rtl/>
        </w:rPr>
      </w:pPr>
    </w:p>
    <w:p w14:paraId="71855004" w14:textId="77777777" w:rsidR="00367A86" w:rsidRPr="003121AC" w:rsidRDefault="007D1EE5" w:rsidP="00290992">
      <w:pPr>
        <w:pStyle w:val="a9"/>
        <w:autoSpaceDE w:val="0"/>
        <w:autoSpaceDN w:val="0"/>
        <w:adjustRightInd w:val="0"/>
        <w:spacing w:after="0" w:line="360" w:lineRule="auto"/>
        <w:ind w:left="0"/>
        <w:jc w:val="both"/>
        <w:rPr>
          <w:rFonts w:ascii="David" w:cs="David"/>
          <w:b/>
          <w:bCs/>
          <w:color w:val="000000"/>
          <w:sz w:val="24"/>
          <w:szCs w:val="24"/>
          <w:u w:val="single"/>
          <w:rtl/>
        </w:rPr>
      </w:pP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התמיכה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ת</w:t>
      </w:r>
      <w:r w:rsidR="001936C9"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ופחת</w:t>
      </w:r>
      <w:r w:rsidR="001936C9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367A86"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במקרים</w:t>
      </w:r>
      <w:r w:rsidR="00367A86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הבאים: (א) במקרה בו מספר המשתתפים ב</w:t>
      </w:r>
      <w:r w:rsidR="00961383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>מיזם</w:t>
      </w:r>
      <w:r w:rsidR="00367A86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יהיה קטן מהמוצהר. (ב). במקרה בו אחוז ההשתתפות העצמית של הרשות המקומית</w:t>
      </w:r>
      <w:r w:rsidR="004D57F1" w:rsidRPr="003121AC"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>/אשכול</w:t>
      </w:r>
      <w:r w:rsidR="00367A86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ב</w:t>
      </w:r>
      <w:r w:rsidR="00961383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>מיזם</w:t>
      </w:r>
      <w:r w:rsidR="00367A86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פחת. (ג). במקרה בו תקציב </w:t>
      </w:r>
      <w:r w:rsidR="00EC027A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>המיזם</w:t>
      </w:r>
      <w:r w:rsidR="00367A86"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קטן. במקרים אלה תתבצע הפחתה יחסית בהתבסס על טבלת הניקוד. </w:t>
      </w:r>
    </w:p>
    <w:p w14:paraId="225B9C06" w14:textId="77777777" w:rsidR="00367A86" w:rsidRDefault="00367A86" w:rsidP="003121AC">
      <w:pPr>
        <w:pStyle w:val="a9"/>
        <w:autoSpaceDE w:val="0"/>
        <w:autoSpaceDN w:val="0"/>
        <w:adjustRightInd w:val="0"/>
        <w:spacing w:after="0" w:line="360" w:lineRule="auto"/>
        <w:ind w:left="0"/>
        <w:jc w:val="both"/>
        <w:rPr>
          <w:rFonts w:ascii="David" w:cs="David"/>
          <w:b/>
          <w:bCs/>
          <w:color w:val="000000"/>
          <w:sz w:val="24"/>
          <w:szCs w:val="24"/>
          <w:u w:val="single"/>
          <w:rtl/>
        </w:rPr>
      </w:pP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הת</w:t>
      </w:r>
      <w:r w:rsidR="007D1EE5"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מיכה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7D1EE5"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ת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בוטל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לחלוטין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במקרים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הבאים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: (א)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במקרה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בו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מספר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המשתתפים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3121AC" w:rsidRPr="003121AC"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 xml:space="preserve"> ממדינות האזור והרשות הפלסטינית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</w:t>
      </w:r>
      <w:r w:rsidR="00961383"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מיזם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3121AC" w:rsidRPr="003121AC"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>קטן ב-50% או יותר ביחס למה שנרשם במקור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(ב).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במקרה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בו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תקציב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EC027A"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המיזם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היה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נמוך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מ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>-</w:t>
      </w:r>
      <w:r w:rsidR="004D57F1" w:rsidRPr="003121AC"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>15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0,000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ש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"ח. (ג).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במקרה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בו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EC027A" w:rsidRPr="003121AC">
        <w:rPr>
          <w:rFonts w:ascii="David" w:cs="David" w:hint="eastAsia"/>
          <w:b/>
          <w:bCs/>
          <w:color w:val="000000"/>
          <w:sz w:val="24"/>
          <w:szCs w:val="24"/>
          <w:u w:val="single"/>
          <w:rtl/>
        </w:rPr>
        <w:t>המיזם</w:t>
      </w:r>
      <w:r w:rsidRPr="003121AC">
        <w:rPr>
          <w:rFonts w:ascii="David" w:cs="David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E95763" w:rsidRPr="003121AC"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>נמשך פחות מ-50 שעות שנתיות.</w:t>
      </w:r>
      <w:r w:rsidR="00E95763">
        <w:rPr>
          <w:rFonts w:ascii="David" w:cs="David" w:hint="cs"/>
          <w:b/>
          <w:bCs/>
          <w:color w:val="000000"/>
          <w:sz w:val="24"/>
          <w:szCs w:val="24"/>
          <w:u w:val="single"/>
          <w:rtl/>
        </w:rPr>
        <w:t xml:space="preserve"> </w:t>
      </w:r>
    </w:p>
    <w:p w14:paraId="2F7D46DB" w14:textId="77777777" w:rsidR="001936C9" w:rsidRPr="00E95763" w:rsidRDefault="001936C9" w:rsidP="001936C9">
      <w:pPr>
        <w:pStyle w:val="a9"/>
        <w:autoSpaceDE w:val="0"/>
        <w:autoSpaceDN w:val="0"/>
        <w:adjustRightInd w:val="0"/>
        <w:spacing w:after="0" w:line="360" w:lineRule="auto"/>
        <w:ind w:left="0"/>
        <w:jc w:val="both"/>
        <w:rPr>
          <w:rFonts w:cs="David"/>
          <w:color w:val="000000"/>
          <w:sz w:val="8"/>
          <w:szCs w:val="8"/>
          <w:rtl/>
        </w:rPr>
      </w:pPr>
    </w:p>
    <w:p w14:paraId="74140DA2" w14:textId="77777777" w:rsidR="001936C9" w:rsidRDefault="00A35D79" w:rsidP="00E95763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>מגיש הבקשה לתמיכה</w:t>
      </w:r>
      <w:r w:rsidR="007D1EE5" w:rsidRPr="00713E76"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="001936C9" w:rsidRPr="00713E76">
        <w:rPr>
          <w:rFonts w:ascii="David" w:cs="David" w:hint="cs"/>
          <w:color w:val="000000"/>
          <w:sz w:val="24"/>
          <w:szCs w:val="24"/>
          <w:rtl/>
        </w:rPr>
        <w:t>מצהיר בזאת, בחתימתם מטה של מורשי החתימה שלו, כי ברשותו ישנם</w:t>
      </w:r>
      <w:r w:rsidR="001936C9">
        <w:rPr>
          <w:rFonts w:ascii="David" w:cs="David" w:hint="cs"/>
          <w:color w:val="000000"/>
          <w:sz w:val="24"/>
          <w:szCs w:val="24"/>
          <w:rtl/>
        </w:rPr>
        <w:t xml:space="preserve"> או כי יהיו ברשותו (בטרם קיום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1936C9">
        <w:rPr>
          <w:rFonts w:ascii="David" w:cs="David" w:hint="cs"/>
          <w:color w:val="000000"/>
          <w:sz w:val="24"/>
          <w:szCs w:val="24"/>
          <w:rtl/>
        </w:rPr>
        <w:t>)</w:t>
      </w:r>
      <w:r w:rsidR="001936C9" w:rsidRPr="00713E76">
        <w:rPr>
          <w:rFonts w:ascii="David" w:cs="David" w:hint="cs"/>
          <w:color w:val="000000"/>
          <w:sz w:val="24"/>
          <w:szCs w:val="24"/>
          <w:rtl/>
        </w:rPr>
        <w:t xml:space="preserve"> כל האישורים וההיתרי</w:t>
      </w:r>
      <w:r w:rsidR="001936C9">
        <w:rPr>
          <w:rFonts w:ascii="David" w:cs="David" w:hint="cs"/>
          <w:color w:val="000000"/>
          <w:sz w:val="24"/>
          <w:szCs w:val="24"/>
          <w:rtl/>
        </w:rPr>
        <w:t xml:space="preserve">ם הנדרשים לפי כל דין לקיים את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, באתר המוצע לקיום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E95763">
        <w:rPr>
          <w:rFonts w:ascii="David" w:cs="David" w:hint="cs"/>
          <w:color w:val="000000"/>
          <w:sz w:val="24"/>
          <w:szCs w:val="24"/>
          <w:rtl/>
        </w:rPr>
        <w:t>.</w:t>
      </w:r>
      <w:r w:rsidR="00367A86">
        <w:rPr>
          <w:rFonts w:ascii="David" w:cs="David" w:hint="cs"/>
          <w:color w:val="000000"/>
          <w:sz w:val="24"/>
          <w:szCs w:val="24"/>
          <w:rtl/>
        </w:rPr>
        <w:t xml:space="preserve"> </w:t>
      </w:r>
    </w:p>
    <w:p w14:paraId="405BE408" w14:textId="77777777" w:rsidR="001936C9" w:rsidRPr="00E95763" w:rsidRDefault="001936C9" w:rsidP="001936C9">
      <w:p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b/>
          <w:bCs/>
          <w:color w:val="000000"/>
          <w:sz w:val="8"/>
          <w:szCs w:val="8"/>
          <w:rtl/>
        </w:rPr>
      </w:pPr>
    </w:p>
    <w:p w14:paraId="2047DB34" w14:textId="77777777" w:rsidR="001936C9" w:rsidRDefault="001936C9" w:rsidP="00290992">
      <w:p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 w:rsidRPr="00367A86">
        <w:rPr>
          <w:rFonts w:ascii="David" w:cs="David" w:hint="cs"/>
          <w:color w:val="000000"/>
          <w:sz w:val="24"/>
          <w:szCs w:val="24"/>
          <w:rtl/>
        </w:rPr>
        <w:t>אנו החתומים מטה, מורשי החתימה מטעם _____________________, מצהירים בזאת כי כל הפרטים והנתונים שנרשמו לעיל נכונים לפי מידת ידיעתנו ואמונתנו</w:t>
      </w:r>
      <w:r w:rsidR="00341BEC">
        <w:rPr>
          <w:rFonts w:ascii="David" w:cs="David" w:hint="cs"/>
          <w:color w:val="000000"/>
          <w:sz w:val="24"/>
          <w:szCs w:val="24"/>
          <w:rtl/>
        </w:rPr>
        <w:t xml:space="preserve">. אנו מצהירים כי כלל תנאי המשרד לקבלת </w:t>
      </w:r>
      <w:r w:rsidR="007D1EE5">
        <w:rPr>
          <w:rFonts w:ascii="David" w:cs="David" w:hint="cs"/>
          <w:color w:val="000000"/>
          <w:sz w:val="24"/>
          <w:szCs w:val="24"/>
          <w:rtl/>
        </w:rPr>
        <w:t xml:space="preserve">תמיכה </w:t>
      </w:r>
      <w:r w:rsidR="00341BEC">
        <w:rPr>
          <w:rFonts w:ascii="David" w:cs="David" w:hint="cs"/>
          <w:color w:val="000000"/>
          <w:sz w:val="24"/>
          <w:szCs w:val="24"/>
          <w:rtl/>
        </w:rPr>
        <w:t xml:space="preserve">עבור </w:t>
      </w:r>
      <w:r w:rsidR="00EC027A">
        <w:rPr>
          <w:rFonts w:ascii="David" w:cs="David" w:hint="cs"/>
          <w:color w:val="000000"/>
          <w:sz w:val="24"/>
          <w:szCs w:val="24"/>
          <w:rtl/>
        </w:rPr>
        <w:t>המיזם</w:t>
      </w:r>
      <w:r w:rsidR="00341BEC">
        <w:rPr>
          <w:rFonts w:ascii="David" w:cs="David" w:hint="cs"/>
          <w:color w:val="000000"/>
          <w:sz w:val="24"/>
          <w:szCs w:val="24"/>
          <w:rtl/>
        </w:rPr>
        <w:t xml:space="preserve"> ידועים וברורים לנו היטב.</w:t>
      </w:r>
    </w:p>
    <w:p w14:paraId="7530AC30" w14:textId="77777777" w:rsidR="00DA027A" w:rsidRPr="00367A86" w:rsidRDefault="00DA027A" w:rsidP="00290992">
      <w:pPr>
        <w:autoSpaceDE w:val="0"/>
        <w:autoSpaceDN w:val="0"/>
        <w:adjustRightInd w:val="0"/>
        <w:spacing w:after="0"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</w:p>
    <w:p w14:paraId="7FB11AA0" w14:textId="77777777" w:rsidR="001936C9" w:rsidRPr="00E95763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8"/>
          <w:szCs w:val="8"/>
          <w:rtl/>
        </w:rPr>
      </w:pPr>
    </w:p>
    <w:p w14:paraId="485769EE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שם: ________________ מס' ת"ז: ___________ תפקיד: _________חתימה :______________</w:t>
      </w:r>
    </w:p>
    <w:p w14:paraId="5C87A866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מורשה חתימה (1)</w:t>
      </w:r>
    </w:p>
    <w:p w14:paraId="5B544232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</w:p>
    <w:p w14:paraId="4A7C5CA5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שם: ________________ מס' ת"ז: ___________ תפקיד: _________חתימה :______________</w:t>
      </w:r>
    </w:p>
    <w:p w14:paraId="1FFAEFAC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מורשה חתימה (2)</w:t>
      </w:r>
    </w:p>
    <w:p w14:paraId="78C96921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</w:p>
    <w:p w14:paraId="61D31A69" w14:textId="77777777" w:rsidR="001936C9" w:rsidRPr="00BA6E72" w:rsidRDefault="001936C9" w:rsidP="001936C9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ab/>
        <w:t>חותמת הרשות</w:t>
      </w:r>
      <w:r w:rsidR="00E95763">
        <w:rPr>
          <w:rFonts w:ascii="David" w:cs="David" w:hint="cs"/>
          <w:color w:val="000000"/>
          <w:sz w:val="24"/>
          <w:szCs w:val="24"/>
          <w:rtl/>
        </w:rPr>
        <w:t>/אשכול</w:t>
      </w:r>
      <w:r w:rsidRPr="00713E76">
        <w:rPr>
          <w:rFonts w:ascii="David" w:cs="David" w:hint="cs"/>
          <w:color w:val="000000"/>
          <w:sz w:val="24"/>
          <w:szCs w:val="24"/>
          <w:rtl/>
        </w:rPr>
        <w:t>: __________________            ת</w:t>
      </w:r>
      <w:r>
        <w:rPr>
          <w:rFonts w:ascii="David" w:cs="David" w:hint="cs"/>
          <w:color w:val="000000"/>
          <w:sz w:val="24"/>
          <w:szCs w:val="24"/>
          <w:rtl/>
        </w:rPr>
        <w:t>אריך: _________________________</w:t>
      </w:r>
    </w:p>
    <w:p w14:paraId="3A1A2904" w14:textId="77777777" w:rsidR="003121AC" w:rsidRDefault="003121AC" w:rsidP="002F79D9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7925E18" w14:textId="77777777" w:rsidR="00DA027A" w:rsidRDefault="00DA027A" w:rsidP="002F79D9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020147A" w14:textId="77777777" w:rsidR="00AD77E4" w:rsidRDefault="00AD77E4" w:rsidP="002F79D9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D0BA071" w14:textId="77777777" w:rsidR="00C0156D" w:rsidRDefault="00C0156D" w:rsidP="002F79D9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74A95BC" w14:textId="77777777" w:rsidR="00DA027A" w:rsidRDefault="00DA027A" w:rsidP="002F79D9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35F4782" w14:textId="77777777" w:rsidR="00DA027A" w:rsidRDefault="00DA027A" w:rsidP="002F79D9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551D7F68" w14:textId="4276C7BB" w:rsidR="00DA027A" w:rsidRDefault="00DA027A" w:rsidP="00DA027A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1D92287" w14:textId="77777777" w:rsidR="00DA027A" w:rsidRDefault="00DA027A" w:rsidP="00DA027A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718341F2" w14:textId="3B8910DF" w:rsidR="001936C9" w:rsidRDefault="001936C9" w:rsidP="001936C9">
      <w:pPr>
        <w:autoSpaceDE w:val="0"/>
        <w:autoSpaceDN w:val="0"/>
        <w:adjustRightInd w:val="0"/>
        <w:spacing w:after="0" w:line="36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  <w:r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lastRenderedPageBreak/>
        <w:t>נספח ב'</w:t>
      </w:r>
      <w:r w:rsidR="00F438AE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1</w:t>
      </w:r>
    </w:p>
    <w:p w14:paraId="5385CB9C" w14:textId="557959C1" w:rsidR="001936C9" w:rsidRDefault="001936C9" w:rsidP="00C0156D">
      <w:pPr>
        <w:autoSpaceDE w:val="0"/>
        <w:autoSpaceDN w:val="0"/>
        <w:adjustRightInd w:val="0"/>
        <w:spacing w:after="0" w:line="360" w:lineRule="auto"/>
        <w:ind w:left="1800"/>
        <w:rPr>
          <w:rFonts w:ascii="David,Bold" w:cs="David"/>
          <w:b/>
          <w:bCs/>
          <w:color w:val="000000"/>
          <w:sz w:val="28"/>
          <w:szCs w:val="28"/>
          <w:rtl/>
        </w:rPr>
      </w:pPr>
      <w:r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>ד</w:t>
      </w:r>
      <w:r w:rsidRPr="00713E76"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 xml:space="preserve">ו"ח מקורות </w:t>
      </w:r>
      <w:r w:rsidR="00A35D79"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>למיזם</w:t>
      </w:r>
      <w:r w:rsidR="00115670"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 xml:space="preserve"> עבורו</w:t>
      </w:r>
      <w:r w:rsidRPr="00713E76"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 xml:space="preserve"> מבוקש</w:t>
      </w:r>
      <w:r w:rsidR="007D1EE5"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>ת</w:t>
      </w:r>
      <w:r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7D1EE5">
        <w:rPr>
          <w:rFonts w:ascii="David,Bold" w:cs="David" w:hint="cs"/>
          <w:b/>
          <w:bCs/>
          <w:color w:val="000000"/>
          <w:sz w:val="28"/>
          <w:szCs w:val="28"/>
          <w:u w:val="single"/>
          <w:rtl/>
        </w:rPr>
        <w:t>התמיכה</w:t>
      </w:r>
      <w:r w:rsidRPr="00713E76">
        <w:rPr>
          <w:rFonts w:ascii="David,Bold" w:cs="David" w:hint="cs"/>
          <w:b/>
          <w:bCs/>
          <w:color w:val="000000"/>
          <w:sz w:val="28"/>
          <w:szCs w:val="28"/>
          <w:rtl/>
        </w:rPr>
        <w:t>:</w:t>
      </w:r>
    </w:p>
    <w:p w14:paraId="7B83D9AC" w14:textId="24B0895D" w:rsidR="0087509A" w:rsidRPr="00DA027A" w:rsidRDefault="0087509A" w:rsidP="0087509A">
      <w:pPr>
        <w:autoSpaceDE w:val="0"/>
        <w:autoSpaceDN w:val="0"/>
        <w:adjustRightInd w:val="0"/>
        <w:spacing w:after="0" w:line="360" w:lineRule="auto"/>
        <w:rPr>
          <w:rFonts w:ascii="David,Bold" w:cs="David"/>
          <w:b/>
          <w:bCs/>
          <w:color w:val="FF0000"/>
          <w:sz w:val="28"/>
          <w:szCs w:val="28"/>
          <w:rtl/>
        </w:rPr>
      </w:pPr>
      <w:r w:rsidRPr="00DA027A">
        <w:rPr>
          <w:color w:val="FF0000"/>
          <w:rtl/>
        </w:rPr>
        <w:t>דוגמא, לא למילוי- את הנתונים יש להגיש באמצעות קובץ</w:t>
      </w:r>
      <w:r w:rsidRPr="00DA027A">
        <w:rPr>
          <w:color w:val="FF0000"/>
        </w:rPr>
        <w:t xml:space="preserve"> Excel </w:t>
      </w:r>
      <w:r w:rsidRPr="00DA027A">
        <w:rPr>
          <w:color w:val="FF0000"/>
          <w:rtl/>
        </w:rPr>
        <w:t>המצורף לקול קורא זה</w:t>
      </w:r>
      <w:r w:rsidRPr="00DA027A">
        <w:rPr>
          <w:color w:val="FF0000"/>
        </w:rPr>
        <w:t xml:space="preserve">. </w:t>
      </w:r>
      <w:r w:rsidRPr="00DA027A">
        <w:rPr>
          <w:color w:val="FF0000"/>
          <w:rtl/>
        </w:rPr>
        <w:t xml:space="preserve">יש להזין את הנתונים ב-2 הגיליונות המופיעים בקובץ המצורף גיליון </w:t>
      </w:r>
      <w:r w:rsidRPr="00DA027A">
        <w:rPr>
          <w:rFonts w:hint="cs"/>
          <w:color w:val="FF0000"/>
          <w:rtl/>
        </w:rPr>
        <w:t xml:space="preserve">דו"ח מקורות" נספח ב'1 + גיליון דו"ח </w:t>
      </w:r>
      <w:r w:rsidRPr="00DA027A">
        <w:rPr>
          <w:color w:val="FF0000"/>
          <w:rtl/>
        </w:rPr>
        <w:t>שימושים</w:t>
      </w:r>
      <w:r w:rsidRPr="00DA027A">
        <w:rPr>
          <w:rFonts w:hint="cs"/>
          <w:color w:val="FF0000"/>
          <w:rtl/>
        </w:rPr>
        <w:t xml:space="preserve"> התקציב המוצע נספח ב'2.</w:t>
      </w:r>
    </w:p>
    <w:tbl>
      <w:tblPr>
        <w:bidiVisual/>
        <w:tblW w:w="9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6"/>
        <w:gridCol w:w="5670"/>
      </w:tblGrid>
      <w:tr w:rsidR="001936C9" w:rsidRPr="00713E76" w14:paraId="50D626FE" w14:textId="77777777" w:rsidTr="00E21466">
        <w:trPr>
          <w:trHeight w:val="490"/>
        </w:trPr>
        <w:tc>
          <w:tcPr>
            <w:tcW w:w="3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4EE112B0" w14:textId="77777777" w:rsidR="001936C9" w:rsidRPr="00713E76" w:rsidRDefault="001936C9" w:rsidP="00E21466">
            <w:pPr>
              <w:rPr>
                <w:b/>
                <w:bCs/>
                <w:iCs/>
                <w:szCs w:val="24"/>
              </w:rPr>
            </w:pPr>
            <w:r w:rsidRPr="00713E76">
              <w:rPr>
                <w:rFonts w:hint="cs"/>
                <w:b/>
                <w:bCs/>
                <w:iCs/>
                <w:rtl/>
              </w:rPr>
              <w:t>פרטים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2B96BCCF" w14:textId="77777777" w:rsidR="001936C9" w:rsidRPr="00713E76" w:rsidRDefault="001936C9" w:rsidP="00E21466">
            <w:pPr>
              <w:rPr>
                <w:b/>
                <w:bCs/>
                <w:iCs/>
                <w:rtl/>
              </w:rPr>
            </w:pPr>
            <w:r w:rsidRPr="00713E76">
              <w:rPr>
                <w:rFonts w:hint="cs"/>
                <w:b/>
                <w:bCs/>
                <w:iCs/>
                <w:rtl/>
              </w:rPr>
              <w:t>סה"כ בשקלים חדשים</w:t>
            </w:r>
            <w:r>
              <w:rPr>
                <w:rFonts w:hint="cs"/>
                <w:b/>
                <w:bCs/>
                <w:iCs/>
                <w:rtl/>
              </w:rPr>
              <w:t xml:space="preserve"> כולל מע"מ</w:t>
            </w:r>
          </w:p>
        </w:tc>
      </w:tr>
      <w:tr w:rsidR="001936C9" w:rsidRPr="00713E76" w14:paraId="7B20F7D8" w14:textId="77777777" w:rsidTr="00E21466">
        <w:trPr>
          <w:trHeight w:val="143"/>
        </w:trPr>
        <w:tc>
          <w:tcPr>
            <w:tcW w:w="3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B74A" w14:textId="77777777" w:rsidR="001936C9" w:rsidRPr="00713E76" w:rsidRDefault="001936C9" w:rsidP="00E21466">
            <w:pPr>
              <w:bidi w:val="0"/>
              <w:spacing w:after="0" w:line="240" w:lineRule="auto"/>
              <w:rPr>
                <w:b/>
                <w:bCs/>
                <w:iCs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63A0" w14:textId="77777777" w:rsidR="001936C9" w:rsidRPr="00713E76" w:rsidRDefault="00A35D79" w:rsidP="00290992">
            <w:pPr>
              <w:rPr>
                <w:iCs/>
                <w:rtl/>
              </w:rPr>
            </w:pPr>
            <w:r>
              <w:rPr>
                <w:rFonts w:hint="cs"/>
                <w:iCs/>
                <w:rtl/>
              </w:rPr>
              <w:t>למיזם</w:t>
            </w:r>
            <w:r w:rsidR="006A7FD7">
              <w:rPr>
                <w:rFonts w:hint="cs"/>
                <w:iCs/>
                <w:rtl/>
              </w:rPr>
              <w:t xml:space="preserve"> המבוקש </w:t>
            </w:r>
            <w:r w:rsidR="007D1EE5">
              <w:rPr>
                <w:rFonts w:hint="cs"/>
                <w:iCs/>
                <w:rtl/>
              </w:rPr>
              <w:t xml:space="preserve">לתמיכה </w:t>
            </w:r>
            <w:r w:rsidR="006A7FD7">
              <w:rPr>
                <w:rFonts w:hint="cs"/>
                <w:iCs/>
                <w:rtl/>
              </w:rPr>
              <w:t>בשנת 2022</w:t>
            </w:r>
          </w:p>
        </w:tc>
      </w:tr>
      <w:tr w:rsidR="001936C9" w:rsidRPr="00713E76" w14:paraId="4E168788" w14:textId="77777777" w:rsidTr="00E21466">
        <w:trPr>
          <w:trHeight w:val="535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AD10A16" w14:textId="77777777" w:rsidR="001936C9" w:rsidRPr="00713E76" w:rsidRDefault="001936C9" w:rsidP="00E21466">
            <w:pPr>
              <w:rPr>
                <w:b/>
                <w:bCs/>
                <w:i/>
                <w:szCs w:val="24"/>
              </w:rPr>
            </w:pPr>
            <w:r w:rsidRPr="00713E76">
              <w:rPr>
                <w:rFonts w:hint="cs"/>
                <w:b/>
                <w:bCs/>
                <w:i/>
                <w:rtl/>
              </w:rPr>
              <w:t>מקורות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7CC823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33F55048" w14:textId="77777777" w:rsidTr="00E21466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5A5BAD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</w:rPr>
            </w:pPr>
            <w:r w:rsidRPr="00115670">
              <w:rPr>
                <w:rFonts w:ascii="David" w:hAnsi="David" w:cs="David"/>
                <w:i/>
                <w:sz w:val="24"/>
                <w:szCs w:val="24"/>
                <w:rtl/>
              </w:rPr>
              <w:t xml:space="preserve">תמיכה ממשרדי ממשלה  (פרט)                                                               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BD70A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0FB6B808" w14:textId="77777777" w:rsidTr="00E21466">
        <w:trPr>
          <w:trHeight w:hRule="exact" w:val="567"/>
        </w:trPr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515B617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0CF78BB1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64242D88" w14:textId="77777777" w:rsidTr="00E21466">
        <w:trPr>
          <w:trHeight w:hRule="exact" w:val="567"/>
        </w:trPr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BD41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938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A8173F" w:rsidRPr="00713E76" w14:paraId="72AC9256" w14:textId="77777777" w:rsidTr="00E21466">
        <w:trPr>
          <w:trHeight w:hRule="exact" w:val="567"/>
        </w:trPr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B058" w14:textId="77777777" w:rsidR="00A8173F" w:rsidRPr="00115670" w:rsidRDefault="00A8173F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610" w14:textId="77777777" w:rsidR="00A8173F" w:rsidRPr="00713E76" w:rsidRDefault="00A8173F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415B591D" w14:textId="77777777" w:rsidTr="00E21466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76D4DE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</w:rPr>
            </w:pPr>
            <w:r w:rsidRPr="00115670">
              <w:rPr>
                <w:rFonts w:ascii="David" w:hAnsi="David" w:cs="David"/>
                <w:i/>
                <w:sz w:val="24"/>
                <w:szCs w:val="24"/>
                <w:rtl/>
              </w:rPr>
              <w:t xml:space="preserve">תמיכה מרשויות מקומיות שותפות ומקורות ציבוריים אחרים (פרט)                                                     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12A95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07EC9D9B" w14:textId="77777777" w:rsidTr="00E21466">
        <w:trPr>
          <w:trHeight w:hRule="exact" w:val="567"/>
        </w:trPr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8769635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  <w:r w:rsidRPr="00115670">
              <w:rPr>
                <w:rFonts w:ascii="David" w:hAnsi="David" w:cs="David"/>
                <w:i/>
                <w:sz w:val="24"/>
                <w:szCs w:val="24"/>
                <w:rtl/>
              </w:rPr>
              <w:t>מפעל הפיס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286D65F1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00D9885C" w14:textId="77777777" w:rsidTr="00E21466">
        <w:trPr>
          <w:trHeight w:hRule="exact" w:val="567"/>
        </w:trPr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E8A0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0722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2B08AF46" w14:textId="77777777" w:rsidTr="00E21466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DF34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</w:rPr>
            </w:pPr>
            <w:r w:rsidRPr="00115670">
              <w:rPr>
                <w:rFonts w:ascii="David" w:hAnsi="David" w:cs="David"/>
                <w:i/>
                <w:sz w:val="24"/>
                <w:szCs w:val="24"/>
                <w:rtl/>
              </w:rPr>
              <w:t>תרומות פרטיות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A70F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6A93002B" w14:textId="77777777" w:rsidTr="001A6140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D0D6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46A5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15613816" w14:textId="77777777" w:rsidTr="001A6140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A1C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64C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7F9AFD23" w14:textId="77777777" w:rsidTr="00E21466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B1597E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</w:rPr>
            </w:pPr>
            <w:r w:rsidRPr="00115670">
              <w:rPr>
                <w:rFonts w:ascii="David" w:hAnsi="David" w:cs="David"/>
                <w:i/>
                <w:sz w:val="24"/>
                <w:szCs w:val="24"/>
                <w:rtl/>
              </w:rPr>
              <w:t>הכנסות אחרות  (פרט)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304C7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1521FD85" w14:textId="77777777" w:rsidTr="00E21466">
        <w:trPr>
          <w:trHeight w:hRule="exact" w:val="567"/>
        </w:trPr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266A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B6B5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78D16B01" w14:textId="77777777" w:rsidTr="00E21466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A0E5" w14:textId="77777777" w:rsidR="001936C9" w:rsidRPr="00115670" w:rsidRDefault="001936C9" w:rsidP="00E21466">
            <w:pPr>
              <w:rPr>
                <w:rFonts w:ascii="David" w:hAnsi="David" w:cs="David"/>
                <w:i/>
                <w:sz w:val="24"/>
                <w:szCs w:val="24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5944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01188037" w14:textId="77777777" w:rsidTr="00E21466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02F562" w14:textId="77777777" w:rsidR="001936C9" w:rsidRPr="00115670" w:rsidRDefault="001936C9" w:rsidP="00E21466">
            <w:pPr>
              <w:rPr>
                <w:rFonts w:ascii="David" w:hAnsi="David" w:cs="David"/>
                <w:b/>
                <w:bCs/>
                <w:i/>
                <w:sz w:val="24"/>
                <w:szCs w:val="24"/>
              </w:rPr>
            </w:pPr>
            <w:r w:rsidRPr="00115670">
              <w:rPr>
                <w:rFonts w:ascii="David" w:hAnsi="David" w:cs="David"/>
                <w:b/>
                <w:bCs/>
                <w:i/>
                <w:sz w:val="24"/>
                <w:szCs w:val="24"/>
                <w:rtl/>
              </w:rPr>
              <w:t>תקציב מבוקש מהמשרד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8C795C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  <w:tr w:rsidR="001936C9" w:rsidRPr="00713E76" w14:paraId="13250753" w14:textId="77777777" w:rsidTr="00E21466">
        <w:trPr>
          <w:trHeight w:hRule="exact" w:val="567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FB5D87" w14:textId="77777777" w:rsidR="001936C9" w:rsidRPr="00115670" w:rsidRDefault="001936C9" w:rsidP="00E21466">
            <w:pPr>
              <w:rPr>
                <w:rFonts w:ascii="David" w:hAnsi="David" w:cs="David"/>
                <w:b/>
                <w:bCs/>
                <w:i/>
                <w:sz w:val="24"/>
                <w:szCs w:val="24"/>
              </w:rPr>
            </w:pPr>
            <w:r w:rsidRPr="00115670">
              <w:rPr>
                <w:rFonts w:ascii="David" w:hAnsi="David" w:cs="David"/>
                <w:b/>
                <w:bCs/>
                <w:i/>
                <w:sz w:val="24"/>
                <w:szCs w:val="24"/>
                <w:rtl/>
              </w:rPr>
              <w:t>סה"כ הכנסות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3FC993" w14:textId="77777777" w:rsidR="001936C9" w:rsidRPr="00713E76" w:rsidRDefault="001936C9" w:rsidP="00E21466">
            <w:pPr>
              <w:rPr>
                <w:iCs/>
                <w:szCs w:val="24"/>
              </w:rPr>
            </w:pPr>
          </w:p>
        </w:tc>
      </w:tr>
    </w:tbl>
    <w:p w14:paraId="2BCE3097" w14:textId="77777777" w:rsidR="00B35275" w:rsidRDefault="00B35275" w:rsidP="001936C9">
      <w:pPr>
        <w:rPr>
          <w:rFonts w:ascii="David" w:cs="David"/>
          <w:sz w:val="24"/>
          <w:szCs w:val="24"/>
          <w:rtl/>
        </w:rPr>
      </w:pPr>
    </w:p>
    <w:p w14:paraId="202ACB9A" w14:textId="3567BDE9" w:rsidR="001936C9" w:rsidRPr="00232F13" w:rsidRDefault="00B35275" w:rsidP="001A6140">
      <w:pPr>
        <w:pStyle w:val="a9"/>
        <w:numPr>
          <w:ilvl w:val="0"/>
          <w:numId w:val="2"/>
        </w:numPr>
        <w:jc w:val="both"/>
        <w:rPr>
          <w:rFonts w:cs="David Transparent"/>
          <w:i/>
          <w:rtl/>
        </w:rPr>
      </w:pPr>
      <w:r w:rsidRPr="00A76B25">
        <w:rPr>
          <w:rFonts w:ascii="David" w:cs="David" w:hint="eastAsia"/>
          <w:sz w:val="24"/>
          <w:szCs w:val="24"/>
          <w:rtl/>
        </w:rPr>
        <w:t>יודגש</w:t>
      </w:r>
      <w:r w:rsidRPr="00A76B25">
        <w:rPr>
          <w:rFonts w:ascii="David" w:cs="David"/>
          <w:sz w:val="24"/>
          <w:szCs w:val="24"/>
          <w:rtl/>
        </w:rPr>
        <w:t xml:space="preserve"> כי אף אם הרשות המקומית</w:t>
      </w:r>
      <w:r w:rsidR="001A6140">
        <w:rPr>
          <w:rFonts w:ascii="David" w:cs="David" w:hint="cs"/>
          <w:sz w:val="24"/>
          <w:szCs w:val="24"/>
          <w:rtl/>
        </w:rPr>
        <w:t>/אשכול</w:t>
      </w:r>
      <w:r w:rsidRPr="00A76B25">
        <w:rPr>
          <w:rFonts w:ascii="David" w:cs="David"/>
          <w:sz w:val="24"/>
          <w:szCs w:val="24"/>
          <w:rtl/>
        </w:rPr>
        <w:t xml:space="preserve"> מסתייע</w:t>
      </w:r>
      <w:r w:rsidR="001A6140">
        <w:rPr>
          <w:rFonts w:ascii="David" w:cs="David" w:hint="cs"/>
          <w:sz w:val="24"/>
          <w:szCs w:val="24"/>
          <w:rtl/>
        </w:rPr>
        <w:t>ים</w:t>
      </w:r>
      <w:r w:rsidRPr="00A76B25">
        <w:rPr>
          <w:rFonts w:ascii="David" w:cs="David"/>
          <w:sz w:val="24"/>
          <w:szCs w:val="24"/>
          <w:rtl/>
        </w:rPr>
        <w:t xml:space="preserve"> בנותני שירות או בספקים חיצוניים או בתאגידים עירוניים לצורך קיום </w:t>
      </w:r>
      <w:r w:rsidR="00EC027A">
        <w:rPr>
          <w:rFonts w:ascii="David" w:cs="David"/>
          <w:sz w:val="24"/>
          <w:szCs w:val="24"/>
          <w:rtl/>
        </w:rPr>
        <w:t>המיזם</w:t>
      </w:r>
      <w:r w:rsidRPr="00A76B25">
        <w:rPr>
          <w:rFonts w:ascii="David" w:cs="David"/>
          <w:sz w:val="24"/>
          <w:szCs w:val="24"/>
          <w:rtl/>
        </w:rPr>
        <w:t xml:space="preserve"> </w:t>
      </w:r>
      <w:r w:rsidR="001A6140">
        <w:rPr>
          <w:rFonts w:ascii="David" w:cs="David" w:hint="cs"/>
          <w:sz w:val="24"/>
          <w:szCs w:val="24"/>
          <w:rtl/>
        </w:rPr>
        <w:t xml:space="preserve">נדרשת הצגת </w:t>
      </w:r>
      <w:r w:rsidRPr="00A76B25">
        <w:rPr>
          <w:rFonts w:cs="David"/>
          <w:color w:val="000000"/>
          <w:sz w:val="24"/>
          <w:szCs w:val="24"/>
          <w:rtl/>
        </w:rPr>
        <w:t xml:space="preserve"> </w:t>
      </w:r>
      <w:r w:rsidRPr="00A76B25">
        <w:rPr>
          <w:rFonts w:cs="David" w:hint="eastAsia"/>
          <w:color w:val="000000"/>
          <w:sz w:val="24"/>
          <w:szCs w:val="24"/>
          <w:rtl/>
        </w:rPr>
        <w:t>עלויות</w:t>
      </w:r>
      <w:r w:rsidRPr="00A76B25">
        <w:rPr>
          <w:rFonts w:cs="David"/>
          <w:color w:val="000000"/>
          <w:sz w:val="24"/>
          <w:szCs w:val="24"/>
          <w:rtl/>
        </w:rPr>
        <w:t xml:space="preserve"> </w:t>
      </w:r>
      <w:r w:rsidRPr="00A76B25">
        <w:rPr>
          <w:rFonts w:cs="David" w:hint="eastAsia"/>
          <w:color w:val="000000"/>
          <w:sz w:val="24"/>
          <w:szCs w:val="24"/>
          <w:rtl/>
        </w:rPr>
        <w:t>כלל</w:t>
      </w:r>
      <w:r w:rsidRPr="00A76B25">
        <w:rPr>
          <w:rFonts w:cs="David"/>
          <w:color w:val="000000"/>
          <w:sz w:val="24"/>
          <w:szCs w:val="24"/>
          <w:rtl/>
        </w:rPr>
        <w:t xml:space="preserve"> </w:t>
      </w:r>
      <w:r w:rsidRPr="00A76B25">
        <w:rPr>
          <w:rFonts w:cs="David" w:hint="eastAsia"/>
          <w:color w:val="000000"/>
          <w:sz w:val="24"/>
          <w:szCs w:val="24"/>
          <w:rtl/>
        </w:rPr>
        <w:t>מרכיבי</w:t>
      </w:r>
      <w:r w:rsidRPr="00A76B25">
        <w:rPr>
          <w:rFonts w:cs="David"/>
          <w:color w:val="000000"/>
          <w:sz w:val="24"/>
          <w:szCs w:val="24"/>
          <w:rtl/>
        </w:rPr>
        <w:t xml:space="preserve"> </w:t>
      </w:r>
      <w:r w:rsidR="00EC027A">
        <w:rPr>
          <w:rFonts w:cs="David" w:hint="eastAsia"/>
          <w:color w:val="000000"/>
          <w:sz w:val="24"/>
          <w:szCs w:val="24"/>
          <w:rtl/>
        </w:rPr>
        <w:t>המיזם</w:t>
      </w:r>
      <w:r w:rsidR="001A6140">
        <w:rPr>
          <w:rFonts w:cs="David" w:hint="cs"/>
          <w:color w:val="000000"/>
          <w:sz w:val="24"/>
          <w:szCs w:val="24"/>
          <w:rtl/>
        </w:rPr>
        <w:t>.</w:t>
      </w:r>
    </w:p>
    <w:p w14:paraId="24D19602" w14:textId="4CC5178D" w:rsidR="001936C9" w:rsidRPr="00525E0C" w:rsidRDefault="001936C9" w:rsidP="00963EBE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David" w:cs="David"/>
          <w:color w:val="000000"/>
          <w:sz w:val="24"/>
          <w:szCs w:val="24"/>
          <w:rtl/>
        </w:rPr>
      </w:pPr>
      <w:r w:rsidRPr="00525E0C">
        <w:rPr>
          <w:rFonts w:ascii="David" w:cs="David" w:hint="cs"/>
          <w:color w:val="000000"/>
          <w:sz w:val="24"/>
          <w:szCs w:val="24"/>
          <w:rtl/>
        </w:rPr>
        <w:lastRenderedPageBreak/>
        <w:t xml:space="preserve">אנו החתומים מטה, מורשי החתימה מטעם _____________________, מצהירים בזאת כי כל הפרטים והנתונים שנרשמו בדו"ח מקורות </w:t>
      </w:r>
      <w:r w:rsidR="00A35D79">
        <w:rPr>
          <w:rFonts w:ascii="David" w:cs="David" w:hint="cs"/>
          <w:color w:val="000000"/>
          <w:sz w:val="24"/>
          <w:szCs w:val="24"/>
          <w:rtl/>
        </w:rPr>
        <w:t>למיזם</w:t>
      </w:r>
      <w:r w:rsidR="00115670" w:rsidRPr="00525E0C">
        <w:rPr>
          <w:rFonts w:ascii="David" w:cs="David" w:hint="cs"/>
          <w:color w:val="000000"/>
          <w:sz w:val="24"/>
          <w:szCs w:val="24"/>
          <w:rtl/>
        </w:rPr>
        <w:t xml:space="preserve"> עבורו</w:t>
      </w:r>
      <w:r w:rsidRPr="00525E0C">
        <w:rPr>
          <w:rFonts w:ascii="David" w:cs="David" w:hint="cs"/>
          <w:color w:val="000000"/>
          <w:sz w:val="24"/>
          <w:szCs w:val="24"/>
          <w:rtl/>
        </w:rPr>
        <w:t xml:space="preserve"> מבוקש</w:t>
      </w:r>
      <w:r w:rsidR="007D1EE5" w:rsidRPr="00525E0C">
        <w:rPr>
          <w:rFonts w:ascii="David" w:cs="David" w:hint="cs"/>
          <w:color w:val="000000"/>
          <w:sz w:val="24"/>
          <w:szCs w:val="24"/>
          <w:rtl/>
        </w:rPr>
        <w:t>ת</w:t>
      </w:r>
      <w:r w:rsidRPr="00525E0C"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="007D1EE5" w:rsidRPr="00525E0C">
        <w:rPr>
          <w:rFonts w:ascii="David" w:cs="David" w:hint="cs"/>
          <w:color w:val="000000"/>
          <w:sz w:val="24"/>
          <w:szCs w:val="24"/>
          <w:rtl/>
        </w:rPr>
        <w:t>התמיכה</w:t>
      </w:r>
      <w:r w:rsidR="001A6140"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Pr="00525E0C">
        <w:rPr>
          <w:rFonts w:ascii="David" w:cs="David" w:hint="cs"/>
          <w:color w:val="000000"/>
          <w:sz w:val="24"/>
          <w:szCs w:val="24"/>
          <w:rtl/>
        </w:rPr>
        <w:t>לעיל נכונים לפי מידת ידיעתנו ואמונתנו.</w:t>
      </w:r>
    </w:p>
    <w:p w14:paraId="17749402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</w:p>
    <w:p w14:paraId="6E5EDCED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שם: ________________ מס' ת"ז: ______</w:t>
      </w:r>
      <w:r w:rsidR="00525E0C">
        <w:rPr>
          <w:rFonts w:ascii="David" w:cs="David" w:hint="cs"/>
          <w:color w:val="000000"/>
          <w:sz w:val="24"/>
          <w:szCs w:val="24"/>
          <w:rtl/>
        </w:rPr>
        <w:t>_____ תפקיד: _________חתימה :__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___________</w:t>
      </w:r>
    </w:p>
    <w:p w14:paraId="484E65E2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מורשה חתימה (1)</w:t>
      </w:r>
    </w:p>
    <w:p w14:paraId="02A77DA0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</w:p>
    <w:p w14:paraId="6E8B1387" w14:textId="77777777" w:rsidR="001936C9" w:rsidRPr="00713E76" w:rsidRDefault="001936C9" w:rsidP="001936C9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שם: ________________ מס' ת"ז: ___________  חתימה  וחותמת:______________________</w:t>
      </w:r>
    </w:p>
    <w:p w14:paraId="687908EB" w14:textId="77777777" w:rsidR="00115670" w:rsidRPr="00713E76" w:rsidRDefault="00115670" w:rsidP="00115670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(2</w:t>
      </w:r>
      <w:r w:rsidRPr="00713E76">
        <w:rPr>
          <w:rFonts w:ascii="David" w:cs="David" w:hint="cs"/>
          <w:color w:val="000000"/>
          <w:sz w:val="24"/>
          <w:szCs w:val="24"/>
          <w:rtl/>
        </w:rPr>
        <w:t>)</w:t>
      </w:r>
    </w:p>
    <w:p w14:paraId="06581F47" w14:textId="77777777" w:rsidR="001A6140" w:rsidRDefault="001936C9" w:rsidP="001936C9">
      <w:pPr>
        <w:pStyle w:val="a9"/>
        <w:autoSpaceDE w:val="0"/>
        <w:autoSpaceDN w:val="0"/>
        <w:adjustRightInd w:val="0"/>
        <w:spacing w:after="0" w:line="360" w:lineRule="auto"/>
        <w:ind w:left="360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ab/>
      </w:r>
    </w:p>
    <w:p w14:paraId="7DB49C97" w14:textId="77777777" w:rsidR="001936C9" w:rsidRPr="00713E76" w:rsidRDefault="001936C9" w:rsidP="001A6140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חותמת הרשות</w:t>
      </w:r>
      <w:r w:rsidR="001A6140">
        <w:rPr>
          <w:rFonts w:ascii="David" w:cs="David" w:hint="cs"/>
          <w:color w:val="000000"/>
          <w:sz w:val="24"/>
          <w:szCs w:val="24"/>
          <w:rtl/>
        </w:rPr>
        <w:t>/אשכול</w:t>
      </w:r>
      <w:r w:rsidRPr="00713E76">
        <w:rPr>
          <w:rFonts w:ascii="David" w:cs="David" w:hint="cs"/>
          <w:color w:val="000000"/>
          <w:sz w:val="24"/>
          <w:szCs w:val="24"/>
          <w:rtl/>
        </w:rPr>
        <w:t>: __________________  תאריך: ________________________________</w:t>
      </w:r>
    </w:p>
    <w:p w14:paraId="2B8870BD" w14:textId="77777777" w:rsidR="00B24952" w:rsidRDefault="00B24952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56454E8E" w14:textId="77777777" w:rsidR="001F58F4" w:rsidRDefault="001F58F4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9470384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45ECF1E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243CAEE1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470DC6AE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768BCBFD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C1D8D63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44C5FF22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7AD9920A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07C48FE8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1AD17DF1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71D9450A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73A7D34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59E2155F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515AC36A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2207948C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17DA8CF0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65D9101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E90A795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4E79DF43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476E8E7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50D1BE68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1982897B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FE0E42A" w14:textId="77777777" w:rsidR="00DA027A" w:rsidRDefault="00DA027A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315A457" w14:textId="77777777" w:rsidR="00DA027A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04E6157" w14:textId="77777777" w:rsidR="00DA027A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39F9283D" w14:textId="77777777" w:rsidR="00DA027A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268979A3" w14:textId="77777777" w:rsidR="00DA027A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030C3504" w14:textId="77777777" w:rsidR="00DA027A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065A82EB" w14:textId="77777777" w:rsidR="00DA027A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595D2825" w14:textId="77777777" w:rsidR="00DA027A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7758AF0A" w14:textId="1DA1A2F6" w:rsidR="00C0156D" w:rsidRDefault="00DA027A" w:rsidP="00DA027A">
      <w:pPr>
        <w:autoSpaceDE w:val="0"/>
        <w:autoSpaceDN w:val="0"/>
        <w:adjustRightInd w:val="0"/>
        <w:spacing w:after="0" w:line="240" w:lineRule="auto"/>
        <w:ind w:left="3600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  <w:r w:rsidRPr="00DA027A">
        <w:rPr>
          <w:rFonts w:ascii="David,Bold" w:cs="David" w:hint="cs"/>
          <w:b/>
          <w:bCs/>
          <w:color w:val="000000"/>
          <w:sz w:val="30"/>
          <w:szCs w:val="30"/>
          <w:rtl/>
        </w:rPr>
        <w:lastRenderedPageBreak/>
        <w:t xml:space="preserve">          </w:t>
      </w:r>
      <w:r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 xml:space="preserve"> </w:t>
      </w:r>
      <w:r w:rsidR="00C0156D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 xml:space="preserve">נספח </w:t>
      </w:r>
      <w:r w:rsidR="00F438AE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ב</w:t>
      </w:r>
      <w:r w:rsidR="00C0156D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'</w:t>
      </w:r>
      <w:r w:rsidR="00F438AE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>2</w:t>
      </w:r>
      <w:r w:rsidR="00C0156D">
        <w:rPr>
          <w:rFonts w:ascii="David,Bold" w:cs="David" w:hint="cs"/>
          <w:b/>
          <w:bCs/>
          <w:color w:val="000000"/>
          <w:sz w:val="30"/>
          <w:szCs w:val="30"/>
          <w:u w:val="single"/>
          <w:rtl/>
        </w:rPr>
        <w:t xml:space="preserve">  </w:t>
      </w:r>
    </w:p>
    <w:p w14:paraId="613A6EDB" w14:textId="6F835D5D" w:rsidR="00C0156D" w:rsidRPr="00963EBE" w:rsidRDefault="00DA027A" w:rsidP="00DA027A">
      <w:pPr>
        <w:autoSpaceDE w:val="0"/>
        <w:autoSpaceDN w:val="0"/>
        <w:adjustRightInd w:val="0"/>
        <w:spacing w:after="0" w:line="240" w:lineRule="auto"/>
        <w:rPr>
          <w:rFonts w:ascii="David,Bold" w:cs="David"/>
          <w:color w:val="000000"/>
          <w:sz w:val="24"/>
          <w:szCs w:val="24"/>
          <w:u w:val="single"/>
          <w:rtl/>
        </w:rPr>
      </w:pPr>
      <w:r>
        <w:rPr>
          <w:rFonts w:ascii="David,Bold" w:cs="David" w:hint="cs"/>
          <w:b/>
          <w:bCs/>
          <w:color w:val="000000"/>
          <w:sz w:val="30"/>
          <w:szCs w:val="30"/>
          <w:rtl/>
        </w:rPr>
        <w:t xml:space="preserve">                                               </w:t>
      </w:r>
      <w:r w:rsidR="00963EBE" w:rsidRPr="00963EBE">
        <w:rPr>
          <w:rFonts w:ascii="David,Bold" w:cs="David" w:hint="cs"/>
          <w:b/>
          <w:bCs/>
          <w:color w:val="000000"/>
          <w:sz w:val="30"/>
          <w:szCs w:val="30"/>
          <w:rtl/>
        </w:rPr>
        <w:t xml:space="preserve"> </w:t>
      </w:r>
      <w:r w:rsidR="00963EBE" w:rsidRPr="00963EBE">
        <w:rPr>
          <w:rFonts w:ascii="David,Bold" w:cs="David" w:hint="cs"/>
          <w:color w:val="000000"/>
          <w:sz w:val="24"/>
          <w:szCs w:val="24"/>
          <w:u w:val="single"/>
          <w:rtl/>
        </w:rPr>
        <w:t xml:space="preserve">דו"ח </w:t>
      </w:r>
      <w:r w:rsidR="00F438AE">
        <w:rPr>
          <w:rFonts w:ascii="David,Bold" w:cs="David" w:hint="cs"/>
          <w:color w:val="000000"/>
          <w:sz w:val="24"/>
          <w:szCs w:val="24"/>
          <w:u w:val="single"/>
          <w:rtl/>
        </w:rPr>
        <w:t>"שימושים" ה</w:t>
      </w:r>
      <w:r w:rsidR="00963EBE" w:rsidRPr="00963EBE">
        <w:rPr>
          <w:rFonts w:ascii="David,Bold" w:cs="David" w:hint="cs"/>
          <w:color w:val="000000"/>
          <w:sz w:val="24"/>
          <w:szCs w:val="24"/>
          <w:u w:val="single"/>
          <w:rtl/>
        </w:rPr>
        <w:t>תקציב מוצע</w:t>
      </w:r>
      <w:r w:rsidR="0072738D">
        <w:rPr>
          <w:rFonts w:ascii="David,Bold" w:cs="David" w:hint="cs"/>
          <w:color w:val="000000"/>
          <w:sz w:val="24"/>
          <w:szCs w:val="24"/>
          <w:u w:val="single"/>
          <w:rtl/>
        </w:rPr>
        <w:t xml:space="preserve"> למיזם</w:t>
      </w:r>
    </w:p>
    <w:p w14:paraId="21F286CD" w14:textId="77777777" w:rsidR="00963EBE" w:rsidRDefault="00963EBE" w:rsidP="00F438AE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tbl>
      <w:tblPr>
        <w:bidiVisual/>
        <w:tblW w:w="9331" w:type="dxa"/>
        <w:tblInd w:w="113" w:type="dxa"/>
        <w:tblLook w:val="04A0" w:firstRow="1" w:lastRow="0" w:firstColumn="1" w:lastColumn="0" w:noHBand="0" w:noVBand="1"/>
      </w:tblPr>
      <w:tblGrid>
        <w:gridCol w:w="1676"/>
        <w:gridCol w:w="1701"/>
        <w:gridCol w:w="2552"/>
        <w:gridCol w:w="3402"/>
      </w:tblGrid>
      <w:tr w:rsidR="00963EBE" w:rsidRPr="000C0D66" w14:paraId="13D68561" w14:textId="77777777" w:rsidTr="00B132D8">
        <w:trPr>
          <w:trHeight w:val="567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325F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</w:rPr>
            </w:pPr>
            <w:r w:rsidRPr="000C0D66">
              <w:rPr>
                <w:rFonts w:ascii="Arial" w:eastAsia="Times New Roman" w:hAnsi="Arial"/>
                <w:b/>
                <w:bCs/>
                <w:color w:val="000000"/>
                <w:rtl/>
              </w:rPr>
              <w:t xml:space="preserve">נושא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66CB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b/>
                <w:bCs/>
                <w:color w:val="000000"/>
                <w:rtl/>
              </w:rPr>
              <w:t xml:space="preserve">תת נושא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2C07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b/>
                <w:bCs/>
                <w:color w:val="000000"/>
                <w:rtl/>
              </w:rPr>
              <w:t xml:space="preserve">הצעת הבקשה </w:t>
            </w:r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rtl/>
              </w:rPr>
              <w:t>₪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B772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b/>
                <w:bCs/>
                <w:color w:val="000000"/>
                <w:rtl/>
              </w:rPr>
              <w:t>ת</w:t>
            </w:r>
            <w:r>
              <w:rPr>
                <w:rFonts w:ascii="Arial" w:eastAsia="Times New Roman" w:hAnsi="Arial" w:hint="cs"/>
                <w:b/>
                <w:bCs/>
                <w:color w:val="000000"/>
                <w:rtl/>
              </w:rPr>
              <w:t>י</w:t>
            </w:r>
            <w:r w:rsidRPr="000C0D66">
              <w:rPr>
                <w:rFonts w:ascii="Arial" w:eastAsia="Times New Roman" w:hAnsi="Arial"/>
                <w:b/>
                <w:bCs/>
                <w:color w:val="000000"/>
                <w:rtl/>
              </w:rPr>
              <w:t xml:space="preserve">אור </w:t>
            </w:r>
            <w:r>
              <w:rPr>
                <w:rFonts w:ascii="Arial" w:eastAsia="Times New Roman" w:hAnsi="Arial" w:hint="cs"/>
                <w:b/>
                <w:bCs/>
                <w:color w:val="000000"/>
                <w:rtl/>
              </w:rPr>
              <w:t>הצורך ב</w:t>
            </w:r>
            <w:r w:rsidRPr="000C0D66">
              <w:rPr>
                <w:rFonts w:ascii="Arial" w:eastAsia="Times New Roman" w:hAnsi="Arial"/>
                <w:b/>
                <w:bCs/>
                <w:color w:val="000000"/>
                <w:rtl/>
              </w:rPr>
              <w:t xml:space="preserve">הוצאה </w:t>
            </w:r>
            <w:r>
              <w:rPr>
                <w:rFonts w:ascii="Arial" w:eastAsia="Times New Roman" w:hAnsi="Arial" w:hint="cs"/>
                <w:b/>
                <w:bCs/>
                <w:color w:val="000000"/>
                <w:rtl/>
              </w:rPr>
              <w:t>ביחס לתוכנית המילולית המוצעת</w:t>
            </w:r>
          </w:p>
        </w:tc>
      </w:tr>
      <w:tr w:rsidR="00F438AE" w:rsidRPr="000C0D66" w14:paraId="4AACAB50" w14:textId="77777777" w:rsidTr="00512A27">
        <w:trPr>
          <w:trHeight w:val="285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A279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>כח אדם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B355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  <w:r>
              <w:rPr>
                <w:rFonts w:ascii="Arial" w:eastAsia="Times New Roman" w:hAnsi="Arial" w:hint="cs"/>
                <w:color w:val="000000"/>
                <w:rtl/>
              </w:rPr>
              <w:t>מנהל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8046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C056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F438AE" w:rsidRPr="000C0D66" w14:paraId="02A46EB9" w14:textId="77777777" w:rsidTr="00512A27">
        <w:trPr>
          <w:trHeight w:val="285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F081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79E7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 w:hint="cs"/>
                <w:color w:val="000000"/>
                <w:rtl/>
              </w:rPr>
              <w:t>מרצים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621F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F284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F438AE" w:rsidRPr="000C0D66" w14:paraId="09E98935" w14:textId="77777777" w:rsidTr="00512A27">
        <w:trPr>
          <w:trHeight w:val="285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603B1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86EFA" w14:textId="77777777" w:rsidR="00F438AE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61FDA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0960E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F438AE" w:rsidRPr="000C0D66" w14:paraId="0F8B1179" w14:textId="77777777" w:rsidTr="00512A27">
        <w:trPr>
          <w:trHeight w:val="285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5BF1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11466" w14:textId="77777777" w:rsidR="00F438AE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883D1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5BEF1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963EBE" w:rsidRPr="000C0D66" w14:paraId="38C808AC" w14:textId="77777777" w:rsidTr="00B132D8">
        <w:trPr>
          <w:trHeight w:val="285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6E98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>לוגיסטיקה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B0B1" w14:textId="0E7866D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16E5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C0156D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298E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489D14DF" w14:textId="77777777" w:rsidTr="00B132D8">
        <w:trPr>
          <w:trHeight w:val="285"/>
        </w:trPr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9163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7A2C" w14:textId="1FFED685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E9E4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85B3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182B5D75" w14:textId="77777777" w:rsidTr="00B132D8">
        <w:trPr>
          <w:trHeight w:val="285"/>
        </w:trPr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8EB2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1AC8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3583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C0156D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A7AC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4577BB92" w14:textId="77777777" w:rsidTr="00B132D8">
        <w:trPr>
          <w:trHeight w:val="285"/>
        </w:trPr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219A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EF174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C72F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19F5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1F92E8D8" w14:textId="77777777" w:rsidTr="00B132D8">
        <w:trPr>
          <w:trHeight w:val="285"/>
        </w:trPr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BBA3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22FC3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139F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950C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358D2C36" w14:textId="77777777" w:rsidTr="00B132D8">
        <w:trPr>
          <w:trHeight w:val="285"/>
        </w:trPr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6721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053D4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A2A3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3103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1F438384" w14:textId="77777777" w:rsidTr="00B132D8">
        <w:trPr>
          <w:trHeight w:val="285"/>
        </w:trPr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F195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8C11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>אחר (פרט)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1EB9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8209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F438AE" w:rsidRPr="000C0D66" w14:paraId="112F2F7A" w14:textId="77777777" w:rsidTr="00512A27">
        <w:trPr>
          <w:trHeight w:val="297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1652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>פעילות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50E8" w14:textId="3C0DF443" w:rsidR="00F438AE" w:rsidRPr="000C0D66" w:rsidRDefault="001F58F4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  <w:r>
              <w:rPr>
                <w:rFonts w:ascii="Arial" w:eastAsia="Times New Roman" w:hAnsi="Arial" w:hint="cs"/>
                <w:color w:val="000000"/>
                <w:rtl/>
              </w:rPr>
              <w:t>לינה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BDB5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C0156D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9208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F438AE" w:rsidRPr="000C0D66" w14:paraId="235246B3" w14:textId="77777777" w:rsidTr="00512A27">
        <w:trPr>
          <w:trHeight w:val="285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0461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DEBC1" w14:textId="7E6083FB" w:rsidR="00F438AE" w:rsidRPr="000C0D66" w:rsidRDefault="001F58F4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 w:hint="cs"/>
                <w:color w:val="000000"/>
                <w:rtl/>
              </w:rPr>
              <w:t>טיסה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483E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598D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F438AE" w:rsidRPr="000C0D66" w14:paraId="4C9DD589" w14:textId="77777777" w:rsidTr="00512A27">
        <w:trPr>
          <w:trHeight w:val="285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245A5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6A588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1D09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BB8CF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F438AE" w:rsidRPr="000C0D66" w14:paraId="386BE600" w14:textId="77777777" w:rsidTr="00512A27">
        <w:trPr>
          <w:trHeight w:val="285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B7D1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9BEF9" w14:textId="77777777" w:rsidR="00F438AE" w:rsidRPr="000C0D66" w:rsidRDefault="00F438A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FF519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CB74" w14:textId="77777777" w:rsidR="00F438AE" w:rsidRPr="000C0D66" w:rsidRDefault="00F438A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963EBE" w:rsidRPr="000C0D66" w14:paraId="244D28AA" w14:textId="77777777" w:rsidTr="00B132D8">
        <w:trPr>
          <w:trHeight w:val="285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F7A7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 xml:space="preserve">פרסום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851B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>גרפיקה, דפוס ושילוט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2290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F2A2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619F6184" w14:textId="77777777" w:rsidTr="00B132D8">
        <w:trPr>
          <w:trHeight w:val="285"/>
        </w:trPr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C63E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131C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>הוצ' פרסום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0A29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C3CC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4A1C1CCD" w14:textId="77777777" w:rsidTr="00B132D8">
        <w:trPr>
          <w:trHeight w:val="285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012F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 xml:space="preserve">אחר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4810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>אחר (פרט)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3512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FAA4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  <w:tr w:rsidR="00963EBE" w:rsidRPr="000C0D66" w14:paraId="55428049" w14:textId="77777777" w:rsidTr="00B132D8">
        <w:trPr>
          <w:trHeight w:val="488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B94B" w14:textId="77777777" w:rsidR="00963EBE" w:rsidRPr="000C0D66" w:rsidRDefault="00963EBE" w:rsidP="00F438AE">
            <w:pPr>
              <w:spacing w:after="0" w:line="240" w:lineRule="auto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  <w:rtl/>
              </w:rPr>
              <w:t xml:space="preserve">סך הוצאות </w:t>
            </w:r>
            <w:r>
              <w:rPr>
                <w:rFonts w:ascii="Arial" w:eastAsia="Times New Roman" w:hAnsi="Arial"/>
                <w:color w:val="000000"/>
                <w:rtl/>
              </w:rPr>
              <w:t>המיזם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3D66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rtl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5303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XXX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7594" w14:textId="77777777" w:rsidR="00963EBE" w:rsidRPr="000C0D66" w:rsidRDefault="00963EBE" w:rsidP="00F438AE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  <w:r w:rsidRPr="000C0D66">
              <w:rPr>
                <w:rFonts w:ascii="Arial" w:eastAsia="Times New Roman" w:hAnsi="Arial"/>
                <w:color w:val="000000"/>
              </w:rPr>
              <w:t> </w:t>
            </w:r>
          </w:p>
        </w:tc>
      </w:tr>
    </w:tbl>
    <w:p w14:paraId="73406255" w14:textId="77777777" w:rsidR="00963EBE" w:rsidRPr="00F438AE" w:rsidRDefault="00963EBE" w:rsidP="00F438AE">
      <w:pPr>
        <w:spacing w:after="0" w:line="240" w:lineRule="auto"/>
        <w:ind w:right="993"/>
        <w:rPr>
          <w:rFonts w:ascii="Arial" w:eastAsia="Times New Roman" w:hAnsi="Arial"/>
          <w:color w:val="000000"/>
          <w:sz w:val="10"/>
          <w:szCs w:val="10"/>
          <w:rtl/>
        </w:rPr>
      </w:pPr>
    </w:p>
    <w:p w14:paraId="2333ABAC" w14:textId="5DA1B41B" w:rsidR="00963EBE" w:rsidRPr="00963EBE" w:rsidRDefault="00963EBE" w:rsidP="00B14A62">
      <w:pPr>
        <w:pStyle w:val="a9"/>
        <w:numPr>
          <w:ilvl w:val="0"/>
          <w:numId w:val="33"/>
        </w:numPr>
        <w:spacing w:after="0" w:line="240" w:lineRule="auto"/>
        <w:ind w:left="360" w:right="993"/>
        <w:jc w:val="both"/>
        <w:rPr>
          <w:rFonts w:ascii="David" w:cs="David"/>
          <w:sz w:val="24"/>
          <w:szCs w:val="24"/>
          <w:rtl/>
        </w:rPr>
      </w:pPr>
      <w:r w:rsidRPr="00963EBE">
        <w:rPr>
          <w:rFonts w:ascii="David" w:cs="David" w:hint="cs"/>
          <w:sz w:val="24"/>
          <w:szCs w:val="24"/>
          <w:rtl/>
        </w:rPr>
        <w:t xml:space="preserve">הנושאים בטבלה מובאים לצורכי נוחות בלבד. </w:t>
      </w:r>
      <w:r w:rsidRPr="00900A06">
        <w:rPr>
          <w:rFonts w:ascii="David" w:cs="David" w:hint="cs"/>
          <w:b/>
          <w:bCs/>
          <w:sz w:val="24"/>
          <w:szCs w:val="24"/>
          <w:rtl/>
        </w:rPr>
        <w:t>כל מגיש בקשה ימלא את הנושאים הרלוונטיים עבור המיזם המוגש על ידו.</w:t>
      </w:r>
      <w:r w:rsidRPr="00963EBE">
        <w:rPr>
          <w:rFonts w:ascii="David" w:cs="David" w:hint="cs"/>
          <w:sz w:val="24"/>
          <w:szCs w:val="24"/>
          <w:rtl/>
        </w:rPr>
        <w:t xml:space="preserve"> </w:t>
      </w:r>
      <w:r w:rsidRPr="00963EBE">
        <w:rPr>
          <w:rFonts w:ascii="David" w:cs="David"/>
          <w:sz w:val="24"/>
          <w:szCs w:val="24"/>
          <w:rtl/>
        </w:rPr>
        <w:t>הוצאות המיזם יהיו הוצאות סבירות בהתאם לנורמות הממשלתיות. המשרד שומר לעצמו את הזכות לפסול עלויות מופרזות שאינן תואמות לנורמה זו.</w:t>
      </w:r>
      <w:r w:rsidRPr="00963EBE">
        <w:rPr>
          <w:rFonts w:ascii="David" w:cs="David" w:hint="cs"/>
          <w:sz w:val="24"/>
          <w:szCs w:val="24"/>
          <w:rtl/>
        </w:rPr>
        <w:t xml:space="preserve"> </w:t>
      </w:r>
    </w:p>
    <w:p w14:paraId="10BD4FD2" w14:textId="77777777" w:rsidR="00963EBE" w:rsidRDefault="00963EBE" w:rsidP="00F438AE">
      <w:pPr>
        <w:spacing w:after="0" w:line="240" w:lineRule="auto"/>
        <w:ind w:right="993"/>
        <w:jc w:val="both"/>
        <w:rPr>
          <w:rFonts w:ascii="Arial" w:eastAsia="Times New Roman" w:hAnsi="Arial"/>
          <w:color w:val="000000"/>
          <w:sz w:val="20"/>
          <w:szCs w:val="20"/>
          <w:rtl/>
        </w:rPr>
      </w:pPr>
    </w:p>
    <w:p w14:paraId="4260D2CF" w14:textId="77777777" w:rsidR="00963EBE" w:rsidRPr="00963EBE" w:rsidRDefault="00963EBE" w:rsidP="00B14A62">
      <w:pPr>
        <w:pStyle w:val="a9"/>
        <w:numPr>
          <w:ilvl w:val="0"/>
          <w:numId w:val="33"/>
        </w:numPr>
        <w:spacing w:after="0" w:line="240" w:lineRule="auto"/>
        <w:ind w:left="360" w:right="993"/>
        <w:jc w:val="both"/>
        <w:rPr>
          <w:rFonts w:ascii="Arial" w:eastAsia="Times New Roman" w:hAnsi="Arial"/>
          <w:color w:val="000000"/>
          <w:sz w:val="20"/>
          <w:szCs w:val="20"/>
          <w:rtl/>
        </w:rPr>
      </w:pPr>
      <w:r w:rsidRPr="00963EBE">
        <w:rPr>
          <w:rFonts w:ascii="David" w:cs="David" w:hint="eastAsia"/>
          <w:sz w:val="24"/>
          <w:szCs w:val="24"/>
          <w:rtl/>
        </w:rPr>
        <w:t>יודגש</w:t>
      </w:r>
      <w:r w:rsidRPr="00963EBE">
        <w:rPr>
          <w:rFonts w:ascii="David" w:cs="David"/>
          <w:sz w:val="24"/>
          <w:szCs w:val="24"/>
          <w:rtl/>
        </w:rPr>
        <w:t xml:space="preserve"> כי אף אם הרשות </w:t>
      </w:r>
      <w:bookmarkStart w:id="0" w:name="_GoBack"/>
      <w:bookmarkEnd w:id="0"/>
      <w:r w:rsidRPr="00963EBE">
        <w:rPr>
          <w:rFonts w:ascii="David" w:cs="David"/>
          <w:sz w:val="24"/>
          <w:szCs w:val="24"/>
          <w:rtl/>
        </w:rPr>
        <w:t>המקומית</w:t>
      </w:r>
      <w:r w:rsidRPr="00963EBE">
        <w:rPr>
          <w:rFonts w:ascii="David" w:cs="David" w:hint="cs"/>
          <w:sz w:val="24"/>
          <w:szCs w:val="24"/>
          <w:rtl/>
        </w:rPr>
        <w:t>/אשכול</w:t>
      </w:r>
      <w:r w:rsidRPr="00963EBE">
        <w:rPr>
          <w:rFonts w:ascii="David" w:cs="David"/>
          <w:sz w:val="24"/>
          <w:szCs w:val="24"/>
          <w:rtl/>
        </w:rPr>
        <w:t xml:space="preserve"> מסתייע</w:t>
      </w:r>
      <w:r w:rsidRPr="00963EBE">
        <w:rPr>
          <w:rFonts w:ascii="David" w:cs="David" w:hint="cs"/>
          <w:sz w:val="24"/>
          <w:szCs w:val="24"/>
          <w:rtl/>
        </w:rPr>
        <w:t>ים</w:t>
      </w:r>
      <w:r w:rsidRPr="00963EBE">
        <w:rPr>
          <w:rFonts w:ascii="David" w:cs="David"/>
          <w:sz w:val="24"/>
          <w:szCs w:val="24"/>
          <w:rtl/>
        </w:rPr>
        <w:t xml:space="preserve"> בנותני שירות או בספקים חיצוניים או בתאגידים עירוניים לצורך קיום המיזם </w:t>
      </w:r>
      <w:r w:rsidRPr="00963EBE">
        <w:rPr>
          <w:rFonts w:ascii="David" w:cs="David" w:hint="cs"/>
          <w:sz w:val="24"/>
          <w:szCs w:val="24"/>
          <w:rtl/>
        </w:rPr>
        <w:t xml:space="preserve">נדרשת הצגת </w:t>
      </w:r>
      <w:r w:rsidRPr="00963EBE">
        <w:rPr>
          <w:rFonts w:cs="David"/>
          <w:color w:val="000000"/>
          <w:sz w:val="24"/>
          <w:szCs w:val="24"/>
          <w:rtl/>
        </w:rPr>
        <w:t xml:space="preserve"> </w:t>
      </w:r>
      <w:r w:rsidRPr="00963EBE">
        <w:rPr>
          <w:rFonts w:cs="David" w:hint="eastAsia"/>
          <w:color w:val="000000"/>
          <w:sz w:val="24"/>
          <w:szCs w:val="24"/>
          <w:rtl/>
        </w:rPr>
        <w:t>עלויות</w:t>
      </w:r>
      <w:r w:rsidRPr="00963EBE">
        <w:rPr>
          <w:rFonts w:cs="David"/>
          <w:color w:val="000000"/>
          <w:sz w:val="24"/>
          <w:szCs w:val="24"/>
          <w:rtl/>
        </w:rPr>
        <w:t xml:space="preserve"> </w:t>
      </w:r>
      <w:r w:rsidRPr="00963EBE">
        <w:rPr>
          <w:rFonts w:cs="David" w:hint="eastAsia"/>
          <w:color w:val="000000"/>
          <w:sz w:val="24"/>
          <w:szCs w:val="24"/>
          <w:rtl/>
        </w:rPr>
        <w:t>כלל</w:t>
      </w:r>
      <w:r w:rsidRPr="00963EBE">
        <w:rPr>
          <w:rFonts w:cs="David"/>
          <w:color w:val="000000"/>
          <w:sz w:val="24"/>
          <w:szCs w:val="24"/>
          <w:rtl/>
        </w:rPr>
        <w:t xml:space="preserve"> </w:t>
      </w:r>
      <w:r w:rsidRPr="00963EBE">
        <w:rPr>
          <w:rFonts w:cs="David" w:hint="eastAsia"/>
          <w:color w:val="000000"/>
          <w:sz w:val="24"/>
          <w:szCs w:val="24"/>
          <w:rtl/>
        </w:rPr>
        <w:t>מרכיבי</w:t>
      </w:r>
      <w:r w:rsidRPr="00963EBE">
        <w:rPr>
          <w:rFonts w:cs="David"/>
          <w:color w:val="000000"/>
          <w:sz w:val="24"/>
          <w:szCs w:val="24"/>
          <w:rtl/>
        </w:rPr>
        <w:t xml:space="preserve"> </w:t>
      </w:r>
      <w:r w:rsidRPr="00963EBE">
        <w:rPr>
          <w:rFonts w:cs="David" w:hint="eastAsia"/>
          <w:color w:val="000000"/>
          <w:sz w:val="24"/>
          <w:szCs w:val="24"/>
          <w:rtl/>
        </w:rPr>
        <w:t>המיזם</w:t>
      </w:r>
      <w:r w:rsidRPr="00963EBE">
        <w:rPr>
          <w:rFonts w:cs="David" w:hint="cs"/>
          <w:color w:val="000000"/>
          <w:sz w:val="24"/>
          <w:szCs w:val="24"/>
          <w:rtl/>
        </w:rPr>
        <w:t>.</w:t>
      </w:r>
    </w:p>
    <w:p w14:paraId="435DFF5C" w14:textId="77777777" w:rsidR="00963EBE" w:rsidRDefault="00963EBE" w:rsidP="00F438AE">
      <w:pPr>
        <w:spacing w:after="0" w:line="240" w:lineRule="auto"/>
        <w:ind w:right="993"/>
        <w:jc w:val="both"/>
        <w:rPr>
          <w:rFonts w:ascii="David" w:cs="David"/>
          <w:color w:val="000000"/>
          <w:sz w:val="24"/>
          <w:szCs w:val="24"/>
          <w:rtl/>
        </w:rPr>
      </w:pPr>
    </w:p>
    <w:p w14:paraId="17EE9A59" w14:textId="771D3D75" w:rsidR="00963EBE" w:rsidRPr="00963EBE" w:rsidRDefault="00963EBE" w:rsidP="00B14A62">
      <w:pPr>
        <w:pStyle w:val="a9"/>
        <w:numPr>
          <w:ilvl w:val="0"/>
          <w:numId w:val="33"/>
        </w:numPr>
        <w:spacing w:after="0" w:line="240" w:lineRule="auto"/>
        <w:ind w:left="360" w:right="993"/>
        <w:jc w:val="both"/>
        <w:rPr>
          <w:rFonts w:ascii="Arial" w:eastAsia="Times New Roman" w:hAnsi="Arial"/>
          <w:color w:val="000000"/>
          <w:sz w:val="20"/>
          <w:szCs w:val="20"/>
          <w:rtl/>
        </w:rPr>
      </w:pPr>
      <w:r w:rsidRPr="00963EBE">
        <w:rPr>
          <w:rFonts w:ascii="David" w:cs="David" w:hint="cs"/>
          <w:color w:val="000000"/>
          <w:sz w:val="24"/>
          <w:szCs w:val="24"/>
          <w:rtl/>
        </w:rPr>
        <w:t>אנו החתומים מטה</w:t>
      </w:r>
      <w:r>
        <w:rPr>
          <w:rFonts w:ascii="David" w:cs="David" w:hint="cs"/>
          <w:color w:val="000000"/>
          <w:sz w:val="24"/>
          <w:szCs w:val="24"/>
          <w:rtl/>
        </w:rPr>
        <w:t>, מורשי החתימה מטעם __________</w:t>
      </w:r>
      <w:r w:rsidRPr="00963EBE">
        <w:rPr>
          <w:rFonts w:ascii="David" w:cs="David" w:hint="cs"/>
          <w:color w:val="000000"/>
          <w:sz w:val="24"/>
          <w:szCs w:val="24"/>
          <w:rtl/>
        </w:rPr>
        <w:t xml:space="preserve">_________, מצהירים בזאת כי כל הפרטים והנתונים שנרשמו בדו"ח תקציב </w:t>
      </w:r>
      <w:r w:rsidR="0072738D">
        <w:rPr>
          <w:rFonts w:ascii="David" w:cs="David" w:hint="cs"/>
          <w:color w:val="000000"/>
          <w:sz w:val="24"/>
          <w:szCs w:val="24"/>
          <w:rtl/>
        </w:rPr>
        <w:t xml:space="preserve">מוצע </w:t>
      </w:r>
      <w:r w:rsidRPr="00963EBE">
        <w:rPr>
          <w:rFonts w:ascii="David" w:cs="David" w:hint="cs"/>
          <w:color w:val="000000"/>
          <w:sz w:val="24"/>
          <w:szCs w:val="24"/>
          <w:rtl/>
        </w:rPr>
        <w:t>למיזם עבורו מבוקשת התמיכה לעיל נכונים לפי מידת ידיעתנו ואמונתנו.</w:t>
      </w:r>
    </w:p>
    <w:p w14:paraId="37A40E64" w14:textId="77777777" w:rsidR="00963EBE" w:rsidRPr="00F438AE" w:rsidRDefault="00963EBE" w:rsidP="00963EBE">
      <w:pPr>
        <w:pStyle w:val="a9"/>
        <w:autoSpaceDE w:val="0"/>
        <w:autoSpaceDN w:val="0"/>
        <w:adjustRightInd w:val="0"/>
        <w:spacing w:after="0" w:line="360" w:lineRule="auto"/>
        <w:rPr>
          <w:rFonts w:ascii="David" w:cs="David"/>
          <w:color w:val="000000"/>
          <w:sz w:val="14"/>
          <w:szCs w:val="14"/>
          <w:rtl/>
        </w:rPr>
      </w:pPr>
    </w:p>
    <w:p w14:paraId="2BC8E5CD" w14:textId="176EC281" w:rsidR="00963EBE" w:rsidRPr="00713E76" w:rsidRDefault="00963EBE" w:rsidP="00963EBE">
      <w:pPr>
        <w:pStyle w:val="a9"/>
        <w:autoSpaceDE w:val="0"/>
        <w:autoSpaceDN w:val="0"/>
        <w:adjustRightInd w:val="0"/>
        <w:spacing w:after="0" w:line="360" w:lineRule="auto"/>
        <w:ind w:left="197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שם: ________________ מס' ת"ז: ______</w:t>
      </w:r>
      <w:r>
        <w:rPr>
          <w:rFonts w:ascii="David" w:cs="David" w:hint="cs"/>
          <w:color w:val="000000"/>
          <w:sz w:val="24"/>
          <w:szCs w:val="24"/>
          <w:rtl/>
        </w:rPr>
        <w:t>_____ תפקיד: _________חתימה :__</w:t>
      </w:r>
      <w:r w:rsidRPr="00713E76">
        <w:rPr>
          <w:rFonts w:ascii="David" w:cs="David" w:hint="cs"/>
          <w:color w:val="000000"/>
          <w:sz w:val="24"/>
          <w:szCs w:val="24"/>
          <w:rtl/>
        </w:rPr>
        <w:t>_________</w:t>
      </w:r>
    </w:p>
    <w:p w14:paraId="5524AA49" w14:textId="77777777" w:rsidR="00963EBE" w:rsidRPr="00713E76" w:rsidRDefault="00963EBE" w:rsidP="00963EBE">
      <w:pPr>
        <w:pStyle w:val="a9"/>
        <w:autoSpaceDE w:val="0"/>
        <w:autoSpaceDN w:val="0"/>
        <w:adjustRightInd w:val="0"/>
        <w:spacing w:after="0" w:line="360" w:lineRule="auto"/>
        <w:ind w:left="197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מורשה חתימה (1)</w:t>
      </w:r>
    </w:p>
    <w:p w14:paraId="7AA590ED" w14:textId="77777777" w:rsidR="00963EBE" w:rsidRPr="00F438AE" w:rsidRDefault="00963EBE" w:rsidP="00963EBE">
      <w:pPr>
        <w:pStyle w:val="a9"/>
        <w:autoSpaceDE w:val="0"/>
        <w:autoSpaceDN w:val="0"/>
        <w:adjustRightInd w:val="0"/>
        <w:spacing w:after="0" w:line="360" w:lineRule="auto"/>
        <w:ind w:left="197"/>
        <w:rPr>
          <w:rFonts w:ascii="David" w:cs="David"/>
          <w:color w:val="000000"/>
          <w:sz w:val="6"/>
          <w:szCs w:val="6"/>
          <w:rtl/>
        </w:rPr>
      </w:pPr>
    </w:p>
    <w:p w14:paraId="3CB5CF35" w14:textId="53AEFFE3" w:rsidR="00963EBE" w:rsidRPr="00713E76" w:rsidRDefault="00963EBE" w:rsidP="00963EBE">
      <w:pPr>
        <w:pStyle w:val="a9"/>
        <w:autoSpaceDE w:val="0"/>
        <w:autoSpaceDN w:val="0"/>
        <w:adjustRightInd w:val="0"/>
        <w:spacing w:after="0" w:line="360" w:lineRule="auto"/>
        <w:ind w:left="197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שם: ________________ מס' ת"ז: ___________  חתימה  וחותמת:____________________</w:t>
      </w:r>
    </w:p>
    <w:p w14:paraId="25DAE884" w14:textId="77777777" w:rsidR="00963EBE" w:rsidRPr="00713E76" w:rsidRDefault="00963EBE" w:rsidP="00963EBE">
      <w:pPr>
        <w:pStyle w:val="a9"/>
        <w:autoSpaceDE w:val="0"/>
        <w:autoSpaceDN w:val="0"/>
        <w:adjustRightInd w:val="0"/>
        <w:spacing w:after="0" w:line="360" w:lineRule="auto"/>
        <w:ind w:left="197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מורשה חתימה (2</w:t>
      </w:r>
      <w:r w:rsidRPr="00713E76">
        <w:rPr>
          <w:rFonts w:ascii="David" w:cs="David" w:hint="cs"/>
          <w:color w:val="000000"/>
          <w:sz w:val="24"/>
          <w:szCs w:val="24"/>
          <w:rtl/>
        </w:rPr>
        <w:t>)</w:t>
      </w:r>
    </w:p>
    <w:p w14:paraId="0F287E25" w14:textId="77777777" w:rsidR="00963EBE" w:rsidRPr="00F438AE" w:rsidRDefault="00963EBE" w:rsidP="00963EBE">
      <w:pPr>
        <w:pStyle w:val="a9"/>
        <w:autoSpaceDE w:val="0"/>
        <w:autoSpaceDN w:val="0"/>
        <w:adjustRightInd w:val="0"/>
        <w:spacing w:after="0" w:line="360" w:lineRule="auto"/>
        <w:ind w:left="197"/>
        <w:rPr>
          <w:rFonts w:ascii="David" w:cs="David"/>
          <w:color w:val="000000"/>
          <w:sz w:val="8"/>
          <w:szCs w:val="8"/>
          <w:rtl/>
        </w:rPr>
      </w:pPr>
    </w:p>
    <w:p w14:paraId="390EA535" w14:textId="7031EA99" w:rsidR="00963EBE" w:rsidRPr="00713E76" w:rsidRDefault="00963EBE" w:rsidP="00963EBE">
      <w:pPr>
        <w:pStyle w:val="a9"/>
        <w:autoSpaceDE w:val="0"/>
        <w:autoSpaceDN w:val="0"/>
        <w:adjustRightInd w:val="0"/>
        <w:spacing w:after="0" w:line="360" w:lineRule="auto"/>
        <w:ind w:left="197"/>
        <w:rPr>
          <w:rFonts w:ascii="David" w:cs="David"/>
          <w:color w:val="000000"/>
          <w:sz w:val="24"/>
          <w:szCs w:val="24"/>
          <w:rtl/>
        </w:rPr>
      </w:pPr>
      <w:r w:rsidRPr="00713E76">
        <w:rPr>
          <w:rFonts w:ascii="David" w:cs="David" w:hint="cs"/>
          <w:color w:val="000000"/>
          <w:sz w:val="24"/>
          <w:szCs w:val="24"/>
          <w:rtl/>
        </w:rPr>
        <w:t>חותמת הרשות</w:t>
      </w:r>
      <w:r>
        <w:rPr>
          <w:rFonts w:ascii="David" w:cs="David" w:hint="cs"/>
          <w:color w:val="000000"/>
          <w:sz w:val="24"/>
          <w:szCs w:val="24"/>
          <w:rtl/>
        </w:rPr>
        <w:t>/אשכול</w:t>
      </w:r>
      <w:r w:rsidRPr="00713E76">
        <w:rPr>
          <w:rFonts w:ascii="David" w:cs="David" w:hint="cs"/>
          <w:color w:val="000000"/>
          <w:sz w:val="24"/>
          <w:szCs w:val="24"/>
          <w:rtl/>
        </w:rPr>
        <w:t>: __________________  תאריך: ______________________________</w:t>
      </w:r>
    </w:p>
    <w:p w14:paraId="74347BED" w14:textId="77777777" w:rsidR="00C0156D" w:rsidRDefault="00C0156D" w:rsidP="0087509A">
      <w:pPr>
        <w:autoSpaceDE w:val="0"/>
        <w:autoSpaceDN w:val="0"/>
        <w:adjustRightInd w:val="0"/>
        <w:spacing w:after="0" w:line="240" w:lineRule="auto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p w14:paraId="67969E6A" w14:textId="77777777" w:rsidR="00D037E0" w:rsidRDefault="00D037E0" w:rsidP="001936C9">
      <w:pPr>
        <w:autoSpaceDE w:val="0"/>
        <w:autoSpaceDN w:val="0"/>
        <w:adjustRightInd w:val="0"/>
        <w:spacing w:after="0" w:line="240" w:lineRule="auto"/>
        <w:jc w:val="center"/>
        <w:rPr>
          <w:rFonts w:ascii="David,Bold" w:cs="David"/>
          <w:b/>
          <w:bCs/>
          <w:color w:val="000000"/>
          <w:sz w:val="30"/>
          <w:szCs w:val="30"/>
          <w:u w:val="single"/>
          <w:rtl/>
        </w:rPr>
      </w:pPr>
    </w:p>
    <w:sectPr w:rsidR="00D037E0" w:rsidSect="008E1A31">
      <w:headerReference w:type="default" r:id="rId8"/>
      <w:footerReference w:type="default" r:id="rId9"/>
      <w:pgSz w:w="11906" w:h="16838"/>
      <w:pgMar w:top="1985" w:right="1134" w:bottom="964" w:left="1077" w:header="709" w:footer="32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F3DAD" w14:textId="77777777" w:rsidR="00131CEE" w:rsidRDefault="00131CEE">
      <w:r>
        <w:separator/>
      </w:r>
    </w:p>
  </w:endnote>
  <w:endnote w:type="continuationSeparator" w:id="0">
    <w:p w14:paraId="7DDB3A76" w14:textId="77777777" w:rsidR="00131CEE" w:rsidRDefault="00131CEE">
      <w:r>
        <w:continuationSeparator/>
      </w:r>
    </w:p>
  </w:endnote>
  <w:endnote w:type="continuationNotice" w:id="1">
    <w:p w14:paraId="74F377C4" w14:textId="77777777" w:rsidR="00131CEE" w:rsidRDefault="00131C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 Transparent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C285EC" w14:textId="3E004799" w:rsidR="00063ED5" w:rsidRDefault="00063ED5">
    <w:pPr>
      <w:pStyle w:val="a5"/>
      <w:jc w:val="center"/>
      <w:rPr>
        <w:rtl/>
      </w:rPr>
    </w:pPr>
    <w:r>
      <w:fldChar w:fldCharType="begin"/>
    </w:r>
    <w:r>
      <w:rPr>
        <w:rtl/>
        <w:cs/>
      </w:rPr>
      <w:instrText>PAGE   \* MERGEFORMAT</w:instrText>
    </w:r>
    <w:r>
      <w:fldChar w:fldCharType="separate"/>
    </w:r>
    <w:r w:rsidR="00DA027A" w:rsidRPr="00DA027A">
      <w:rPr>
        <w:noProof/>
        <w:rtl/>
        <w:lang w:val="he-IL"/>
      </w:rPr>
      <w:t>7</w:t>
    </w:r>
    <w:r>
      <w:fldChar w:fldCharType="end"/>
    </w:r>
  </w:p>
  <w:p w14:paraId="1598A1C1" w14:textId="77777777" w:rsidR="00063ED5" w:rsidRPr="00F451B2" w:rsidRDefault="00063ED5" w:rsidP="00CF7F72">
    <w:pPr>
      <w:pStyle w:val="a5"/>
      <w:spacing w:after="0" w:line="240" w:lineRule="auto"/>
      <w:jc w:val="center"/>
      <w:rPr>
        <w:rFonts w:cs="David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DE95EB" w14:textId="77777777" w:rsidR="00131CEE" w:rsidRDefault="00131CEE">
      <w:r>
        <w:separator/>
      </w:r>
    </w:p>
  </w:footnote>
  <w:footnote w:type="continuationSeparator" w:id="0">
    <w:p w14:paraId="1B7AF264" w14:textId="77777777" w:rsidR="00131CEE" w:rsidRDefault="00131CEE">
      <w:r>
        <w:continuationSeparator/>
      </w:r>
    </w:p>
  </w:footnote>
  <w:footnote w:type="continuationNotice" w:id="1">
    <w:p w14:paraId="783AD06D" w14:textId="77777777" w:rsidR="00131CEE" w:rsidRDefault="00131C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A1872" w14:textId="77777777" w:rsidR="00063ED5" w:rsidRPr="00FD1DD2" w:rsidRDefault="00063ED5" w:rsidP="00FD1DD2">
    <w:pPr>
      <w:pStyle w:val="a3"/>
      <w:jc w:val="center"/>
      <w:rPr>
        <w:rtl/>
      </w:rPr>
    </w:pPr>
    <w:r>
      <w:rPr>
        <w:noProof/>
      </w:rPr>
      <w:drawing>
        <wp:inline distT="0" distB="0" distL="0" distR="0" wp14:anchorId="362D029A" wp14:editId="77C99FB0">
          <wp:extent cx="1695450" cy="1052964"/>
          <wp:effectExtent l="0" t="0" r="0" b="0"/>
          <wp:docPr id="2" name="תמונה 2" descr="קונספציית הביטחון הלאומי בישראל – מה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קונספציית הביטחון הלאומי בישראל – מה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567" cy="1067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567"/>
      <w:lvlJc w:val="right"/>
      <w:pPr>
        <w:ind w:left="567" w:hanging="567"/>
      </w:pPr>
    </w:lvl>
    <w:lvl w:ilvl="1">
      <w:start w:val="1"/>
      <w:numFmt w:val="decimal"/>
      <w:pStyle w:val="2"/>
      <w:lvlText w:val="%1.%2"/>
      <w:legacy w:legacy="1" w:legacySpace="0" w:legacyIndent="737"/>
      <w:lvlJc w:val="right"/>
      <w:pPr>
        <w:ind w:left="1304" w:hanging="737"/>
      </w:pPr>
    </w:lvl>
    <w:lvl w:ilvl="2">
      <w:start w:val="1"/>
      <w:numFmt w:val="decimal"/>
      <w:pStyle w:val="3"/>
      <w:lvlText w:val="%1.%2.%3"/>
      <w:legacy w:legacy="1" w:legacySpace="0" w:legacyIndent="964"/>
      <w:lvlJc w:val="right"/>
      <w:pPr>
        <w:ind w:left="2268" w:hanging="964"/>
      </w:pPr>
    </w:lvl>
    <w:lvl w:ilvl="3">
      <w:start w:val="1"/>
      <w:numFmt w:val="decimal"/>
      <w:pStyle w:val="4"/>
      <w:lvlText w:val="%1.%2.%3.%4"/>
      <w:legacy w:legacy="1" w:legacySpace="0" w:legacyIndent="1191"/>
      <w:lvlJc w:val="right"/>
      <w:pPr>
        <w:ind w:left="3459" w:hanging="1191"/>
      </w:pPr>
    </w:lvl>
    <w:lvl w:ilvl="4">
      <w:start w:val="1"/>
      <w:numFmt w:val="decimal"/>
      <w:pStyle w:val="5"/>
      <w:lvlText w:val="%1.%2.%3.%4.%5"/>
      <w:legacy w:legacy="1" w:legacySpace="0" w:legacyIndent="1418"/>
      <w:lvlJc w:val="right"/>
      <w:pPr>
        <w:ind w:left="4877" w:hanging="1418"/>
      </w:pPr>
    </w:lvl>
    <w:lvl w:ilvl="5">
      <w:start w:val="1"/>
      <w:numFmt w:val="decimal"/>
      <w:pStyle w:val="6"/>
      <w:lvlText w:val="%1.%2.%3.%4.%5.%6"/>
      <w:legacy w:legacy="1" w:legacySpace="0" w:legacyIndent="1758"/>
      <w:lvlJc w:val="right"/>
      <w:pPr>
        <w:ind w:left="6635" w:hanging="1758"/>
      </w:pPr>
    </w:lvl>
    <w:lvl w:ilvl="6">
      <w:start w:val="1"/>
      <w:numFmt w:val="decimal"/>
      <w:pStyle w:val="7"/>
      <w:lvlText w:val="%1.%2.%3.%4.%5.%6.%7"/>
      <w:legacy w:legacy="1" w:legacySpace="0" w:legacyIndent="0"/>
      <w:lvlJc w:val="center"/>
      <w:pPr>
        <w:ind w:left="6635" w:firstLine="0"/>
      </w:pPr>
    </w:lvl>
    <w:lvl w:ilvl="7">
      <w:start w:val="1"/>
      <w:numFmt w:val="decimal"/>
      <w:pStyle w:val="8"/>
      <w:lvlText w:val="%1.%2.%3.%4.%5.%6.%7.%8"/>
      <w:legacy w:legacy="1" w:legacySpace="0" w:legacyIndent="0"/>
      <w:lvlJc w:val="center"/>
      <w:pPr>
        <w:ind w:left="6635" w:firstLine="0"/>
      </w:pPr>
    </w:lvl>
    <w:lvl w:ilvl="8">
      <w:start w:val="1"/>
      <w:numFmt w:val="decimal"/>
      <w:pStyle w:val="9"/>
      <w:lvlText w:val="%1.%2.%3.%4.%5.%6.%7.%8.%9"/>
      <w:legacy w:legacy="1" w:legacySpace="0" w:legacyIndent="0"/>
      <w:lvlJc w:val="center"/>
      <w:pPr>
        <w:ind w:left="6635" w:firstLine="0"/>
      </w:pPr>
    </w:lvl>
  </w:abstractNum>
  <w:abstractNum w:abstractNumId="1" w15:restartNumberingAfterBreak="0">
    <w:nsid w:val="078E13F1"/>
    <w:multiLevelType w:val="hybridMultilevel"/>
    <w:tmpl w:val="8384D54C"/>
    <w:lvl w:ilvl="0" w:tplc="9C18F5B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547CADCC">
      <w:start w:val="1"/>
      <w:numFmt w:val="hebrew1"/>
      <w:lvlText w:val="%2."/>
      <w:lvlJc w:val="left"/>
      <w:pPr>
        <w:ind w:left="1800" w:hanging="360"/>
      </w:pPr>
      <w:rPr>
        <w:rFonts w:ascii="David" w:eastAsia="Calibri" w:hAnsi="Calibri" w:cs="David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1024E"/>
    <w:multiLevelType w:val="hybridMultilevel"/>
    <w:tmpl w:val="1DC090C2"/>
    <w:lvl w:ilvl="0" w:tplc="0409000F">
      <w:start w:val="1"/>
      <w:numFmt w:val="decimal"/>
      <w:lvlText w:val="%1."/>
      <w:lvlJc w:val="left"/>
      <w:pPr>
        <w:ind w:left="1210" w:hanging="360"/>
      </w:p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084B4A41"/>
    <w:multiLevelType w:val="hybridMultilevel"/>
    <w:tmpl w:val="4E544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F6D86"/>
    <w:multiLevelType w:val="hybridMultilevel"/>
    <w:tmpl w:val="B72EE842"/>
    <w:lvl w:ilvl="0" w:tplc="C4DE0528">
      <w:start w:val="1"/>
      <w:numFmt w:val="hebrew1"/>
      <w:lvlText w:val="%1."/>
      <w:lvlJc w:val="left"/>
      <w:pPr>
        <w:ind w:left="126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" w15:restartNumberingAfterBreak="0">
    <w:nsid w:val="0C583134"/>
    <w:multiLevelType w:val="hybridMultilevel"/>
    <w:tmpl w:val="39480240"/>
    <w:lvl w:ilvl="0" w:tplc="895E7B64">
      <w:start w:val="1"/>
      <w:numFmt w:val="hebrew1"/>
      <w:lvlText w:val="%1."/>
      <w:lvlJc w:val="left"/>
      <w:pPr>
        <w:ind w:left="643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1EB08D5"/>
    <w:multiLevelType w:val="hybridMultilevel"/>
    <w:tmpl w:val="27AA31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B10F1E"/>
    <w:multiLevelType w:val="hybridMultilevel"/>
    <w:tmpl w:val="4AC037C2"/>
    <w:lvl w:ilvl="0" w:tplc="91062876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3">
      <w:start w:val="1"/>
      <w:numFmt w:val="hebrew1"/>
      <w:lvlText w:val="%2."/>
      <w:lvlJc w:val="center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815" w:hanging="390"/>
      </w:pPr>
      <w:rPr>
        <w:rFonts w:hint="default"/>
      </w:rPr>
    </w:lvl>
    <w:lvl w:ilvl="3" w:tplc="ABA8C792">
      <w:start w:val="1"/>
      <w:numFmt w:val="hebrew1"/>
      <w:lvlText w:val="%4.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796E93"/>
    <w:multiLevelType w:val="hybridMultilevel"/>
    <w:tmpl w:val="7D6C2074"/>
    <w:lvl w:ilvl="0" w:tplc="0409000F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3A506D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7C3F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DC5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52B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92C2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E215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7EFC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AC20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070A8C"/>
    <w:multiLevelType w:val="hybridMultilevel"/>
    <w:tmpl w:val="6A16453A"/>
    <w:lvl w:ilvl="0" w:tplc="5BE27F2E">
      <w:start w:val="1"/>
      <w:numFmt w:val="decimal"/>
      <w:lvlText w:val="(%1)"/>
      <w:lvlJc w:val="left"/>
      <w:pPr>
        <w:ind w:left="16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0" w15:restartNumberingAfterBreak="0">
    <w:nsid w:val="1976760B"/>
    <w:multiLevelType w:val="hybridMultilevel"/>
    <w:tmpl w:val="8DF2EAE4"/>
    <w:lvl w:ilvl="0" w:tplc="55422A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33392A"/>
    <w:multiLevelType w:val="hybridMultilevel"/>
    <w:tmpl w:val="9418B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72537"/>
    <w:multiLevelType w:val="hybridMultilevel"/>
    <w:tmpl w:val="99E42E9A"/>
    <w:lvl w:ilvl="0" w:tplc="28EE9E1E">
      <w:start w:val="1"/>
      <w:numFmt w:val="decimal"/>
      <w:lvlText w:val="%1."/>
      <w:lvlJc w:val="left"/>
      <w:pPr>
        <w:ind w:left="917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7" w:hanging="360"/>
      </w:pPr>
    </w:lvl>
    <w:lvl w:ilvl="2" w:tplc="0409001B" w:tentative="1">
      <w:start w:val="1"/>
      <w:numFmt w:val="lowerRoman"/>
      <w:lvlText w:val="%3."/>
      <w:lvlJc w:val="right"/>
      <w:pPr>
        <w:ind w:left="2357" w:hanging="180"/>
      </w:pPr>
    </w:lvl>
    <w:lvl w:ilvl="3" w:tplc="0409000F" w:tentative="1">
      <w:start w:val="1"/>
      <w:numFmt w:val="decimal"/>
      <w:lvlText w:val="%4."/>
      <w:lvlJc w:val="left"/>
      <w:pPr>
        <w:ind w:left="3077" w:hanging="360"/>
      </w:pPr>
    </w:lvl>
    <w:lvl w:ilvl="4" w:tplc="04090019" w:tentative="1">
      <w:start w:val="1"/>
      <w:numFmt w:val="lowerLetter"/>
      <w:lvlText w:val="%5."/>
      <w:lvlJc w:val="left"/>
      <w:pPr>
        <w:ind w:left="3797" w:hanging="360"/>
      </w:pPr>
    </w:lvl>
    <w:lvl w:ilvl="5" w:tplc="0409001B" w:tentative="1">
      <w:start w:val="1"/>
      <w:numFmt w:val="lowerRoman"/>
      <w:lvlText w:val="%6."/>
      <w:lvlJc w:val="right"/>
      <w:pPr>
        <w:ind w:left="4517" w:hanging="180"/>
      </w:pPr>
    </w:lvl>
    <w:lvl w:ilvl="6" w:tplc="0409000F" w:tentative="1">
      <w:start w:val="1"/>
      <w:numFmt w:val="decimal"/>
      <w:lvlText w:val="%7."/>
      <w:lvlJc w:val="left"/>
      <w:pPr>
        <w:ind w:left="5237" w:hanging="360"/>
      </w:pPr>
    </w:lvl>
    <w:lvl w:ilvl="7" w:tplc="04090019" w:tentative="1">
      <w:start w:val="1"/>
      <w:numFmt w:val="lowerLetter"/>
      <w:lvlText w:val="%8."/>
      <w:lvlJc w:val="left"/>
      <w:pPr>
        <w:ind w:left="5957" w:hanging="360"/>
      </w:pPr>
    </w:lvl>
    <w:lvl w:ilvl="8" w:tplc="040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13" w15:restartNumberingAfterBreak="0">
    <w:nsid w:val="262A6321"/>
    <w:multiLevelType w:val="hybridMultilevel"/>
    <w:tmpl w:val="7B40C874"/>
    <w:lvl w:ilvl="0" w:tplc="04090013">
      <w:start w:val="1"/>
      <w:numFmt w:val="hebrew1"/>
      <w:lvlText w:val="%1."/>
      <w:lvlJc w:val="center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79252E1"/>
    <w:multiLevelType w:val="hybridMultilevel"/>
    <w:tmpl w:val="80884FD4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AC38FF"/>
    <w:multiLevelType w:val="hybridMultilevel"/>
    <w:tmpl w:val="25FEFC28"/>
    <w:lvl w:ilvl="0" w:tplc="7DBAE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210"/>
        </w:tabs>
        <w:ind w:left="121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6D0698"/>
    <w:multiLevelType w:val="hybridMultilevel"/>
    <w:tmpl w:val="F09084FC"/>
    <w:lvl w:ilvl="0" w:tplc="1474E77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A21DDD"/>
    <w:multiLevelType w:val="hybridMultilevel"/>
    <w:tmpl w:val="64823876"/>
    <w:lvl w:ilvl="0" w:tplc="8A3824D4">
      <w:start w:val="1"/>
      <w:numFmt w:val="hebrew1"/>
      <w:lvlText w:val="%1."/>
      <w:lvlJc w:val="left"/>
      <w:pPr>
        <w:ind w:left="1550" w:hanging="360"/>
      </w:pPr>
      <w:rPr>
        <w:rFonts w:ascii="David" w:hAnsi="David"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70" w:hanging="360"/>
      </w:pPr>
    </w:lvl>
    <w:lvl w:ilvl="2" w:tplc="0409001B" w:tentative="1">
      <w:start w:val="1"/>
      <w:numFmt w:val="lowerRoman"/>
      <w:lvlText w:val="%3."/>
      <w:lvlJc w:val="right"/>
      <w:pPr>
        <w:ind w:left="2990" w:hanging="180"/>
      </w:pPr>
    </w:lvl>
    <w:lvl w:ilvl="3" w:tplc="0409000F" w:tentative="1">
      <w:start w:val="1"/>
      <w:numFmt w:val="decimal"/>
      <w:lvlText w:val="%4."/>
      <w:lvlJc w:val="left"/>
      <w:pPr>
        <w:ind w:left="3710" w:hanging="360"/>
      </w:pPr>
    </w:lvl>
    <w:lvl w:ilvl="4" w:tplc="04090019" w:tentative="1">
      <w:start w:val="1"/>
      <w:numFmt w:val="lowerLetter"/>
      <w:lvlText w:val="%5."/>
      <w:lvlJc w:val="left"/>
      <w:pPr>
        <w:ind w:left="4430" w:hanging="360"/>
      </w:pPr>
    </w:lvl>
    <w:lvl w:ilvl="5" w:tplc="0409001B" w:tentative="1">
      <w:start w:val="1"/>
      <w:numFmt w:val="lowerRoman"/>
      <w:lvlText w:val="%6."/>
      <w:lvlJc w:val="right"/>
      <w:pPr>
        <w:ind w:left="5150" w:hanging="180"/>
      </w:pPr>
    </w:lvl>
    <w:lvl w:ilvl="6" w:tplc="0409000F" w:tentative="1">
      <w:start w:val="1"/>
      <w:numFmt w:val="decimal"/>
      <w:lvlText w:val="%7."/>
      <w:lvlJc w:val="left"/>
      <w:pPr>
        <w:ind w:left="5870" w:hanging="360"/>
      </w:pPr>
    </w:lvl>
    <w:lvl w:ilvl="7" w:tplc="04090019" w:tentative="1">
      <w:start w:val="1"/>
      <w:numFmt w:val="lowerLetter"/>
      <w:lvlText w:val="%8."/>
      <w:lvlJc w:val="left"/>
      <w:pPr>
        <w:ind w:left="6590" w:hanging="360"/>
      </w:pPr>
    </w:lvl>
    <w:lvl w:ilvl="8" w:tplc="0409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8" w15:restartNumberingAfterBreak="0">
    <w:nsid w:val="35EC4D4B"/>
    <w:multiLevelType w:val="multilevel"/>
    <w:tmpl w:val="111CD8D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  <w:b/>
        <w:u w:val="single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u w:val="single"/>
      </w:rPr>
    </w:lvl>
  </w:abstractNum>
  <w:abstractNum w:abstractNumId="19" w15:restartNumberingAfterBreak="0">
    <w:nsid w:val="39890748"/>
    <w:multiLevelType w:val="multilevel"/>
    <w:tmpl w:val="827EACCE"/>
    <w:lvl w:ilvl="0">
      <w:start w:val="1"/>
      <w:numFmt w:val="decimal"/>
      <w:lvlText w:val="%1."/>
      <w:lvlJc w:val="center"/>
      <w:pPr>
        <w:tabs>
          <w:tab w:val="num" w:pos="340"/>
        </w:tabs>
        <w:ind w:left="340" w:hanging="340"/>
      </w:pPr>
      <w:rPr>
        <w:rFonts w:asciiTheme="minorBidi" w:eastAsia="David" w:hAnsiTheme="minorBidi" w:cstheme="minorBidi"/>
        <w:b w:val="0"/>
        <w:bCs/>
        <w:sz w:val="28"/>
        <w:szCs w:val="28"/>
        <w:lang w:val="en-US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1049" w:hanging="709"/>
      </w:pPr>
      <w:rPr>
        <w:rFonts w:hint="default"/>
        <w:b w:val="0"/>
        <w:bCs w:val="0"/>
        <w:sz w:val="24"/>
        <w:szCs w:val="24"/>
        <w:u w:val="none"/>
        <w:lang w:bidi="he-IL"/>
      </w:rPr>
    </w:lvl>
    <w:lvl w:ilvl="2">
      <w:start w:val="1"/>
      <w:numFmt w:val="decimal"/>
      <w:lvlText w:val="%2.%3"/>
      <w:lvlJc w:val="left"/>
      <w:pPr>
        <w:tabs>
          <w:tab w:val="num" w:pos="1134"/>
        </w:tabs>
        <w:ind w:left="1134" w:hanging="454"/>
      </w:pPr>
      <w:rPr>
        <w:rFonts w:asciiTheme="minorBidi" w:hAnsiTheme="minorBidi" w:cstheme="minorBidi" w:hint="default"/>
        <w:sz w:val="24"/>
        <w:szCs w:val="24"/>
      </w:rPr>
    </w:lvl>
    <w:lvl w:ilvl="3">
      <w:start w:val="1"/>
      <w:numFmt w:val="decimal"/>
      <w:lvlText w:val="%1.%2.%3.%4."/>
      <w:lvlJc w:val="center"/>
      <w:pPr>
        <w:ind w:left="1440" w:hanging="360"/>
      </w:pPr>
      <w:rPr>
        <w:rFonts w:cs="Times New Roman" w:hint="default"/>
      </w:rPr>
    </w:lvl>
    <w:lvl w:ilvl="4">
      <w:start w:val="1"/>
      <w:numFmt w:val="hebrew1"/>
      <w:lvlText w:val="%1.%2.%3.%4.%5."/>
      <w:lvlJc w:val="center"/>
      <w:pPr>
        <w:ind w:left="1800" w:hanging="360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1.%2.%3.%4.%5.%6."/>
      <w:lvlJc w:val="center"/>
      <w:pPr>
        <w:ind w:left="2160" w:hanging="360"/>
      </w:pPr>
      <w:rPr>
        <w:rFonts w:cs="Times New Roman" w:hint="default"/>
      </w:rPr>
    </w:lvl>
    <w:lvl w:ilvl="6">
      <w:start w:val="1"/>
      <w:numFmt w:val="hebrew1"/>
      <w:lvlText w:val="%1.%2.%3.%4.%5.%6.%7."/>
      <w:lvlJc w:val="center"/>
      <w:pPr>
        <w:ind w:left="2520" w:hanging="360"/>
      </w:pPr>
      <w:rPr>
        <w:rFonts w:cs="Times New Roman" w:hint="default"/>
        <w:sz w:val="2"/>
        <w:szCs w:val="24"/>
      </w:rPr>
    </w:lvl>
    <w:lvl w:ilvl="7">
      <w:start w:val="1"/>
      <w:numFmt w:val="decimal"/>
      <w:lvlText w:val="%1.%2.%3.%4.%5.%6.%7.%8."/>
      <w:lvlJc w:val="center"/>
      <w:pPr>
        <w:ind w:left="2880" w:hanging="360"/>
      </w:pPr>
      <w:rPr>
        <w:rFonts w:cs="Times New Roman" w:hint="default"/>
      </w:rPr>
    </w:lvl>
    <w:lvl w:ilvl="8">
      <w:start w:val="1"/>
      <w:numFmt w:val="hebrew1"/>
      <w:lvlText w:val="%1.%2.%3.%4.%5.%6.%7.%8.%9."/>
      <w:lvlJc w:val="center"/>
      <w:pPr>
        <w:ind w:left="3240" w:hanging="360"/>
      </w:pPr>
      <w:rPr>
        <w:rFonts w:cs="Times New Roman" w:hint="default"/>
        <w:sz w:val="2"/>
        <w:szCs w:val="24"/>
      </w:rPr>
    </w:lvl>
  </w:abstractNum>
  <w:abstractNum w:abstractNumId="20" w15:restartNumberingAfterBreak="0">
    <w:nsid w:val="41133115"/>
    <w:multiLevelType w:val="multilevel"/>
    <w:tmpl w:val="0074C5C6"/>
    <w:lvl w:ilvl="0">
      <w:start w:val="1"/>
      <w:numFmt w:val="decimal"/>
      <w:pStyle w:val="10"/>
      <w:lvlText w:val="%1."/>
      <w:lvlJc w:val="left"/>
      <w:pPr>
        <w:ind w:left="502" w:hanging="360"/>
      </w:pPr>
      <w:rPr>
        <w:rFonts w:cs="David" w:hint="default"/>
        <w:sz w:val="24"/>
        <w:szCs w:val="24"/>
        <w:lang w:bidi="he-IL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19B2491"/>
    <w:multiLevelType w:val="multilevel"/>
    <w:tmpl w:val="D8CA76C6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 w15:restartNumberingAfterBreak="0">
    <w:nsid w:val="4473204E"/>
    <w:multiLevelType w:val="hybridMultilevel"/>
    <w:tmpl w:val="0F3A72C4"/>
    <w:lvl w:ilvl="0" w:tplc="0409000F">
      <w:start w:val="1"/>
      <w:numFmt w:val="decimal"/>
      <w:lvlText w:val="%1."/>
      <w:lvlJc w:val="left"/>
      <w:pPr>
        <w:ind w:left="1400" w:hanging="360"/>
      </w:p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3" w15:restartNumberingAfterBreak="0">
    <w:nsid w:val="462F3C43"/>
    <w:multiLevelType w:val="hybridMultilevel"/>
    <w:tmpl w:val="A224C5C4"/>
    <w:lvl w:ilvl="0" w:tplc="04090013">
      <w:start w:val="1"/>
      <w:numFmt w:val="hebrew1"/>
      <w:lvlText w:val="%1."/>
      <w:lvlJc w:val="center"/>
      <w:pPr>
        <w:ind w:left="1210" w:hanging="360"/>
      </w:pPr>
    </w:lvl>
    <w:lvl w:ilvl="1" w:tplc="04090013">
      <w:start w:val="1"/>
      <w:numFmt w:val="hebrew1"/>
      <w:lvlText w:val="%2."/>
      <w:lvlJc w:val="center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5B569B"/>
    <w:multiLevelType w:val="hybridMultilevel"/>
    <w:tmpl w:val="9A9A77BA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6423F6"/>
    <w:multiLevelType w:val="multilevel"/>
    <w:tmpl w:val="FC1EA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hebrew1"/>
      <w:isLgl/>
      <w:lvlText w:val="%2."/>
      <w:lvlJc w:val="left"/>
      <w:pPr>
        <w:ind w:left="643" w:hanging="360"/>
      </w:pPr>
      <w:rPr>
        <w:rFonts w:ascii="Calibri" w:eastAsia="Calibri" w:hAnsi="Calibri" w:cs="David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48202D48"/>
    <w:multiLevelType w:val="hybridMultilevel"/>
    <w:tmpl w:val="C0F05EBC"/>
    <w:lvl w:ilvl="0" w:tplc="3334C3FE">
      <w:start w:val="1"/>
      <w:numFmt w:val="decimal"/>
      <w:lvlText w:val="%1."/>
      <w:lvlJc w:val="center"/>
      <w:pPr>
        <w:ind w:left="1080" w:hanging="360"/>
      </w:pPr>
      <w:rPr>
        <w:rFonts w:ascii="Calibri" w:eastAsia="Calibri" w:hAnsi="Calibri" w:cs="David"/>
        <w:b w:val="0"/>
        <w:bCs w:val="0"/>
        <w:sz w:val="24"/>
        <w:szCs w:val="24"/>
        <w:lang w:val="en-U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3CFD50">
      <w:start w:val="8"/>
      <w:numFmt w:val="bullet"/>
      <w:lvlText w:val="-"/>
      <w:lvlJc w:val="left"/>
      <w:pPr>
        <w:ind w:left="2739" w:hanging="360"/>
      </w:pPr>
      <w:rPr>
        <w:rFonts w:ascii="David" w:eastAsia="Calibri" w:hAnsi="Calibri" w:cs="David" w:hint="default"/>
      </w:rPr>
    </w:lvl>
    <w:lvl w:ilvl="3" w:tplc="0409000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27" w15:restartNumberingAfterBreak="0">
    <w:nsid w:val="4ACB1CCB"/>
    <w:multiLevelType w:val="hybridMultilevel"/>
    <w:tmpl w:val="80AE1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8" w15:restartNumberingAfterBreak="0">
    <w:nsid w:val="4D6D218D"/>
    <w:multiLevelType w:val="hybridMultilevel"/>
    <w:tmpl w:val="CB2265C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34538A7"/>
    <w:multiLevelType w:val="hybridMultilevel"/>
    <w:tmpl w:val="26027856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9145E3"/>
    <w:multiLevelType w:val="hybridMultilevel"/>
    <w:tmpl w:val="C2BE6E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70405C"/>
    <w:multiLevelType w:val="hybridMultilevel"/>
    <w:tmpl w:val="C5BC7282"/>
    <w:lvl w:ilvl="0" w:tplc="77E4D288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EB2AB4"/>
    <w:multiLevelType w:val="hybridMultilevel"/>
    <w:tmpl w:val="E9E6B372"/>
    <w:lvl w:ilvl="0" w:tplc="9C18F5B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590519"/>
    <w:multiLevelType w:val="hybridMultilevel"/>
    <w:tmpl w:val="82DC9C0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869D6"/>
    <w:multiLevelType w:val="multilevel"/>
    <w:tmpl w:val="FB28F62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35" w15:restartNumberingAfterBreak="0">
    <w:nsid w:val="6DEE0AC6"/>
    <w:multiLevelType w:val="multilevel"/>
    <w:tmpl w:val="F9360DB0"/>
    <w:lvl w:ilvl="0">
      <w:start w:val="14"/>
      <w:numFmt w:val="decimal"/>
      <w:lvlText w:val="%1"/>
      <w:lvlJc w:val="left"/>
      <w:pPr>
        <w:ind w:left="375" w:hanging="375"/>
      </w:pPr>
      <w:rPr>
        <w:rFonts w:eastAsia="Calibri" w:hAnsi="Calibri" w:hint="default"/>
        <w:b w:val="0"/>
        <w:color w:val="000000"/>
        <w:u w:val="none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Calibri" w:hAnsi="Calibri" w:hint="default"/>
        <w:b w:val="0"/>
        <w:color w:val="00000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Ansi="Calibri" w:hint="default"/>
        <w:b w:val="0"/>
        <w:color w:val="00000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Ansi="Calibri" w:hint="default"/>
        <w:b w:val="0"/>
        <w:color w:val="00000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Ansi="Calibri" w:hint="default"/>
        <w:b w:val="0"/>
        <w:color w:val="00000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Ansi="Calibri" w:hint="default"/>
        <w:b w:val="0"/>
        <w:color w:val="00000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Ansi="Calibri" w:hint="default"/>
        <w:b w:val="0"/>
        <w:color w:val="00000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Ansi="Calibri" w:hint="default"/>
        <w:b w:val="0"/>
        <w:color w:val="00000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Ansi="Calibri" w:hint="default"/>
        <w:b w:val="0"/>
        <w:color w:val="000000"/>
        <w:u w:val="none"/>
      </w:rPr>
    </w:lvl>
  </w:abstractNum>
  <w:abstractNum w:abstractNumId="36" w15:restartNumberingAfterBreak="0">
    <w:nsid w:val="70F95A77"/>
    <w:multiLevelType w:val="hybridMultilevel"/>
    <w:tmpl w:val="C22E05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E846DBB"/>
    <w:multiLevelType w:val="hybridMultilevel"/>
    <w:tmpl w:val="768EC70E"/>
    <w:lvl w:ilvl="0" w:tplc="0FB4C8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5"/>
  </w:num>
  <w:num w:numId="4">
    <w:abstractNumId w:val="1"/>
  </w:num>
  <w:num w:numId="5">
    <w:abstractNumId w:val="15"/>
  </w:num>
  <w:num w:numId="6">
    <w:abstractNumId w:val="16"/>
  </w:num>
  <w:num w:numId="7">
    <w:abstractNumId w:val="17"/>
  </w:num>
  <w:num w:numId="8">
    <w:abstractNumId w:val="26"/>
  </w:num>
  <w:num w:numId="9">
    <w:abstractNumId w:val="23"/>
  </w:num>
  <w:num w:numId="10">
    <w:abstractNumId w:val="21"/>
  </w:num>
  <w:num w:numId="11">
    <w:abstractNumId w:val="5"/>
  </w:num>
  <w:num w:numId="12">
    <w:abstractNumId w:val="36"/>
  </w:num>
  <w:num w:numId="13">
    <w:abstractNumId w:val="32"/>
  </w:num>
  <w:num w:numId="14">
    <w:abstractNumId w:val="20"/>
  </w:num>
  <w:num w:numId="15">
    <w:abstractNumId w:val="22"/>
  </w:num>
  <w:num w:numId="16">
    <w:abstractNumId w:val="3"/>
  </w:num>
  <w:num w:numId="17">
    <w:abstractNumId w:val="27"/>
  </w:num>
  <w:num w:numId="18">
    <w:abstractNumId w:val="37"/>
  </w:num>
  <w:num w:numId="19">
    <w:abstractNumId w:val="34"/>
  </w:num>
  <w:num w:numId="20">
    <w:abstractNumId w:val="18"/>
  </w:num>
  <w:num w:numId="21">
    <w:abstractNumId w:val="4"/>
  </w:num>
  <w:num w:numId="22">
    <w:abstractNumId w:val="9"/>
  </w:num>
  <w:num w:numId="23">
    <w:abstractNumId w:val="35"/>
  </w:num>
  <w:num w:numId="24">
    <w:abstractNumId w:val="2"/>
  </w:num>
  <w:num w:numId="25">
    <w:abstractNumId w:val="31"/>
  </w:num>
  <w:num w:numId="26">
    <w:abstractNumId w:val="19"/>
  </w:num>
  <w:num w:numId="27">
    <w:abstractNumId w:val="24"/>
  </w:num>
  <w:num w:numId="28">
    <w:abstractNumId w:val="30"/>
  </w:num>
  <w:num w:numId="29">
    <w:abstractNumId w:val="6"/>
  </w:num>
  <w:num w:numId="30">
    <w:abstractNumId w:val="29"/>
  </w:num>
  <w:num w:numId="31">
    <w:abstractNumId w:val="28"/>
  </w:num>
  <w:num w:numId="32">
    <w:abstractNumId w:val="14"/>
  </w:num>
  <w:num w:numId="33">
    <w:abstractNumId w:val="12"/>
  </w:num>
  <w:num w:numId="34">
    <w:abstractNumId w:val="13"/>
  </w:num>
  <w:num w:numId="35">
    <w:abstractNumId w:val="33"/>
  </w:num>
  <w:num w:numId="36">
    <w:abstractNumId w:val="8"/>
  </w:num>
  <w:num w:numId="37">
    <w:abstractNumId w:val="11"/>
  </w:num>
  <w:num w:numId="38">
    <w:abstractNumId w:val="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1B2"/>
    <w:rsid w:val="00001651"/>
    <w:rsid w:val="00001E58"/>
    <w:rsid w:val="0000362F"/>
    <w:rsid w:val="00004DC9"/>
    <w:rsid w:val="0000670C"/>
    <w:rsid w:val="00006885"/>
    <w:rsid w:val="00007FFA"/>
    <w:rsid w:val="00011722"/>
    <w:rsid w:val="00013A4B"/>
    <w:rsid w:val="00013FDD"/>
    <w:rsid w:val="00014313"/>
    <w:rsid w:val="000157F2"/>
    <w:rsid w:val="00022D1D"/>
    <w:rsid w:val="000231D7"/>
    <w:rsid w:val="00024B3F"/>
    <w:rsid w:val="00026315"/>
    <w:rsid w:val="0002695A"/>
    <w:rsid w:val="000273A8"/>
    <w:rsid w:val="00030142"/>
    <w:rsid w:val="000307E5"/>
    <w:rsid w:val="0003209D"/>
    <w:rsid w:val="00033778"/>
    <w:rsid w:val="00034048"/>
    <w:rsid w:val="00034323"/>
    <w:rsid w:val="000354BF"/>
    <w:rsid w:val="00037359"/>
    <w:rsid w:val="00041313"/>
    <w:rsid w:val="00042A2C"/>
    <w:rsid w:val="00047079"/>
    <w:rsid w:val="00050362"/>
    <w:rsid w:val="00050C4E"/>
    <w:rsid w:val="00052B17"/>
    <w:rsid w:val="000537B2"/>
    <w:rsid w:val="00054BF4"/>
    <w:rsid w:val="00056A0A"/>
    <w:rsid w:val="00057629"/>
    <w:rsid w:val="0006079B"/>
    <w:rsid w:val="00061138"/>
    <w:rsid w:val="00063111"/>
    <w:rsid w:val="00063BEC"/>
    <w:rsid w:val="00063ED5"/>
    <w:rsid w:val="000650B3"/>
    <w:rsid w:val="00070BAD"/>
    <w:rsid w:val="0007394D"/>
    <w:rsid w:val="000761CE"/>
    <w:rsid w:val="0007733E"/>
    <w:rsid w:val="00077828"/>
    <w:rsid w:val="000848D0"/>
    <w:rsid w:val="00086020"/>
    <w:rsid w:val="000862ED"/>
    <w:rsid w:val="00086CEC"/>
    <w:rsid w:val="00090AC5"/>
    <w:rsid w:val="00090B1A"/>
    <w:rsid w:val="000910EA"/>
    <w:rsid w:val="00091A8C"/>
    <w:rsid w:val="00094495"/>
    <w:rsid w:val="000972D9"/>
    <w:rsid w:val="000A1AE4"/>
    <w:rsid w:val="000A39A9"/>
    <w:rsid w:val="000A3FAF"/>
    <w:rsid w:val="000A55F7"/>
    <w:rsid w:val="000A73A2"/>
    <w:rsid w:val="000B0404"/>
    <w:rsid w:val="000B24D7"/>
    <w:rsid w:val="000B2F80"/>
    <w:rsid w:val="000B320C"/>
    <w:rsid w:val="000B3E1E"/>
    <w:rsid w:val="000B534C"/>
    <w:rsid w:val="000B6171"/>
    <w:rsid w:val="000B627E"/>
    <w:rsid w:val="000C0A2B"/>
    <w:rsid w:val="000C0D66"/>
    <w:rsid w:val="000C15AD"/>
    <w:rsid w:val="000C3DBE"/>
    <w:rsid w:val="000C47DA"/>
    <w:rsid w:val="000C4D7D"/>
    <w:rsid w:val="000C5302"/>
    <w:rsid w:val="000C61C9"/>
    <w:rsid w:val="000C65CF"/>
    <w:rsid w:val="000C7D05"/>
    <w:rsid w:val="000D0356"/>
    <w:rsid w:val="000D068C"/>
    <w:rsid w:val="000D0D8D"/>
    <w:rsid w:val="000D2CCF"/>
    <w:rsid w:val="000D4503"/>
    <w:rsid w:val="000D47BE"/>
    <w:rsid w:val="000D59F4"/>
    <w:rsid w:val="000D6099"/>
    <w:rsid w:val="000D6BC9"/>
    <w:rsid w:val="000E0CE4"/>
    <w:rsid w:val="000E1024"/>
    <w:rsid w:val="000E1734"/>
    <w:rsid w:val="000E1C38"/>
    <w:rsid w:val="000E23A1"/>
    <w:rsid w:val="000F218C"/>
    <w:rsid w:val="000F2351"/>
    <w:rsid w:val="000F27A3"/>
    <w:rsid w:val="000F3066"/>
    <w:rsid w:val="000F32DA"/>
    <w:rsid w:val="000F439E"/>
    <w:rsid w:val="000F545C"/>
    <w:rsid w:val="000F752E"/>
    <w:rsid w:val="001040EB"/>
    <w:rsid w:val="00107D93"/>
    <w:rsid w:val="00110936"/>
    <w:rsid w:val="001116DC"/>
    <w:rsid w:val="00115670"/>
    <w:rsid w:val="001162A6"/>
    <w:rsid w:val="001162EA"/>
    <w:rsid w:val="001209CE"/>
    <w:rsid w:val="00122833"/>
    <w:rsid w:val="0012419E"/>
    <w:rsid w:val="001241F2"/>
    <w:rsid w:val="001244BF"/>
    <w:rsid w:val="00126863"/>
    <w:rsid w:val="00126E19"/>
    <w:rsid w:val="001276E9"/>
    <w:rsid w:val="00131CEE"/>
    <w:rsid w:val="0013363E"/>
    <w:rsid w:val="00133DFB"/>
    <w:rsid w:val="00133EE7"/>
    <w:rsid w:val="00134E22"/>
    <w:rsid w:val="001356B5"/>
    <w:rsid w:val="0013788A"/>
    <w:rsid w:val="00140ACD"/>
    <w:rsid w:val="00140C07"/>
    <w:rsid w:val="001411C6"/>
    <w:rsid w:val="00142CF9"/>
    <w:rsid w:val="00147141"/>
    <w:rsid w:val="0014748B"/>
    <w:rsid w:val="0014749D"/>
    <w:rsid w:val="0015007B"/>
    <w:rsid w:val="001518AD"/>
    <w:rsid w:val="00151D35"/>
    <w:rsid w:val="00151D82"/>
    <w:rsid w:val="001522C5"/>
    <w:rsid w:val="001554C5"/>
    <w:rsid w:val="00162389"/>
    <w:rsid w:val="00162444"/>
    <w:rsid w:val="001630EB"/>
    <w:rsid w:val="00164920"/>
    <w:rsid w:val="00164DDC"/>
    <w:rsid w:val="00165273"/>
    <w:rsid w:val="0016640F"/>
    <w:rsid w:val="0017071F"/>
    <w:rsid w:val="00170A6B"/>
    <w:rsid w:val="00171522"/>
    <w:rsid w:val="0017271E"/>
    <w:rsid w:val="00172824"/>
    <w:rsid w:val="001730B1"/>
    <w:rsid w:val="001744B0"/>
    <w:rsid w:val="001765D2"/>
    <w:rsid w:val="0018017C"/>
    <w:rsid w:val="00182FAB"/>
    <w:rsid w:val="001839E0"/>
    <w:rsid w:val="00184A20"/>
    <w:rsid w:val="00184BE7"/>
    <w:rsid w:val="00186FA9"/>
    <w:rsid w:val="001871B4"/>
    <w:rsid w:val="00190C61"/>
    <w:rsid w:val="00190F1A"/>
    <w:rsid w:val="001918BB"/>
    <w:rsid w:val="001936C9"/>
    <w:rsid w:val="00193CFE"/>
    <w:rsid w:val="001A0AB8"/>
    <w:rsid w:val="001A1CCA"/>
    <w:rsid w:val="001A4527"/>
    <w:rsid w:val="001A4E6F"/>
    <w:rsid w:val="001A5E1E"/>
    <w:rsid w:val="001A6140"/>
    <w:rsid w:val="001A6396"/>
    <w:rsid w:val="001A7B65"/>
    <w:rsid w:val="001B044C"/>
    <w:rsid w:val="001B3B90"/>
    <w:rsid w:val="001B4B7C"/>
    <w:rsid w:val="001B68D8"/>
    <w:rsid w:val="001B7945"/>
    <w:rsid w:val="001C1683"/>
    <w:rsid w:val="001C4C27"/>
    <w:rsid w:val="001C5670"/>
    <w:rsid w:val="001C653C"/>
    <w:rsid w:val="001C7F21"/>
    <w:rsid w:val="001D0A00"/>
    <w:rsid w:val="001D1094"/>
    <w:rsid w:val="001D1FB1"/>
    <w:rsid w:val="001D208C"/>
    <w:rsid w:val="001D3BE6"/>
    <w:rsid w:val="001D4573"/>
    <w:rsid w:val="001D6144"/>
    <w:rsid w:val="001D6E46"/>
    <w:rsid w:val="001D7726"/>
    <w:rsid w:val="001D77D7"/>
    <w:rsid w:val="001E0DF5"/>
    <w:rsid w:val="001E205E"/>
    <w:rsid w:val="001E2ABC"/>
    <w:rsid w:val="001E31D5"/>
    <w:rsid w:val="001E3DDC"/>
    <w:rsid w:val="001E7439"/>
    <w:rsid w:val="001F14AA"/>
    <w:rsid w:val="001F40F3"/>
    <w:rsid w:val="001F58F4"/>
    <w:rsid w:val="001F5FA5"/>
    <w:rsid w:val="001F7860"/>
    <w:rsid w:val="001F7AC6"/>
    <w:rsid w:val="001F7BFA"/>
    <w:rsid w:val="002005A5"/>
    <w:rsid w:val="0020060A"/>
    <w:rsid w:val="00200A2A"/>
    <w:rsid w:val="00200F8E"/>
    <w:rsid w:val="00202288"/>
    <w:rsid w:val="00203544"/>
    <w:rsid w:val="00203799"/>
    <w:rsid w:val="002040B0"/>
    <w:rsid w:val="00204656"/>
    <w:rsid w:val="002046D4"/>
    <w:rsid w:val="00205287"/>
    <w:rsid w:val="002060D4"/>
    <w:rsid w:val="0020692F"/>
    <w:rsid w:val="0020777A"/>
    <w:rsid w:val="002107F8"/>
    <w:rsid w:val="002120B9"/>
    <w:rsid w:val="0021215B"/>
    <w:rsid w:val="00212973"/>
    <w:rsid w:val="002139D1"/>
    <w:rsid w:val="002141AA"/>
    <w:rsid w:val="0021435F"/>
    <w:rsid w:val="00214B4E"/>
    <w:rsid w:val="002158CC"/>
    <w:rsid w:val="002177AF"/>
    <w:rsid w:val="002202B6"/>
    <w:rsid w:val="00220387"/>
    <w:rsid w:val="00220625"/>
    <w:rsid w:val="00222CF9"/>
    <w:rsid w:val="00222DDB"/>
    <w:rsid w:val="002240E9"/>
    <w:rsid w:val="002241B1"/>
    <w:rsid w:val="00226A09"/>
    <w:rsid w:val="00227915"/>
    <w:rsid w:val="00230920"/>
    <w:rsid w:val="00230A9C"/>
    <w:rsid w:val="00232F13"/>
    <w:rsid w:val="00235098"/>
    <w:rsid w:val="00235B52"/>
    <w:rsid w:val="00235FD9"/>
    <w:rsid w:val="0023681B"/>
    <w:rsid w:val="002371FF"/>
    <w:rsid w:val="00237A2D"/>
    <w:rsid w:val="00237BA4"/>
    <w:rsid w:val="00237CA1"/>
    <w:rsid w:val="00237F12"/>
    <w:rsid w:val="00240D9A"/>
    <w:rsid w:val="0024572C"/>
    <w:rsid w:val="002465B8"/>
    <w:rsid w:val="00250C79"/>
    <w:rsid w:val="00251E1B"/>
    <w:rsid w:val="002526C7"/>
    <w:rsid w:val="00253241"/>
    <w:rsid w:val="00253430"/>
    <w:rsid w:val="002536A3"/>
    <w:rsid w:val="0025520B"/>
    <w:rsid w:val="00255D1F"/>
    <w:rsid w:val="002561F9"/>
    <w:rsid w:val="00257AD6"/>
    <w:rsid w:val="00257D7A"/>
    <w:rsid w:val="00260A3B"/>
    <w:rsid w:val="00262A00"/>
    <w:rsid w:val="00262C7F"/>
    <w:rsid w:val="0026340F"/>
    <w:rsid w:val="0026449E"/>
    <w:rsid w:val="002652BE"/>
    <w:rsid w:val="0026607F"/>
    <w:rsid w:val="0026620D"/>
    <w:rsid w:val="00267BCA"/>
    <w:rsid w:val="002702D4"/>
    <w:rsid w:val="00270540"/>
    <w:rsid w:val="0027073C"/>
    <w:rsid w:val="0027309D"/>
    <w:rsid w:val="002734ED"/>
    <w:rsid w:val="0027385E"/>
    <w:rsid w:val="002765DD"/>
    <w:rsid w:val="0028110E"/>
    <w:rsid w:val="00285573"/>
    <w:rsid w:val="00285D54"/>
    <w:rsid w:val="00290992"/>
    <w:rsid w:val="00292E5B"/>
    <w:rsid w:val="00293F32"/>
    <w:rsid w:val="00294F3B"/>
    <w:rsid w:val="002950C8"/>
    <w:rsid w:val="00295A73"/>
    <w:rsid w:val="0029614C"/>
    <w:rsid w:val="00296252"/>
    <w:rsid w:val="00297B5E"/>
    <w:rsid w:val="002A0EAC"/>
    <w:rsid w:val="002A0F38"/>
    <w:rsid w:val="002A120B"/>
    <w:rsid w:val="002A1AA4"/>
    <w:rsid w:val="002A1C4C"/>
    <w:rsid w:val="002A1FBA"/>
    <w:rsid w:val="002A48AA"/>
    <w:rsid w:val="002A7156"/>
    <w:rsid w:val="002B049B"/>
    <w:rsid w:val="002B0EDE"/>
    <w:rsid w:val="002B1B69"/>
    <w:rsid w:val="002B278E"/>
    <w:rsid w:val="002B2BA2"/>
    <w:rsid w:val="002B3678"/>
    <w:rsid w:val="002B42C2"/>
    <w:rsid w:val="002B45B6"/>
    <w:rsid w:val="002B6AAE"/>
    <w:rsid w:val="002B6CAE"/>
    <w:rsid w:val="002B73D6"/>
    <w:rsid w:val="002B782E"/>
    <w:rsid w:val="002C1E5E"/>
    <w:rsid w:val="002C5077"/>
    <w:rsid w:val="002C5D3C"/>
    <w:rsid w:val="002C61CA"/>
    <w:rsid w:val="002D0633"/>
    <w:rsid w:val="002D16FD"/>
    <w:rsid w:val="002D265C"/>
    <w:rsid w:val="002D2DDE"/>
    <w:rsid w:val="002D2DE0"/>
    <w:rsid w:val="002D6636"/>
    <w:rsid w:val="002D68F1"/>
    <w:rsid w:val="002D72DD"/>
    <w:rsid w:val="002D733F"/>
    <w:rsid w:val="002D782D"/>
    <w:rsid w:val="002E00FF"/>
    <w:rsid w:val="002E3881"/>
    <w:rsid w:val="002E3C51"/>
    <w:rsid w:val="002E5C7F"/>
    <w:rsid w:val="002E62E8"/>
    <w:rsid w:val="002E7D66"/>
    <w:rsid w:val="002F084D"/>
    <w:rsid w:val="002F1E30"/>
    <w:rsid w:val="002F41AB"/>
    <w:rsid w:val="002F4B3D"/>
    <w:rsid w:val="002F5F34"/>
    <w:rsid w:val="002F6BF2"/>
    <w:rsid w:val="002F79D9"/>
    <w:rsid w:val="0030018D"/>
    <w:rsid w:val="00304CE7"/>
    <w:rsid w:val="003050D3"/>
    <w:rsid w:val="00306EA2"/>
    <w:rsid w:val="0030715F"/>
    <w:rsid w:val="00307474"/>
    <w:rsid w:val="00310C8F"/>
    <w:rsid w:val="00310F23"/>
    <w:rsid w:val="003121AC"/>
    <w:rsid w:val="00312DD6"/>
    <w:rsid w:val="00312E68"/>
    <w:rsid w:val="003133D7"/>
    <w:rsid w:val="0031359C"/>
    <w:rsid w:val="003138B3"/>
    <w:rsid w:val="003148B5"/>
    <w:rsid w:val="00314C63"/>
    <w:rsid w:val="0031589F"/>
    <w:rsid w:val="00317109"/>
    <w:rsid w:val="003224D3"/>
    <w:rsid w:val="00322F7A"/>
    <w:rsid w:val="0032501B"/>
    <w:rsid w:val="003258EA"/>
    <w:rsid w:val="003267BE"/>
    <w:rsid w:val="00327758"/>
    <w:rsid w:val="00331FD0"/>
    <w:rsid w:val="00332740"/>
    <w:rsid w:val="00332B7D"/>
    <w:rsid w:val="003346C3"/>
    <w:rsid w:val="00334701"/>
    <w:rsid w:val="0033556A"/>
    <w:rsid w:val="00335869"/>
    <w:rsid w:val="003366AE"/>
    <w:rsid w:val="00337442"/>
    <w:rsid w:val="00340572"/>
    <w:rsid w:val="003406EC"/>
    <w:rsid w:val="003409D7"/>
    <w:rsid w:val="00340DF9"/>
    <w:rsid w:val="00341BEC"/>
    <w:rsid w:val="00341E62"/>
    <w:rsid w:val="00344FA1"/>
    <w:rsid w:val="00346A45"/>
    <w:rsid w:val="0034791D"/>
    <w:rsid w:val="00347F4B"/>
    <w:rsid w:val="0035073E"/>
    <w:rsid w:val="00350C57"/>
    <w:rsid w:val="00351BF7"/>
    <w:rsid w:val="0035353D"/>
    <w:rsid w:val="00354D11"/>
    <w:rsid w:val="00355D97"/>
    <w:rsid w:val="003600D1"/>
    <w:rsid w:val="003603F2"/>
    <w:rsid w:val="003621DB"/>
    <w:rsid w:val="00362CBE"/>
    <w:rsid w:val="00364B5A"/>
    <w:rsid w:val="00364C95"/>
    <w:rsid w:val="00366AB9"/>
    <w:rsid w:val="00367A86"/>
    <w:rsid w:val="00370A06"/>
    <w:rsid w:val="00370B8F"/>
    <w:rsid w:val="00375A0D"/>
    <w:rsid w:val="00375DEE"/>
    <w:rsid w:val="003806FE"/>
    <w:rsid w:val="00381CEF"/>
    <w:rsid w:val="00383A02"/>
    <w:rsid w:val="0038456B"/>
    <w:rsid w:val="003852F0"/>
    <w:rsid w:val="003858D0"/>
    <w:rsid w:val="00386E11"/>
    <w:rsid w:val="003902CF"/>
    <w:rsid w:val="00391062"/>
    <w:rsid w:val="0039291D"/>
    <w:rsid w:val="00393216"/>
    <w:rsid w:val="0039345D"/>
    <w:rsid w:val="003937EF"/>
    <w:rsid w:val="003962D0"/>
    <w:rsid w:val="003965D6"/>
    <w:rsid w:val="00396E9E"/>
    <w:rsid w:val="003973A9"/>
    <w:rsid w:val="003973D7"/>
    <w:rsid w:val="00397497"/>
    <w:rsid w:val="003978EF"/>
    <w:rsid w:val="003A0ADD"/>
    <w:rsid w:val="003A1331"/>
    <w:rsid w:val="003A148E"/>
    <w:rsid w:val="003A1C3E"/>
    <w:rsid w:val="003A5938"/>
    <w:rsid w:val="003A7691"/>
    <w:rsid w:val="003B0C56"/>
    <w:rsid w:val="003B0FD6"/>
    <w:rsid w:val="003B1636"/>
    <w:rsid w:val="003B3033"/>
    <w:rsid w:val="003B3E94"/>
    <w:rsid w:val="003B42C0"/>
    <w:rsid w:val="003B5097"/>
    <w:rsid w:val="003B52D1"/>
    <w:rsid w:val="003B55CA"/>
    <w:rsid w:val="003B663B"/>
    <w:rsid w:val="003B71CF"/>
    <w:rsid w:val="003B7A19"/>
    <w:rsid w:val="003C0AAE"/>
    <w:rsid w:val="003C1118"/>
    <w:rsid w:val="003C41D1"/>
    <w:rsid w:val="003C5347"/>
    <w:rsid w:val="003C6862"/>
    <w:rsid w:val="003D0295"/>
    <w:rsid w:val="003D08DA"/>
    <w:rsid w:val="003D204C"/>
    <w:rsid w:val="003D2DD4"/>
    <w:rsid w:val="003D5660"/>
    <w:rsid w:val="003D5D33"/>
    <w:rsid w:val="003D5EDA"/>
    <w:rsid w:val="003D60E9"/>
    <w:rsid w:val="003D6B6C"/>
    <w:rsid w:val="003E078B"/>
    <w:rsid w:val="003E0C36"/>
    <w:rsid w:val="003E1362"/>
    <w:rsid w:val="003E1A57"/>
    <w:rsid w:val="003E25FC"/>
    <w:rsid w:val="003E49DC"/>
    <w:rsid w:val="003F26E9"/>
    <w:rsid w:val="003F28A5"/>
    <w:rsid w:val="003F2FE9"/>
    <w:rsid w:val="003F3AD1"/>
    <w:rsid w:val="003F3DDD"/>
    <w:rsid w:val="003F40A7"/>
    <w:rsid w:val="003F61BD"/>
    <w:rsid w:val="003F6F15"/>
    <w:rsid w:val="003F77BF"/>
    <w:rsid w:val="00402309"/>
    <w:rsid w:val="004030B5"/>
    <w:rsid w:val="00405A78"/>
    <w:rsid w:val="00406DBB"/>
    <w:rsid w:val="0041011E"/>
    <w:rsid w:val="00411FEC"/>
    <w:rsid w:val="0041539B"/>
    <w:rsid w:val="00415918"/>
    <w:rsid w:val="0041772A"/>
    <w:rsid w:val="004219EB"/>
    <w:rsid w:val="00421C6C"/>
    <w:rsid w:val="00422BB0"/>
    <w:rsid w:val="00423C2D"/>
    <w:rsid w:val="00424328"/>
    <w:rsid w:val="00425111"/>
    <w:rsid w:val="00425B41"/>
    <w:rsid w:val="00425CF7"/>
    <w:rsid w:val="0042633B"/>
    <w:rsid w:val="00426366"/>
    <w:rsid w:val="004267FD"/>
    <w:rsid w:val="00426D63"/>
    <w:rsid w:val="00427572"/>
    <w:rsid w:val="00427D10"/>
    <w:rsid w:val="004301FA"/>
    <w:rsid w:val="00430CE0"/>
    <w:rsid w:val="00431797"/>
    <w:rsid w:val="00431A8B"/>
    <w:rsid w:val="00431BBE"/>
    <w:rsid w:val="00431FCB"/>
    <w:rsid w:val="00432CAC"/>
    <w:rsid w:val="00435B76"/>
    <w:rsid w:val="00435CCD"/>
    <w:rsid w:val="004363D0"/>
    <w:rsid w:val="00441F36"/>
    <w:rsid w:val="00442FF0"/>
    <w:rsid w:val="00445E3D"/>
    <w:rsid w:val="00451AD4"/>
    <w:rsid w:val="00451EEB"/>
    <w:rsid w:val="00452A5E"/>
    <w:rsid w:val="00452A6B"/>
    <w:rsid w:val="00454788"/>
    <w:rsid w:val="004549B9"/>
    <w:rsid w:val="004550CC"/>
    <w:rsid w:val="004561B1"/>
    <w:rsid w:val="004576F5"/>
    <w:rsid w:val="00463E19"/>
    <w:rsid w:val="004659CE"/>
    <w:rsid w:val="0047010E"/>
    <w:rsid w:val="0047132A"/>
    <w:rsid w:val="00472DE4"/>
    <w:rsid w:val="004752E7"/>
    <w:rsid w:val="00476D28"/>
    <w:rsid w:val="004776D4"/>
    <w:rsid w:val="004819A4"/>
    <w:rsid w:val="0048591D"/>
    <w:rsid w:val="00486365"/>
    <w:rsid w:val="00486BEB"/>
    <w:rsid w:val="00487634"/>
    <w:rsid w:val="00487691"/>
    <w:rsid w:val="0049003C"/>
    <w:rsid w:val="00491866"/>
    <w:rsid w:val="00494010"/>
    <w:rsid w:val="004953DD"/>
    <w:rsid w:val="00497A33"/>
    <w:rsid w:val="00497BA7"/>
    <w:rsid w:val="00497EFB"/>
    <w:rsid w:val="00497FD7"/>
    <w:rsid w:val="004A02F2"/>
    <w:rsid w:val="004A10D6"/>
    <w:rsid w:val="004A1236"/>
    <w:rsid w:val="004A47E6"/>
    <w:rsid w:val="004A497F"/>
    <w:rsid w:val="004A5022"/>
    <w:rsid w:val="004A6075"/>
    <w:rsid w:val="004A71F8"/>
    <w:rsid w:val="004B2720"/>
    <w:rsid w:val="004B2996"/>
    <w:rsid w:val="004B7F1C"/>
    <w:rsid w:val="004C07C5"/>
    <w:rsid w:val="004C0B53"/>
    <w:rsid w:val="004C19A5"/>
    <w:rsid w:val="004C2CF0"/>
    <w:rsid w:val="004C2D29"/>
    <w:rsid w:val="004C5B90"/>
    <w:rsid w:val="004C6799"/>
    <w:rsid w:val="004D125B"/>
    <w:rsid w:val="004D162D"/>
    <w:rsid w:val="004D202F"/>
    <w:rsid w:val="004D2D30"/>
    <w:rsid w:val="004D3A32"/>
    <w:rsid w:val="004D5739"/>
    <w:rsid w:val="004D57F1"/>
    <w:rsid w:val="004D5CC2"/>
    <w:rsid w:val="004D62C8"/>
    <w:rsid w:val="004D7A5F"/>
    <w:rsid w:val="004E142C"/>
    <w:rsid w:val="004E1795"/>
    <w:rsid w:val="004E29EF"/>
    <w:rsid w:val="004E3989"/>
    <w:rsid w:val="004E694A"/>
    <w:rsid w:val="004E6F33"/>
    <w:rsid w:val="004F077B"/>
    <w:rsid w:val="004F098A"/>
    <w:rsid w:val="004F1136"/>
    <w:rsid w:val="004F154F"/>
    <w:rsid w:val="004F3FC7"/>
    <w:rsid w:val="004F4109"/>
    <w:rsid w:val="004F5DAE"/>
    <w:rsid w:val="004F6AAA"/>
    <w:rsid w:val="004F6AFE"/>
    <w:rsid w:val="0050002E"/>
    <w:rsid w:val="00501167"/>
    <w:rsid w:val="00501B77"/>
    <w:rsid w:val="00501C1E"/>
    <w:rsid w:val="005026A5"/>
    <w:rsid w:val="0051007D"/>
    <w:rsid w:val="00510583"/>
    <w:rsid w:val="00511FF4"/>
    <w:rsid w:val="005127DF"/>
    <w:rsid w:val="00512A27"/>
    <w:rsid w:val="0051390F"/>
    <w:rsid w:val="00516EA6"/>
    <w:rsid w:val="00517FE5"/>
    <w:rsid w:val="0052380E"/>
    <w:rsid w:val="00523ABF"/>
    <w:rsid w:val="00525E0C"/>
    <w:rsid w:val="00526F28"/>
    <w:rsid w:val="00527A71"/>
    <w:rsid w:val="0053029D"/>
    <w:rsid w:val="005305CF"/>
    <w:rsid w:val="00530E52"/>
    <w:rsid w:val="0053147E"/>
    <w:rsid w:val="005320A8"/>
    <w:rsid w:val="00532E5C"/>
    <w:rsid w:val="005337A5"/>
    <w:rsid w:val="00534A64"/>
    <w:rsid w:val="00536A8D"/>
    <w:rsid w:val="005413E1"/>
    <w:rsid w:val="005420B7"/>
    <w:rsid w:val="005420F3"/>
    <w:rsid w:val="00543691"/>
    <w:rsid w:val="00545213"/>
    <w:rsid w:val="0054618F"/>
    <w:rsid w:val="005519D4"/>
    <w:rsid w:val="0055318E"/>
    <w:rsid w:val="005539EC"/>
    <w:rsid w:val="0055402D"/>
    <w:rsid w:val="00554701"/>
    <w:rsid w:val="0055564A"/>
    <w:rsid w:val="00555DC9"/>
    <w:rsid w:val="00556689"/>
    <w:rsid w:val="00556EF1"/>
    <w:rsid w:val="00557020"/>
    <w:rsid w:val="0056259C"/>
    <w:rsid w:val="00562F8E"/>
    <w:rsid w:val="00563ADF"/>
    <w:rsid w:val="0056408F"/>
    <w:rsid w:val="0056707D"/>
    <w:rsid w:val="00567233"/>
    <w:rsid w:val="005676EB"/>
    <w:rsid w:val="00567B5A"/>
    <w:rsid w:val="00567E72"/>
    <w:rsid w:val="00567ECF"/>
    <w:rsid w:val="00571079"/>
    <w:rsid w:val="0057137E"/>
    <w:rsid w:val="00571AD6"/>
    <w:rsid w:val="005720DD"/>
    <w:rsid w:val="0057385E"/>
    <w:rsid w:val="00574E23"/>
    <w:rsid w:val="00581553"/>
    <w:rsid w:val="00582980"/>
    <w:rsid w:val="00582BEB"/>
    <w:rsid w:val="00583538"/>
    <w:rsid w:val="0058481E"/>
    <w:rsid w:val="00586AD7"/>
    <w:rsid w:val="005877ED"/>
    <w:rsid w:val="00591776"/>
    <w:rsid w:val="00594939"/>
    <w:rsid w:val="005A1DA7"/>
    <w:rsid w:val="005A722E"/>
    <w:rsid w:val="005B090F"/>
    <w:rsid w:val="005B0FDE"/>
    <w:rsid w:val="005B2576"/>
    <w:rsid w:val="005B2729"/>
    <w:rsid w:val="005B42B1"/>
    <w:rsid w:val="005C159D"/>
    <w:rsid w:val="005C17C6"/>
    <w:rsid w:val="005C193E"/>
    <w:rsid w:val="005C1B6F"/>
    <w:rsid w:val="005C2B3C"/>
    <w:rsid w:val="005C6E1D"/>
    <w:rsid w:val="005C7B52"/>
    <w:rsid w:val="005D1508"/>
    <w:rsid w:val="005D1661"/>
    <w:rsid w:val="005D2DF0"/>
    <w:rsid w:val="005D3569"/>
    <w:rsid w:val="005D6685"/>
    <w:rsid w:val="005D68E3"/>
    <w:rsid w:val="005E0048"/>
    <w:rsid w:val="005E00F7"/>
    <w:rsid w:val="005E03CB"/>
    <w:rsid w:val="005E1458"/>
    <w:rsid w:val="005E15D6"/>
    <w:rsid w:val="005E215B"/>
    <w:rsid w:val="005E3103"/>
    <w:rsid w:val="005E3FF0"/>
    <w:rsid w:val="005E4282"/>
    <w:rsid w:val="005E5236"/>
    <w:rsid w:val="005E54F1"/>
    <w:rsid w:val="005E5E2D"/>
    <w:rsid w:val="005E65EE"/>
    <w:rsid w:val="005F422A"/>
    <w:rsid w:val="005F491B"/>
    <w:rsid w:val="005F4A4B"/>
    <w:rsid w:val="005F58C6"/>
    <w:rsid w:val="005F5D29"/>
    <w:rsid w:val="005F60B0"/>
    <w:rsid w:val="005F612C"/>
    <w:rsid w:val="005F630C"/>
    <w:rsid w:val="005F7B58"/>
    <w:rsid w:val="00600A5C"/>
    <w:rsid w:val="006040F0"/>
    <w:rsid w:val="00611617"/>
    <w:rsid w:val="00614867"/>
    <w:rsid w:val="006150B9"/>
    <w:rsid w:val="00616ECE"/>
    <w:rsid w:val="0062022C"/>
    <w:rsid w:val="00620569"/>
    <w:rsid w:val="00621275"/>
    <w:rsid w:val="0062308B"/>
    <w:rsid w:val="006234CD"/>
    <w:rsid w:val="00624B89"/>
    <w:rsid w:val="00624BCF"/>
    <w:rsid w:val="00625B28"/>
    <w:rsid w:val="00625BA2"/>
    <w:rsid w:val="00630A5C"/>
    <w:rsid w:val="00631ADF"/>
    <w:rsid w:val="00632BD9"/>
    <w:rsid w:val="00637199"/>
    <w:rsid w:val="0064047D"/>
    <w:rsid w:val="00641EAF"/>
    <w:rsid w:val="00642121"/>
    <w:rsid w:val="00643AC9"/>
    <w:rsid w:val="00643E2B"/>
    <w:rsid w:val="0064423C"/>
    <w:rsid w:val="00645641"/>
    <w:rsid w:val="00646564"/>
    <w:rsid w:val="00646B14"/>
    <w:rsid w:val="0065200F"/>
    <w:rsid w:val="00654135"/>
    <w:rsid w:val="006550E9"/>
    <w:rsid w:val="00655AB3"/>
    <w:rsid w:val="0065622F"/>
    <w:rsid w:val="0065660A"/>
    <w:rsid w:val="00656EFE"/>
    <w:rsid w:val="00662A83"/>
    <w:rsid w:val="00664022"/>
    <w:rsid w:val="006642FA"/>
    <w:rsid w:val="006647B3"/>
    <w:rsid w:val="0066524E"/>
    <w:rsid w:val="00667489"/>
    <w:rsid w:val="006706BA"/>
    <w:rsid w:val="00670B3C"/>
    <w:rsid w:val="006714CB"/>
    <w:rsid w:val="006719AF"/>
    <w:rsid w:val="00673759"/>
    <w:rsid w:val="0067383C"/>
    <w:rsid w:val="00675069"/>
    <w:rsid w:val="006777CB"/>
    <w:rsid w:val="00677B71"/>
    <w:rsid w:val="006805DB"/>
    <w:rsid w:val="00681273"/>
    <w:rsid w:val="00681D43"/>
    <w:rsid w:val="00682481"/>
    <w:rsid w:val="006837E8"/>
    <w:rsid w:val="006838BD"/>
    <w:rsid w:val="00683A75"/>
    <w:rsid w:val="00686AE0"/>
    <w:rsid w:val="0068785E"/>
    <w:rsid w:val="00691D6D"/>
    <w:rsid w:val="00691FDC"/>
    <w:rsid w:val="006926CF"/>
    <w:rsid w:val="006941A7"/>
    <w:rsid w:val="00694931"/>
    <w:rsid w:val="0069545F"/>
    <w:rsid w:val="006A0CBA"/>
    <w:rsid w:val="006A0DEB"/>
    <w:rsid w:val="006A1199"/>
    <w:rsid w:val="006A2461"/>
    <w:rsid w:val="006A3AA3"/>
    <w:rsid w:val="006A3D5B"/>
    <w:rsid w:val="006A52BF"/>
    <w:rsid w:val="006A5A4F"/>
    <w:rsid w:val="006A5EBE"/>
    <w:rsid w:val="006A626F"/>
    <w:rsid w:val="006A659A"/>
    <w:rsid w:val="006A7564"/>
    <w:rsid w:val="006A7FD7"/>
    <w:rsid w:val="006B1B0A"/>
    <w:rsid w:val="006B1BD4"/>
    <w:rsid w:val="006B23F4"/>
    <w:rsid w:val="006B2563"/>
    <w:rsid w:val="006B51B0"/>
    <w:rsid w:val="006B524B"/>
    <w:rsid w:val="006C0FA2"/>
    <w:rsid w:val="006C4FE1"/>
    <w:rsid w:val="006C5490"/>
    <w:rsid w:val="006C65B1"/>
    <w:rsid w:val="006C68A5"/>
    <w:rsid w:val="006C6FA4"/>
    <w:rsid w:val="006D4382"/>
    <w:rsid w:val="006D5947"/>
    <w:rsid w:val="006D5C66"/>
    <w:rsid w:val="006D7043"/>
    <w:rsid w:val="006E097A"/>
    <w:rsid w:val="006E0C59"/>
    <w:rsid w:val="006E1727"/>
    <w:rsid w:val="006E38D5"/>
    <w:rsid w:val="006E4A76"/>
    <w:rsid w:val="006E4BCB"/>
    <w:rsid w:val="006E63CE"/>
    <w:rsid w:val="006E653A"/>
    <w:rsid w:val="006E6807"/>
    <w:rsid w:val="006E73BF"/>
    <w:rsid w:val="006F0A0D"/>
    <w:rsid w:val="006F1157"/>
    <w:rsid w:val="006F1715"/>
    <w:rsid w:val="006F21C5"/>
    <w:rsid w:val="006F35D6"/>
    <w:rsid w:val="006F7F0E"/>
    <w:rsid w:val="00700F1E"/>
    <w:rsid w:val="00701478"/>
    <w:rsid w:val="0070177C"/>
    <w:rsid w:val="007018EC"/>
    <w:rsid w:val="00702BE6"/>
    <w:rsid w:val="007035BE"/>
    <w:rsid w:val="00705332"/>
    <w:rsid w:val="007056A3"/>
    <w:rsid w:val="00705DDA"/>
    <w:rsid w:val="00706DA2"/>
    <w:rsid w:val="00710B2B"/>
    <w:rsid w:val="0071229E"/>
    <w:rsid w:val="00713E76"/>
    <w:rsid w:val="00714635"/>
    <w:rsid w:val="007154BC"/>
    <w:rsid w:val="00715997"/>
    <w:rsid w:val="0071667B"/>
    <w:rsid w:val="00720553"/>
    <w:rsid w:val="00720994"/>
    <w:rsid w:val="00720C38"/>
    <w:rsid w:val="007217CD"/>
    <w:rsid w:val="007220DB"/>
    <w:rsid w:val="007244F4"/>
    <w:rsid w:val="007246D2"/>
    <w:rsid w:val="007272CF"/>
    <w:rsid w:val="0072738D"/>
    <w:rsid w:val="00730769"/>
    <w:rsid w:val="0073186C"/>
    <w:rsid w:val="00731A0F"/>
    <w:rsid w:val="00732813"/>
    <w:rsid w:val="00733C4B"/>
    <w:rsid w:val="00734692"/>
    <w:rsid w:val="007346BB"/>
    <w:rsid w:val="007378CF"/>
    <w:rsid w:val="00740335"/>
    <w:rsid w:val="00741758"/>
    <w:rsid w:val="00743569"/>
    <w:rsid w:val="00743EB8"/>
    <w:rsid w:val="00746B3C"/>
    <w:rsid w:val="00747371"/>
    <w:rsid w:val="007479B6"/>
    <w:rsid w:val="00750BE2"/>
    <w:rsid w:val="00751A4D"/>
    <w:rsid w:val="00751BE1"/>
    <w:rsid w:val="007533D2"/>
    <w:rsid w:val="007559E4"/>
    <w:rsid w:val="007561A5"/>
    <w:rsid w:val="00756EB5"/>
    <w:rsid w:val="007570E1"/>
    <w:rsid w:val="007576DA"/>
    <w:rsid w:val="007600B6"/>
    <w:rsid w:val="00762716"/>
    <w:rsid w:val="00763253"/>
    <w:rsid w:val="007643A8"/>
    <w:rsid w:val="007649DD"/>
    <w:rsid w:val="00770408"/>
    <w:rsid w:val="0077070F"/>
    <w:rsid w:val="00770789"/>
    <w:rsid w:val="00770F30"/>
    <w:rsid w:val="0077132C"/>
    <w:rsid w:val="00772EDE"/>
    <w:rsid w:val="00775EC4"/>
    <w:rsid w:val="007804CC"/>
    <w:rsid w:val="00780D8A"/>
    <w:rsid w:val="00780FDA"/>
    <w:rsid w:val="00780FE6"/>
    <w:rsid w:val="007825FE"/>
    <w:rsid w:val="007827DD"/>
    <w:rsid w:val="007836C6"/>
    <w:rsid w:val="007840A9"/>
    <w:rsid w:val="007847B8"/>
    <w:rsid w:val="00784B95"/>
    <w:rsid w:val="00785103"/>
    <w:rsid w:val="00785C90"/>
    <w:rsid w:val="00787923"/>
    <w:rsid w:val="0079151C"/>
    <w:rsid w:val="00793437"/>
    <w:rsid w:val="0079396C"/>
    <w:rsid w:val="00793EFE"/>
    <w:rsid w:val="00793F88"/>
    <w:rsid w:val="00794427"/>
    <w:rsid w:val="00794875"/>
    <w:rsid w:val="00795585"/>
    <w:rsid w:val="0079678C"/>
    <w:rsid w:val="0079701E"/>
    <w:rsid w:val="0079734B"/>
    <w:rsid w:val="007A05E0"/>
    <w:rsid w:val="007A0D04"/>
    <w:rsid w:val="007A2458"/>
    <w:rsid w:val="007A25D3"/>
    <w:rsid w:val="007A3B9B"/>
    <w:rsid w:val="007A5766"/>
    <w:rsid w:val="007A5DF0"/>
    <w:rsid w:val="007A6D57"/>
    <w:rsid w:val="007A6EA4"/>
    <w:rsid w:val="007A74CB"/>
    <w:rsid w:val="007A7996"/>
    <w:rsid w:val="007B0795"/>
    <w:rsid w:val="007B1810"/>
    <w:rsid w:val="007B1B73"/>
    <w:rsid w:val="007B233A"/>
    <w:rsid w:val="007B3BD0"/>
    <w:rsid w:val="007B44BD"/>
    <w:rsid w:val="007C0720"/>
    <w:rsid w:val="007C0C6A"/>
    <w:rsid w:val="007C2A44"/>
    <w:rsid w:val="007C2F1B"/>
    <w:rsid w:val="007C38AD"/>
    <w:rsid w:val="007C3BF0"/>
    <w:rsid w:val="007C3E9F"/>
    <w:rsid w:val="007C4DB4"/>
    <w:rsid w:val="007C4F7F"/>
    <w:rsid w:val="007C53BD"/>
    <w:rsid w:val="007C5E04"/>
    <w:rsid w:val="007C7B0D"/>
    <w:rsid w:val="007D060D"/>
    <w:rsid w:val="007D0E97"/>
    <w:rsid w:val="007D193F"/>
    <w:rsid w:val="007D1E86"/>
    <w:rsid w:val="007D1ED6"/>
    <w:rsid w:val="007D1EE5"/>
    <w:rsid w:val="007D245D"/>
    <w:rsid w:val="007D267D"/>
    <w:rsid w:val="007D2952"/>
    <w:rsid w:val="007D29F9"/>
    <w:rsid w:val="007D2C7C"/>
    <w:rsid w:val="007D2EDE"/>
    <w:rsid w:val="007D2FAD"/>
    <w:rsid w:val="007D37A5"/>
    <w:rsid w:val="007D508B"/>
    <w:rsid w:val="007E73B6"/>
    <w:rsid w:val="007E7EBB"/>
    <w:rsid w:val="007E7EEE"/>
    <w:rsid w:val="007F15A7"/>
    <w:rsid w:val="007F2C2D"/>
    <w:rsid w:val="007F3816"/>
    <w:rsid w:val="007F3A7F"/>
    <w:rsid w:val="007F5367"/>
    <w:rsid w:val="007F740C"/>
    <w:rsid w:val="00800904"/>
    <w:rsid w:val="00800FFB"/>
    <w:rsid w:val="0080220E"/>
    <w:rsid w:val="0080336D"/>
    <w:rsid w:val="00804AEA"/>
    <w:rsid w:val="00804CD4"/>
    <w:rsid w:val="00805451"/>
    <w:rsid w:val="00807575"/>
    <w:rsid w:val="00810E33"/>
    <w:rsid w:val="00811C39"/>
    <w:rsid w:val="00812AF4"/>
    <w:rsid w:val="008140BB"/>
    <w:rsid w:val="008152E2"/>
    <w:rsid w:val="00816CFC"/>
    <w:rsid w:val="00822DCF"/>
    <w:rsid w:val="008233A2"/>
    <w:rsid w:val="008237D3"/>
    <w:rsid w:val="00823FE9"/>
    <w:rsid w:val="00826BF9"/>
    <w:rsid w:val="00826E6C"/>
    <w:rsid w:val="00830707"/>
    <w:rsid w:val="0083361A"/>
    <w:rsid w:val="008347E4"/>
    <w:rsid w:val="008366D7"/>
    <w:rsid w:val="00836A44"/>
    <w:rsid w:val="008402F8"/>
    <w:rsid w:val="00841960"/>
    <w:rsid w:val="008419D1"/>
    <w:rsid w:val="00841CB1"/>
    <w:rsid w:val="00842C1A"/>
    <w:rsid w:val="00843C79"/>
    <w:rsid w:val="00846319"/>
    <w:rsid w:val="008464C7"/>
    <w:rsid w:val="00846D7F"/>
    <w:rsid w:val="00850A75"/>
    <w:rsid w:val="00853A52"/>
    <w:rsid w:val="00854C62"/>
    <w:rsid w:val="00854D56"/>
    <w:rsid w:val="008564A9"/>
    <w:rsid w:val="00856784"/>
    <w:rsid w:val="00860058"/>
    <w:rsid w:val="00862887"/>
    <w:rsid w:val="008628B6"/>
    <w:rsid w:val="008630C6"/>
    <w:rsid w:val="00863614"/>
    <w:rsid w:val="008636F9"/>
    <w:rsid w:val="00863825"/>
    <w:rsid w:val="00867A7E"/>
    <w:rsid w:val="00871070"/>
    <w:rsid w:val="00871E2B"/>
    <w:rsid w:val="008747A2"/>
    <w:rsid w:val="0087509A"/>
    <w:rsid w:val="008754BE"/>
    <w:rsid w:val="00875618"/>
    <w:rsid w:val="00875706"/>
    <w:rsid w:val="00876DE7"/>
    <w:rsid w:val="00877FF8"/>
    <w:rsid w:val="008801F2"/>
    <w:rsid w:val="0088086A"/>
    <w:rsid w:val="00881C20"/>
    <w:rsid w:val="00881FDE"/>
    <w:rsid w:val="0088286F"/>
    <w:rsid w:val="0088324C"/>
    <w:rsid w:val="008836C7"/>
    <w:rsid w:val="0088537F"/>
    <w:rsid w:val="00885D7C"/>
    <w:rsid w:val="008900BC"/>
    <w:rsid w:val="0089046F"/>
    <w:rsid w:val="008905A2"/>
    <w:rsid w:val="008919C7"/>
    <w:rsid w:val="008928ED"/>
    <w:rsid w:val="00892E90"/>
    <w:rsid w:val="00893804"/>
    <w:rsid w:val="00894F24"/>
    <w:rsid w:val="00895C10"/>
    <w:rsid w:val="00896078"/>
    <w:rsid w:val="00896898"/>
    <w:rsid w:val="008A01C3"/>
    <w:rsid w:val="008A0A60"/>
    <w:rsid w:val="008A2D19"/>
    <w:rsid w:val="008A2F10"/>
    <w:rsid w:val="008A315C"/>
    <w:rsid w:val="008A68FD"/>
    <w:rsid w:val="008B2A98"/>
    <w:rsid w:val="008B2C86"/>
    <w:rsid w:val="008B42F5"/>
    <w:rsid w:val="008B44CD"/>
    <w:rsid w:val="008B4F1D"/>
    <w:rsid w:val="008C1DDA"/>
    <w:rsid w:val="008C279E"/>
    <w:rsid w:val="008C29D7"/>
    <w:rsid w:val="008C3DCD"/>
    <w:rsid w:val="008C4EA3"/>
    <w:rsid w:val="008C504A"/>
    <w:rsid w:val="008D12EA"/>
    <w:rsid w:val="008D17FE"/>
    <w:rsid w:val="008D1B5A"/>
    <w:rsid w:val="008D2B35"/>
    <w:rsid w:val="008D3877"/>
    <w:rsid w:val="008D48E6"/>
    <w:rsid w:val="008D5161"/>
    <w:rsid w:val="008D5AB2"/>
    <w:rsid w:val="008D6ACD"/>
    <w:rsid w:val="008D7646"/>
    <w:rsid w:val="008D76BC"/>
    <w:rsid w:val="008E0D37"/>
    <w:rsid w:val="008E0E13"/>
    <w:rsid w:val="008E1244"/>
    <w:rsid w:val="008E195D"/>
    <w:rsid w:val="008E1A31"/>
    <w:rsid w:val="008E227A"/>
    <w:rsid w:val="008E22E0"/>
    <w:rsid w:val="008E2878"/>
    <w:rsid w:val="008E2C13"/>
    <w:rsid w:val="008E36C6"/>
    <w:rsid w:val="008E5F23"/>
    <w:rsid w:val="008E77B8"/>
    <w:rsid w:val="008E798D"/>
    <w:rsid w:val="008F3F5D"/>
    <w:rsid w:val="008F4012"/>
    <w:rsid w:val="008F68B3"/>
    <w:rsid w:val="008F6C4E"/>
    <w:rsid w:val="008F7A0F"/>
    <w:rsid w:val="00900675"/>
    <w:rsid w:val="00900A06"/>
    <w:rsid w:val="00901297"/>
    <w:rsid w:val="00901325"/>
    <w:rsid w:val="009019FB"/>
    <w:rsid w:val="00901F44"/>
    <w:rsid w:val="0090257D"/>
    <w:rsid w:val="009026BD"/>
    <w:rsid w:val="00902706"/>
    <w:rsid w:val="0090387A"/>
    <w:rsid w:val="00903FC3"/>
    <w:rsid w:val="00905D0D"/>
    <w:rsid w:val="0090680A"/>
    <w:rsid w:val="009069B0"/>
    <w:rsid w:val="00910546"/>
    <w:rsid w:val="00911965"/>
    <w:rsid w:val="00911EF8"/>
    <w:rsid w:val="009156FD"/>
    <w:rsid w:val="00917687"/>
    <w:rsid w:val="00923C7A"/>
    <w:rsid w:val="009251B7"/>
    <w:rsid w:val="00926913"/>
    <w:rsid w:val="009276A6"/>
    <w:rsid w:val="00930A52"/>
    <w:rsid w:val="00930B27"/>
    <w:rsid w:val="00930D09"/>
    <w:rsid w:val="0093282C"/>
    <w:rsid w:val="009329B3"/>
    <w:rsid w:val="00935623"/>
    <w:rsid w:val="009359AA"/>
    <w:rsid w:val="00936C4B"/>
    <w:rsid w:val="00936EC6"/>
    <w:rsid w:val="00941F72"/>
    <w:rsid w:val="00942F60"/>
    <w:rsid w:val="009437C4"/>
    <w:rsid w:val="00943933"/>
    <w:rsid w:val="00944337"/>
    <w:rsid w:val="00945004"/>
    <w:rsid w:val="00945BC8"/>
    <w:rsid w:val="00950903"/>
    <w:rsid w:val="0095231C"/>
    <w:rsid w:val="00952795"/>
    <w:rsid w:val="0095389F"/>
    <w:rsid w:val="00955181"/>
    <w:rsid w:val="00955B68"/>
    <w:rsid w:val="00960667"/>
    <w:rsid w:val="00961383"/>
    <w:rsid w:val="00961A57"/>
    <w:rsid w:val="00961EAE"/>
    <w:rsid w:val="009633F5"/>
    <w:rsid w:val="0096348B"/>
    <w:rsid w:val="00963EBE"/>
    <w:rsid w:val="009665D4"/>
    <w:rsid w:val="009668D8"/>
    <w:rsid w:val="00966B07"/>
    <w:rsid w:val="00966E43"/>
    <w:rsid w:val="00970FEF"/>
    <w:rsid w:val="00972383"/>
    <w:rsid w:val="00972CDC"/>
    <w:rsid w:val="0097481F"/>
    <w:rsid w:val="009749DB"/>
    <w:rsid w:val="00976AEE"/>
    <w:rsid w:val="00976D6C"/>
    <w:rsid w:val="009850FC"/>
    <w:rsid w:val="00987881"/>
    <w:rsid w:val="0099204B"/>
    <w:rsid w:val="00995316"/>
    <w:rsid w:val="00995752"/>
    <w:rsid w:val="00996CA5"/>
    <w:rsid w:val="0099755D"/>
    <w:rsid w:val="009A02AB"/>
    <w:rsid w:val="009A1FFE"/>
    <w:rsid w:val="009A2FBC"/>
    <w:rsid w:val="009A79BE"/>
    <w:rsid w:val="009B1B0D"/>
    <w:rsid w:val="009B1DD8"/>
    <w:rsid w:val="009B2FC9"/>
    <w:rsid w:val="009B5966"/>
    <w:rsid w:val="009B6482"/>
    <w:rsid w:val="009B6F32"/>
    <w:rsid w:val="009B7016"/>
    <w:rsid w:val="009C0B90"/>
    <w:rsid w:val="009C0BFE"/>
    <w:rsid w:val="009C3016"/>
    <w:rsid w:val="009C400A"/>
    <w:rsid w:val="009C51D0"/>
    <w:rsid w:val="009C574B"/>
    <w:rsid w:val="009C6DD8"/>
    <w:rsid w:val="009C6F4B"/>
    <w:rsid w:val="009C6F51"/>
    <w:rsid w:val="009D02E5"/>
    <w:rsid w:val="009D09DB"/>
    <w:rsid w:val="009D1847"/>
    <w:rsid w:val="009D20D1"/>
    <w:rsid w:val="009D21C8"/>
    <w:rsid w:val="009D297A"/>
    <w:rsid w:val="009D3BDB"/>
    <w:rsid w:val="009D4F75"/>
    <w:rsid w:val="009D5D04"/>
    <w:rsid w:val="009D5D7E"/>
    <w:rsid w:val="009D62EA"/>
    <w:rsid w:val="009D66BE"/>
    <w:rsid w:val="009D6726"/>
    <w:rsid w:val="009D6F74"/>
    <w:rsid w:val="009D75C7"/>
    <w:rsid w:val="009D780F"/>
    <w:rsid w:val="009E2465"/>
    <w:rsid w:val="009E5155"/>
    <w:rsid w:val="009E5FB6"/>
    <w:rsid w:val="009E7459"/>
    <w:rsid w:val="009E74FA"/>
    <w:rsid w:val="009F07A5"/>
    <w:rsid w:val="009F2278"/>
    <w:rsid w:val="009F3A28"/>
    <w:rsid w:val="009F3F71"/>
    <w:rsid w:val="009F4193"/>
    <w:rsid w:val="009F41A7"/>
    <w:rsid w:val="009F67CF"/>
    <w:rsid w:val="009F6D10"/>
    <w:rsid w:val="009F7A07"/>
    <w:rsid w:val="009F7AF1"/>
    <w:rsid w:val="00A00863"/>
    <w:rsid w:val="00A01FD8"/>
    <w:rsid w:val="00A024AC"/>
    <w:rsid w:val="00A029D8"/>
    <w:rsid w:val="00A04B18"/>
    <w:rsid w:val="00A054D7"/>
    <w:rsid w:val="00A0559C"/>
    <w:rsid w:val="00A06357"/>
    <w:rsid w:val="00A06818"/>
    <w:rsid w:val="00A07BBD"/>
    <w:rsid w:val="00A10772"/>
    <w:rsid w:val="00A10C02"/>
    <w:rsid w:val="00A10EFE"/>
    <w:rsid w:val="00A1192B"/>
    <w:rsid w:val="00A125AB"/>
    <w:rsid w:val="00A13EE1"/>
    <w:rsid w:val="00A14F60"/>
    <w:rsid w:val="00A1574B"/>
    <w:rsid w:val="00A216CA"/>
    <w:rsid w:val="00A21F8D"/>
    <w:rsid w:val="00A23DC3"/>
    <w:rsid w:val="00A243D4"/>
    <w:rsid w:val="00A27317"/>
    <w:rsid w:val="00A278FA"/>
    <w:rsid w:val="00A30DD0"/>
    <w:rsid w:val="00A3225E"/>
    <w:rsid w:val="00A32D63"/>
    <w:rsid w:val="00A32D9D"/>
    <w:rsid w:val="00A33895"/>
    <w:rsid w:val="00A35D79"/>
    <w:rsid w:val="00A3672D"/>
    <w:rsid w:val="00A370F4"/>
    <w:rsid w:val="00A40142"/>
    <w:rsid w:val="00A40643"/>
    <w:rsid w:val="00A41292"/>
    <w:rsid w:val="00A41D77"/>
    <w:rsid w:val="00A42646"/>
    <w:rsid w:val="00A42E4F"/>
    <w:rsid w:val="00A43CAB"/>
    <w:rsid w:val="00A447F4"/>
    <w:rsid w:val="00A44A2B"/>
    <w:rsid w:val="00A45991"/>
    <w:rsid w:val="00A46CE2"/>
    <w:rsid w:val="00A50A2F"/>
    <w:rsid w:val="00A52872"/>
    <w:rsid w:val="00A558A1"/>
    <w:rsid w:val="00A55ADE"/>
    <w:rsid w:val="00A55B3F"/>
    <w:rsid w:val="00A56339"/>
    <w:rsid w:val="00A61C33"/>
    <w:rsid w:val="00A628C1"/>
    <w:rsid w:val="00A62BBA"/>
    <w:rsid w:val="00A64DDA"/>
    <w:rsid w:val="00A64F7C"/>
    <w:rsid w:val="00A669DE"/>
    <w:rsid w:val="00A66CDB"/>
    <w:rsid w:val="00A70312"/>
    <w:rsid w:val="00A70C93"/>
    <w:rsid w:val="00A70DC1"/>
    <w:rsid w:val="00A727CB"/>
    <w:rsid w:val="00A7285E"/>
    <w:rsid w:val="00A72E0C"/>
    <w:rsid w:val="00A7311E"/>
    <w:rsid w:val="00A75F5B"/>
    <w:rsid w:val="00A76885"/>
    <w:rsid w:val="00A76B25"/>
    <w:rsid w:val="00A81340"/>
    <w:rsid w:val="00A8173F"/>
    <w:rsid w:val="00A83633"/>
    <w:rsid w:val="00A84779"/>
    <w:rsid w:val="00A8610E"/>
    <w:rsid w:val="00A86931"/>
    <w:rsid w:val="00A87E95"/>
    <w:rsid w:val="00A903FB"/>
    <w:rsid w:val="00A90E55"/>
    <w:rsid w:val="00A965E5"/>
    <w:rsid w:val="00A97D04"/>
    <w:rsid w:val="00AA1A35"/>
    <w:rsid w:val="00AA289D"/>
    <w:rsid w:val="00AA2B03"/>
    <w:rsid w:val="00AA2DF9"/>
    <w:rsid w:val="00AA3EE2"/>
    <w:rsid w:val="00AA4567"/>
    <w:rsid w:val="00AA4832"/>
    <w:rsid w:val="00AA5822"/>
    <w:rsid w:val="00AA5A1D"/>
    <w:rsid w:val="00AA5CCE"/>
    <w:rsid w:val="00AA6399"/>
    <w:rsid w:val="00AA74CB"/>
    <w:rsid w:val="00AA77CE"/>
    <w:rsid w:val="00AA7EF3"/>
    <w:rsid w:val="00AB0DAE"/>
    <w:rsid w:val="00AB1AF8"/>
    <w:rsid w:val="00AB2166"/>
    <w:rsid w:val="00AB2AE0"/>
    <w:rsid w:val="00AB3C50"/>
    <w:rsid w:val="00AB4B93"/>
    <w:rsid w:val="00AB638A"/>
    <w:rsid w:val="00AB7E0B"/>
    <w:rsid w:val="00AC06A1"/>
    <w:rsid w:val="00AC08C7"/>
    <w:rsid w:val="00AC1A9A"/>
    <w:rsid w:val="00AC1EE2"/>
    <w:rsid w:val="00AC3436"/>
    <w:rsid w:val="00AC4B9D"/>
    <w:rsid w:val="00AC5B9F"/>
    <w:rsid w:val="00AC7521"/>
    <w:rsid w:val="00AC77AF"/>
    <w:rsid w:val="00AC7FE8"/>
    <w:rsid w:val="00AD05F3"/>
    <w:rsid w:val="00AD4390"/>
    <w:rsid w:val="00AD5237"/>
    <w:rsid w:val="00AD53C8"/>
    <w:rsid w:val="00AD5BD8"/>
    <w:rsid w:val="00AD5CFB"/>
    <w:rsid w:val="00AD77E4"/>
    <w:rsid w:val="00AE015D"/>
    <w:rsid w:val="00AE11C9"/>
    <w:rsid w:val="00AE1BF5"/>
    <w:rsid w:val="00AE3249"/>
    <w:rsid w:val="00AE4175"/>
    <w:rsid w:val="00AE5EBB"/>
    <w:rsid w:val="00AE6CD3"/>
    <w:rsid w:val="00AE6EA3"/>
    <w:rsid w:val="00AF148E"/>
    <w:rsid w:val="00AF20C9"/>
    <w:rsid w:val="00AF40C4"/>
    <w:rsid w:val="00AF428D"/>
    <w:rsid w:val="00AF622F"/>
    <w:rsid w:val="00B016DA"/>
    <w:rsid w:val="00B03098"/>
    <w:rsid w:val="00B03995"/>
    <w:rsid w:val="00B03998"/>
    <w:rsid w:val="00B03EEF"/>
    <w:rsid w:val="00B068CB"/>
    <w:rsid w:val="00B1167C"/>
    <w:rsid w:val="00B12C7C"/>
    <w:rsid w:val="00B132C3"/>
    <w:rsid w:val="00B132D8"/>
    <w:rsid w:val="00B1336D"/>
    <w:rsid w:val="00B1457D"/>
    <w:rsid w:val="00B14A62"/>
    <w:rsid w:val="00B16D38"/>
    <w:rsid w:val="00B226B2"/>
    <w:rsid w:val="00B23196"/>
    <w:rsid w:val="00B23EF9"/>
    <w:rsid w:val="00B241C1"/>
    <w:rsid w:val="00B24952"/>
    <w:rsid w:val="00B253B6"/>
    <w:rsid w:val="00B25D3C"/>
    <w:rsid w:val="00B263B4"/>
    <w:rsid w:val="00B26F67"/>
    <w:rsid w:val="00B3168C"/>
    <w:rsid w:val="00B32BEF"/>
    <w:rsid w:val="00B3368A"/>
    <w:rsid w:val="00B341EE"/>
    <w:rsid w:val="00B35275"/>
    <w:rsid w:val="00B35A2F"/>
    <w:rsid w:val="00B37402"/>
    <w:rsid w:val="00B403EE"/>
    <w:rsid w:val="00B428B2"/>
    <w:rsid w:val="00B4306E"/>
    <w:rsid w:val="00B43406"/>
    <w:rsid w:val="00B5065E"/>
    <w:rsid w:val="00B5345C"/>
    <w:rsid w:val="00B534AE"/>
    <w:rsid w:val="00B53593"/>
    <w:rsid w:val="00B566FB"/>
    <w:rsid w:val="00B567B9"/>
    <w:rsid w:val="00B6099E"/>
    <w:rsid w:val="00B614B3"/>
    <w:rsid w:val="00B61838"/>
    <w:rsid w:val="00B62ECF"/>
    <w:rsid w:val="00B62F88"/>
    <w:rsid w:val="00B62FDF"/>
    <w:rsid w:val="00B64717"/>
    <w:rsid w:val="00B64C7F"/>
    <w:rsid w:val="00B65BED"/>
    <w:rsid w:val="00B6647A"/>
    <w:rsid w:val="00B66DE8"/>
    <w:rsid w:val="00B71249"/>
    <w:rsid w:val="00B71626"/>
    <w:rsid w:val="00B71BFA"/>
    <w:rsid w:val="00B71ED1"/>
    <w:rsid w:val="00B72E3B"/>
    <w:rsid w:val="00B73E61"/>
    <w:rsid w:val="00B74408"/>
    <w:rsid w:val="00B7537B"/>
    <w:rsid w:val="00B75DF0"/>
    <w:rsid w:val="00B7601B"/>
    <w:rsid w:val="00B80EEA"/>
    <w:rsid w:val="00B813FC"/>
    <w:rsid w:val="00B8261D"/>
    <w:rsid w:val="00B8335E"/>
    <w:rsid w:val="00B84161"/>
    <w:rsid w:val="00B854DE"/>
    <w:rsid w:val="00B879E9"/>
    <w:rsid w:val="00B919E2"/>
    <w:rsid w:val="00B929C5"/>
    <w:rsid w:val="00B9470F"/>
    <w:rsid w:val="00B976A8"/>
    <w:rsid w:val="00BA15AC"/>
    <w:rsid w:val="00BA240F"/>
    <w:rsid w:val="00BA295E"/>
    <w:rsid w:val="00BA4894"/>
    <w:rsid w:val="00BA5D59"/>
    <w:rsid w:val="00BA60EC"/>
    <w:rsid w:val="00BA6E72"/>
    <w:rsid w:val="00BB0997"/>
    <w:rsid w:val="00BB1313"/>
    <w:rsid w:val="00BB142C"/>
    <w:rsid w:val="00BB3AD7"/>
    <w:rsid w:val="00BB4945"/>
    <w:rsid w:val="00BB4ACA"/>
    <w:rsid w:val="00BB4B94"/>
    <w:rsid w:val="00BB5AE8"/>
    <w:rsid w:val="00BB783C"/>
    <w:rsid w:val="00BC1B88"/>
    <w:rsid w:val="00BC4F00"/>
    <w:rsid w:val="00BC686A"/>
    <w:rsid w:val="00BC6DF0"/>
    <w:rsid w:val="00BC7709"/>
    <w:rsid w:val="00BC7948"/>
    <w:rsid w:val="00BD0919"/>
    <w:rsid w:val="00BD0C38"/>
    <w:rsid w:val="00BD2700"/>
    <w:rsid w:val="00BD29FB"/>
    <w:rsid w:val="00BD3921"/>
    <w:rsid w:val="00BD3E5A"/>
    <w:rsid w:val="00BD4238"/>
    <w:rsid w:val="00BD6191"/>
    <w:rsid w:val="00BD64BE"/>
    <w:rsid w:val="00BD6A4D"/>
    <w:rsid w:val="00BD7AEA"/>
    <w:rsid w:val="00BE0D73"/>
    <w:rsid w:val="00BE2374"/>
    <w:rsid w:val="00BE2E3C"/>
    <w:rsid w:val="00BE3E0C"/>
    <w:rsid w:val="00BE4BC3"/>
    <w:rsid w:val="00BE6ABF"/>
    <w:rsid w:val="00BE737B"/>
    <w:rsid w:val="00BF013D"/>
    <w:rsid w:val="00BF2B44"/>
    <w:rsid w:val="00BF40A9"/>
    <w:rsid w:val="00BF4F41"/>
    <w:rsid w:val="00BF5014"/>
    <w:rsid w:val="00BF59E6"/>
    <w:rsid w:val="00BF6B8D"/>
    <w:rsid w:val="00C013CC"/>
    <w:rsid w:val="00C0156D"/>
    <w:rsid w:val="00C018B2"/>
    <w:rsid w:val="00C02E73"/>
    <w:rsid w:val="00C124DB"/>
    <w:rsid w:val="00C129F4"/>
    <w:rsid w:val="00C1512F"/>
    <w:rsid w:val="00C15640"/>
    <w:rsid w:val="00C16175"/>
    <w:rsid w:val="00C16443"/>
    <w:rsid w:val="00C1659C"/>
    <w:rsid w:val="00C1670B"/>
    <w:rsid w:val="00C16B51"/>
    <w:rsid w:val="00C1738B"/>
    <w:rsid w:val="00C17C2E"/>
    <w:rsid w:val="00C2300E"/>
    <w:rsid w:val="00C232E6"/>
    <w:rsid w:val="00C2520C"/>
    <w:rsid w:val="00C254A6"/>
    <w:rsid w:val="00C25BB7"/>
    <w:rsid w:val="00C2691C"/>
    <w:rsid w:val="00C270E4"/>
    <w:rsid w:val="00C27904"/>
    <w:rsid w:val="00C27C0C"/>
    <w:rsid w:val="00C30B91"/>
    <w:rsid w:val="00C31F53"/>
    <w:rsid w:val="00C33C22"/>
    <w:rsid w:val="00C33FD0"/>
    <w:rsid w:val="00C34519"/>
    <w:rsid w:val="00C35DD2"/>
    <w:rsid w:val="00C36256"/>
    <w:rsid w:val="00C365D8"/>
    <w:rsid w:val="00C37B9A"/>
    <w:rsid w:val="00C41DDB"/>
    <w:rsid w:val="00C42392"/>
    <w:rsid w:val="00C427BD"/>
    <w:rsid w:val="00C42C75"/>
    <w:rsid w:val="00C43468"/>
    <w:rsid w:val="00C44068"/>
    <w:rsid w:val="00C44226"/>
    <w:rsid w:val="00C443C1"/>
    <w:rsid w:val="00C4613E"/>
    <w:rsid w:val="00C474AD"/>
    <w:rsid w:val="00C47BD9"/>
    <w:rsid w:val="00C501D9"/>
    <w:rsid w:val="00C50B3D"/>
    <w:rsid w:val="00C50FCA"/>
    <w:rsid w:val="00C51071"/>
    <w:rsid w:val="00C524A6"/>
    <w:rsid w:val="00C52C15"/>
    <w:rsid w:val="00C537E1"/>
    <w:rsid w:val="00C53CE9"/>
    <w:rsid w:val="00C53D13"/>
    <w:rsid w:val="00C54864"/>
    <w:rsid w:val="00C54A47"/>
    <w:rsid w:val="00C55775"/>
    <w:rsid w:val="00C57D4A"/>
    <w:rsid w:val="00C62445"/>
    <w:rsid w:val="00C62DB1"/>
    <w:rsid w:val="00C65483"/>
    <w:rsid w:val="00C65C06"/>
    <w:rsid w:val="00C662D8"/>
    <w:rsid w:val="00C66B2B"/>
    <w:rsid w:val="00C67809"/>
    <w:rsid w:val="00C712DD"/>
    <w:rsid w:val="00C720D5"/>
    <w:rsid w:val="00C74296"/>
    <w:rsid w:val="00C7612C"/>
    <w:rsid w:val="00C77A07"/>
    <w:rsid w:val="00C802F3"/>
    <w:rsid w:val="00C805BB"/>
    <w:rsid w:val="00C816B9"/>
    <w:rsid w:val="00C81939"/>
    <w:rsid w:val="00C8195D"/>
    <w:rsid w:val="00C835E2"/>
    <w:rsid w:val="00C83634"/>
    <w:rsid w:val="00C83B33"/>
    <w:rsid w:val="00C83BE8"/>
    <w:rsid w:val="00C870E6"/>
    <w:rsid w:val="00C90676"/>
    <w:rsid w:val="00C927EA"/>
    <w:rsid w:val="00C9299E"/>
    <w:rsid w:val="00C9461A"/>
    <w:rsid w:val="00C94AED"/>
    <w:rsid w:val="00C95620"/>
    <w:rsid w:val="00C96DB0"/>
    <w:rsid w:val="00C97544"/>
    <w:rsid w:val="00CA21AA"/>
    <w:rsid w:val="00CA35C4"/>
    <w:rsid w:val="00CA4A9C"/>
    <w:rsid w:val="00CA4DAC"/>
    <w:rsid w:val="00CA5468"/>
    <w:rsid w:val="00CA6BA4"/>
    <w:rsid w:val="00CB002A"/>
    <w:rsid w:val="00CB0DE0"/>
    <w:rsid w:val="00CB238A"/>
    <w:rsid w:val="00CB2C71"/>
    <w:rsid w:val="00CB4184"/>
    <w:rsid w:val="00CB49C9"/>
    <w:rsid w:val="00CB561E"/>
    <w:rsid w:val="00CB6AAC"/>
    <w:rsid w:val="00CC09F5"/>
    <w:rsid w:val="00CC1977"/>
    <w:rsid w:val="00CC30AB"/>
    <w:rsid w:val="00CC4012"/>
    <w:rsid w:val="00CC442D"/>
    <w:rsid w:val="00CC59DF"/>
    <w:rsid w:val="00CC6D63"/>
    <w:rsid w:val="00CC7418"/>
    <w:rsid w:val="00CD0AEC"/>
    <w:rsid w:val="00CD2EB6"/>
    <w:rsid w:val="00CD2F5A"/>
    <w:rsid w:val="00CD41F7"/>
    <w:rsid w:val="00CD7070"/>
    <w:rsid w:val="00CD7A5C"/>
    <w:rsid w:val="00CD7ACC"/>
    <w:rsid w:val="00CD7F05"/>
    <w:rsid w:val="00CE076D"/>
    <w:rsid w:val="00CE259E"/>
    <w:rsid w:val="00CE2AFD"/>
    <w:rsid w:val="00CE3C2C"/>
    <w:rsid w:val="00CE5828"/>
    <w:rsid w:val="00CE6396"/>
    <w:rsid w:val="00CE67E1"/>
    <w:rsid w:val="00CE754F"/>
    <w:rsid w:val="00CF08E6"/>
    <w:rsid w:val="00CF0BDC"/>
    <w:rsid w:val="00CF0F9A"/>
    <w:rsid w:val="00CF19F2"/>
    <w:rsid w:val="00CF25AC"/>
    <w:rsid w:val="00CF2B7D"/>
    <w:rsid w:val="00CF4667"/>
    <w:rsid w:val="00CF50D6"/>
    <w:rsid w:val="00CF5102"/>
    <w:rsid w:val="00CF5312"/>
    <w:rsid w:val="00CF544D"/>
    <w:rsid w:val="00CF73FA"/>
    <w:rsid w:val="00CF79B9"/>
    <w:rsid w:val="00CF7DF7"/>
    <w:rsid w:val="00CF7E6C"/>
    <w:rsid w:val="00CF7F72"/>
    <w:rsid w:val="00D01B03"/>
    <w:rsid w:val="00D01DEE"/>
    <w:rsid w:val="00D037E0"/>
    <w:rsid w:val="00D03B68"/>
    <w:rsid w:val="00D041EC"/>
    <w:rsid w:val="00D0699D"/>
    <w:rsid w:val="00D07A70"/>
    <w:rsid w:val="00D10A4B"/>
    <w:rsid w:val="00D13526"/>
    <w:rsid w:val="00D13743"/>
    <w:rsid w:val="00D13763"/>
    <w:rsid w:val="00D14237"/>
    <w:rsid w:val="00D154B1"/>
    <w:rsid w:val="00D216E8"/>
    <w:rsid w:val="00D21F83"/>
    <w:rsid w:val="00D2205A"/>
    <w:rsid w:val="00D2571E"/>
    <w:rsid w:val="00D25F57"/>
    <w:rsid w:val="00D26474"/>
    <w:rsid w:val="00D27320"/>
    <w:rsid w:val="00D27973"/>
    <w:rsid w:val="00D30A40"/>
    <w:rsid w:val="00D3226F"/>
    <w:rsid w:val="00D33999"/>
    <w:rsid w:val="00D34647"/>
    <w:rsid w:val="00D34857"/>
    <w:rsid w:val="00D358A2"/>
    <w:rsid w:val="00D3632D"/>
    <w:rsid w:val="00D37E2B"/>
    <w:rsid w:val="00D40974"/>
    <w:rsid w:val="00D4164D"/>
    <w:rsid w:val="00D42A55"/>
    <w:rsid w:val="00D446F4"/>
    <w:rsid w:val="00D451F6"/>
    <w:rsid w:val="00D46020"/>
    <w:rsid w:val="00D46723"/>
    <w:rsid w:val="00D47C61"/>
    <w:rsid w:val="00D509AF"/>
    <w:rsid w:val="00D509DE"/>
    <w:rsid w:val="00D524D2"/>
    <w:rsid w:val="00D54902"/>
    <w:rsid w:val="00D55D88"/>
    <w:rsid w:val="00D56258"/>
    <w:rsid w:val="00D60010"/>
    <w:rsid w:val="00D614B3"/>
    <w:rsid w:val="00D640B5"/>
    <w:rsid w:val="00D64D94"/>
    <w:rsid w:val="00D65511"/>
    <w:rsid w:val="00D656C0"/>
    <w:rsid w:val="00D71ED5"/>
    <w:rsid w:val="00D72325"/>
    <w:rsid w:val="00D745AA"/>
    <w:rsid w:val="00D74E7E"/>
    <w:rsid w:val="00D82434"/>
    <w:rsid w:val="00D831E9"/>
    <w:rsid w:val="00D84D40"/>
    <w:rsid w:val="00D86281"/>
    <w:rsid w:val="00D86955"/>
    <w:rsid w:val="00D86BD7"/>
    <w:rsid w:val="00D86DFA"/>
    <w:rsid w:val="00D90A9E"/>
    <w:rsid w:val="00D91318"/>
    <w:rsid w:val="00D927CB"/>
    <w:rsid w:val="00D9355B"/>
    <w:rsid w:val="00D94255"/>
    <w:rsid w:val="00D94C0A"/>
    <w:rsid w:val="00D96496"/>
    <w:rsid w:val="00D972AA"/>
    <w:rsid w:val="00D97D64"/>
    <w:rsid w:val="00DA027A"/>
    <w:rsid w:val="00DA04C2"/>
    <w:rsid w:val="00DA064F"/>
    <w:rsid w:val="00DA0DEA"/>
    <w:rsid w:val="00DA3656"/>
    <w:rsid w:val="00DA3F7D"/>
    <w:rsid w:val="00DA5162"/>
    <w:rsid w:val="00DA5665"/>
    <w:rsid w:val="00DA56D1"/>
    <w:rsid w:val="00DA5B42"/>
    <w:rsid w:val="00DA5E74"/>
    <w:rsid w:val="00DA789E"/>
    <w:rsid w:val="00DA7F2C"/>
    <w:rsid w:val="00DB0F77"/>
    <w:rsid w:val="00DB1E32"/>
    <w:rsid w:val="00DB2850"/>
    <w:rsid w:val="00DB3154"/>
    <w:rsid w:val="00DB42FB"/>
    <w:rsid w:val="00DB5638"/>
    <w:rsid w:val="00DB5802"/>
    <w:rsid w:val="00DB5C05"/>
    <w:rsid w:val="00DB7630"/>
    <w:rsid w:val="00DC17BF"/>
    <w:rsid w:val="00DC1BF7"/>
    <w:rsid w:val="00DC2E6F"/>
    <w:rsid w:val="00DC2F36"/>
    <w:rsid w:val="00DC461E"/>
    <w:rsid w:val="00DC514F"/>
    <w:rsid w:val="00DC526B"/>
    <w:rsid w:val="00DC53AD"/>
    <w:rsid w:val="00DC5F54"/>
    <w:rsid w:val="00DC61F2"/>
    <w:rsid w:val="00DC7038"/>
    <w:rsid w:val="00DC7A6B"/>
    <w:rsid w:val="00DC7CC5"/>
    <w:rsid w:val="00DD27E5"/>
    <w:rsid w:val="00DD58C4"/>
    <w:rsid w:val="00DD7465"/>
    <w:rsid w:val="00DE04AE"/>
    <w:rsid w:val="00DE11C0"/>
    <w:rsid w:val="00DE334C"/>
    <w:rsid w:val="00DE4D97"/>
    <w:rsid w:val="00DE5407"/>
    <w:rsid w:val="00DE548D"/>
    <w:rsid w:val="00DE5E88"/>
    <w:rsid w:val="00DE6B2D"/>
    <w:rsid w:val="00DE7507"/>
    <w:rsid w:val="00DF1403"/>
    <w:rsid w:val="00DF2128"/>
    <w:rsid w:val="00DF3CDD"/>
    <w:rsid w:val="00DF47C9"/>
    <w:rsid w:val="00DF616D"/>
    <w:rsid w:val="00DF7555"/>
    <w:rsid w:val="00DF7EBE"/>
    <w:rsid w:val="00E01DDB"/>
    <w:rsid w:val="00E024F0"/>
    <w:rsid w:val="00E03DA7"/>
    <w:rsid w:val="00E03F75"/>
    <w:rsid w:val="00E05884"/>
    <w:rsid w:val="00E0602A"/>
    <w:rsid w:val="00E07B96"/>
    <w:rsid w:val="00E07BBC"/>
    <w:rsid w:val="00E11292"/>
    <w:rsid w:val="00E126C7"/>
    <w:rsid w:val="00E129A4"/>
    <w:rsid w:val="00E13153"/>
    <w:rsid w:val="00E14840"/>
    <w:rsid w:val="00E16684"/>
    <w:rsid w:val="00E16F22"/>
    <w:rsid w:val="00E17366"/>
    <w:rsid w:val="00E20681"/>
    <w:rsid w:val="00E20AFE"/>
    <w:rsid w:val="00E21466"/>
    <w:rsid w:val="00E21C79"/>
    <w:rsid w:val="00E23499"/>
    <w:rsid w:val="00E24354"/>
    <w:rsid w:val="00E25796"/>
    <w:rsid w:val="00E2737B"/>
    <w:rsid w:val="00E2740A"/>
    <w:rsid w:val="00E27A2A"/>
    <w:rsid w:val="00E3144D"/>
    <w:rsid w:val="00E33A8E"/>
    <w:rsid w:val="00E33D8E"/>
    <w:rsid w:val="00E3587A"/>
    <w:rsid w:val="00E35F00"/>
    <w:rsid w:val="00E36CE6"/>
    <w:rsid w:val="00E406D7"/>
    <w:rsid w:val="00E42523"/>
    <w:rsid w:val="00E42ED1"/>
    <w:rsid w:val="00E441AB"/>
    <w:rsid w:val="00E448D5"/>
    <w:rsid w:val="00E45888"/>
    <w:rsid w:val="00E46BC5"/>
    <w:rsid w:val="00E4776F"/>
    <w:rsid w:val="00E512DA"/>
    <w:rsid w:val="00E546B3"/>
    <w:rsid w:val="00E54A4A"/>
    <w:rsid w:val="00E60AEB"/>
    <w:rsid w:val="00E60DD9"/>
    <w:rsid w:val="00E62185"/>
    <w:rsid w:val="00E63DD0"/>
    <w:rsid w:val="00E640EE"/>
    <w:rsid w:val="00E67EE1"/>
    <w:rsid w:val="00E7240F"/>
    <w:rsid w:val="00E72547"/>
    <w:rsid w:val="00E725A4"/>
    <w:rsid w:val="00E7317E"/>
    <w:rsid w:val="00E7493C"/>
    <w:rsid w:val="00E750D3"/>
    <w:rsid w:val="00E757AD"/>
    <w:rsid w:val="00E777EF"/>
    <w:rsid w:val="00E80C83"/>
    <w:rsid w:val="00E80E9A"/>
    <w:rsid w:val="00E80EA4"/>
    <w:rsid w:val="00E8159B"/>
    <w:rsid w:val="00E820D5"/>
    <w:rsid w:val="00E826D6"/>
    <w:rsid w:val="00E84C89"/>
    <w:rsid w:val="00E86C65"/>
    <w:rsid w:val="00E902C6"/>
    <w:rsid w:val="00E920C2"/>
    <w:rsid w:val="00E92822"/>
    <w:rsid w:val="00E94E37"/>
    <w:rsid w:val="00E95763"/>
    <w:rsid w:val="00E9595D"/>
    <w:rsid w:val="00E9753C"/>
    <w:rsid w:val="00EA4454"/>
    <w:rsid w:val="00EA6273"/>
    <w:rsid w:val="00EB00E9"/>
    <w:rsid w:val="00EB1BAD"/>
    <w:rsid w:val="00EB32F5"/>
    <w:rsid w:val="00EB3630"/>
    <w:rsid w:val="00EB3FCD"/>
    <w:rsid w:val="00EB458B"/>
    <w:rsid w:val="00EB556B"/>
    <w:rsid w:val="00EB61AA"/>
    <w:rsid w:val="00EB65C5"/>
    <w:rsid w:val="00EB75AB"/>
    <w:rsid w:val="00EC001C"/>
    <w:rsid w:val="00EC027A"/>
    <w:rsid w:val="00EC0E6E"/>
    <w:rsid w:val="00EC217B"/>
    <w:rsid w:val="00EC3648"/>
    <w:rsid w:val="00EC39DB"/>
    <w:rsid w:val="00EC4033"/>
    <w:rsid w:val="00EC4527"/>
    <w:rsid w:val="00EC4BDE"/>
    <w:rsid w:val="00EC4CE2"/>
    <w:rsid w:val="00EC53A2"/>
    <w:rsid w:val="00EC79EB"/>
    <w:rsid w:val="00ED0ED7"/>
    <w:rsid w:val="00ED360B"/>
    <w:rsid w:val="00ED60A2"/>
    <w:rsid w:val="00ED7B2A"/>
    <w:rsid w:val="00EE289A"/>
    <w:rsid w:val="00EE301B"/>
    <w:rsid w:val="00EE5BBB"/>
    <w:rsid w:val="00EE61DB"/>
    <w:rsid w:val="00EF0BD7"/>
    <w:rsid w:val="00EF1E2D"/>
    <w:rsid w:val="00EF4EDD"/>
    <w:rsid w:val="00EF6FEF"/>
    <w:rsid w:val="00F00CDB"/>
    <w:rsid w:val="00F01AB0"/>
    <w:rsid w:val="00F02B8B"/>
    <w:rsid w:val="00F039CE"/>
    <w:rsid w:val="00F04740"/>
    <w:rsid w:val="00F04C38"/>
    <w:rsid w:val="00F04E98"/>
    <w:rsid w:val="00F06C88"/>
    <w:rsid w:val="00F105B9"/>
    <w:rsid w:val="00F10951"/>
    <w:rsid w:val="00F11FD5"/>
    <w:rsid w:val="00F12554"/>
    <w:rsid w:val="00F13539"/>
    <w:rsid w:val="00F148B6"/>
    <w:rsid w:val="00F16D84"/>
    <w:rsid w:val="00F17C9D"/>
    <w:rsid w:val="00F2089A"/>
    <w:rsid w:val="00F215D4"/>
    <w:rsid w:val="00F21609"/>
    <w:rsid w:val="00F21B42"/>
    <w:rsid w:val="00F22EFF"/>
    <w:rsid w:val="00F23C89"/>
    <w:rsid w:val="00F248DA"/>
    <w:rsid w:val="00F25065"/>
    <w:rsid w:val="00F25B60"/>
    <w:rsid w:val="00F26085"/>
    <w:rsid w:val="00F30017"/>
    <w:rsid w:val="00F30B94"/>
    <w:rsid w:val="00F32ABF"/>
    <w:rsid w:val="00F34490"/>
    <w:rsid w:val="00F373EC"/>
    <w:rsid w:val="00F400B8"/>
    <w:rsid w:val="00F413FD"/>
    <w:rsid w:val="00F41FEF"/>
    <w:rsid w:val="00F438AE"/>
    <w:rsid w:val="00F4391F"/>
    <w:rsid w:val="00F451B2"/>
    <w:rsid w:val="00F467F6"/>
    <w:rsid w:val="00F4708F"/>
    <w:rsid w:val="00F477F9"/>
    <w:rsid w:val="00F47E9E"/>
    <w:rsid w:val="00F504E2"/>
    <w:rsid w:val="00F51131"/>
    <w:rsid w:val="00F51308"/>
    <w:rsid w:val="00F5139B"/>
    <w:rsid w:val="00F5161D"/>
    <w:rsid w:val="00F516E3"/>
    <w:rsid w:val="00F516F8"/>
    <w:rsid w:val="00F51936"/>
    <w:rsid w:val="00F51CE7"/>
    <w:rsid w:val="00F54350"/>
    <w:rsid w:val="00F54517"/>
    <w:rsid w:val="00F55AE4"/>
    <w:rsid w:val="00F56612"/>
    <w:rsid w:val="00F57067"/>
    <w:rsid w:val="00F60F0F"/>
    <w:rsid w:val="00F61DF7"/>
    <w:rsid w:val="00F628E7"/>
    <w:rsid w:val="00F63F03"/>
    <w:rsid w:val="00F64165"/>
    <w:rsid w:val="00F6581B"/>
    <w:rsid w:val="00F65AA1"/>
    <w:rsid w:val="00F727B3"/>
    <w:rsid w:val="00F738E3"/>
    <w:rsid w:val="00F74C0F"/>
    <w:rsid w:val="00F74DE0"/>
    <w:rsid w:val="00F75C24"/>
    <w:rsid w:val="00F7684B"/>
    <w:rsid w:val="00F76974"/>
    <w:rsid w:val="00F769B5"/>
    <w:rsid w:val="00F76A5B"/>
    <w:rsid w:val="00F76D62"/>
    <w:rsid w:val="00F80E4D"/>
    <w:rsid w:val="00F8102A"/>
    <w:rsid w:val="00F819D2"/>
    <w:rsid w:val="00F81F6D"/>
    <w:rsid w:val="00F826E1"/>
    <w:rsid w:val="00F8779A"/>
    <w:rsid w:val="00F90658"/>
    <w:rsid w:val="00F91FA8"/>
    <w:rsid w:val="00F96F29"/>
    <w:rsid w:val="00FA0F98"/>
    <w:rsid w:val="00FA2E86"/>
    <w:rsid w:val="00FA335D"/>
    <w:rsid w:val="00FA4C84"/>
    <w:rsid w:val="00FA5810"/>
    <w:rsid w:val="00FB15E0"/>
    <w:rsid w:val="00FB3921"/>
    <w:rsid w:val="00FB6262"/>
    <w:rsid w:val="00FB6670"/>
    <w:rsid w:val="00FC13B6"/>
    <w:rsid w:val="00FC51AF"/>
    <w:rsid w:val="00FC55F3"/>
    <w:rsid w:val="00FC6CAB"/>
    <w:rsid w:val="00FC6DAF"/>
    <w:rsid w:val="00FD031E"/>
    <w:rsid w:val="00FD1204"/>
    <w:rsid w:val="00FD1DD2"/>
    <w:rsid w:val="00FD207A"/>
    <w:rsid w:val="00FD3F8D"/>
    <w:rsid w:val="00FD409B"/>
    <w:rsid w:val="00FD4D3F"/>
    <w:rsid w:val="00FD616E"/>
    <w:rsid w:val="00FD70A6"/>
    <w:rsid w:val="00FD72CA"/>
    <w:rsid w:val="00FD7D7F"/>
    <w:rsid w:val="00FE0B6E"/>
    <w:rsid w:val="00FE0CB9"/>
    <w:rsid w:val="00FE0F99"/>
    <w:rsid w:val="00FE1E66"/>
    <w:rsid w:val="00FE25BC"/>
    <w:rsid w:val="00FE274D"/>
    <w:rsid w:val="00FE2DD5"/>
    <w:rsid w:val="00FE4234"/>
    <w:rsid w:val="00FE54C1"/>
    <w:rsid w:val="00FE5D62"/>
    <w:rsid w:val="00FE6776"/>
    <w:rsid w:val="00FE70EC"/>
    <w:rsid w:val="00FE7EDA"/>
    <w:rsid w:val="00FF17E2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F18A03"/>
  <w15:docId w15:val="{7B613135-2F17-427E-941F-1A540D6F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56D"/>
    <w:pPr>
      <w:bidi/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1">
    <w:name w:val="heading 1"/>
    <w:basedOn w:val="a"/>
    <w:link w:val="11"/>
    <w:qFormat/>
    <w:rsid w:val="002D0633"/>
    <w:pPr>
      <w:numPr>
        <w:numId w:val="1"/>
      </w:numPr>
      <w:spacing w:before="120" w:after="12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link w:val="20"/>
    <w:qFormat/>
    <w:rsid w:val="002D0633"/>
    <w:pPr>
      <w:numPr>
        <w:ilvl w:val="1"/>
        <w:numId w:val="1"/>
      </w:numPr>
      <w:spacing w:before="120" w:after="120" w:line="36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heading 3"/>
    <w:basedOn w:val="a"/>
    <w:link w:val="30"/>
    <w:qFormat/>
    <w:rsid w:val="002D0633"/>
    <w:pPr>
      <w:numPr>
        <w:ilvl w:val="2"/>
        <w:numId w:val="1"/>
      </w:numPr>
      <w:spacing w:before="120" w:after="120" w:line="36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4">
    <w:name w:val="heading 4"/>
    <w:basedOn w:val="a"/>
    <w:link w:val="40"/>
    <w:qFormat/>
    <w:rsid w:val="002D0633"/>
    <w:pPr>
      <w:numPr>
        <w:ilvl w:val="3"/>
        <w:numId w:val="1"/>
      </w:numPr>
      <w:spacing w:before="120" w:after="120" w:line="360" w:lineRule="auto"/>
      <w:jc w:val="both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5">
    <w:name w:val="heading 5"/>
    <w:basedOn w:val="a"/>
    <w:link w:val="50"/>
    <w:qFormat/>
    <w:rsid w:val="002D0633"/>
    <w:pPr>
      <w:numPr>
        <w:ilvl w:val="4"/>
        <w:numId w:val="1"/>
      </w:numPr>
      <w:spacing w:before="120" w:after="120" w:line="360" w:lineRule="auto"/>
      <w:jc w:val="both"/>
      <w:outlineLvl w:val="4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6">
    <w:name w:val="heading 6"/>
    <w:basedOn w:val="a"/>
    <w:link w:val="60"/>
    <w:qFormat/>
    <w:rsid w:val="002D0633"/>
    <w:pPr>
      <w:numPr>
        <w:ilvl w:val="5"/>
        <w:numId w:val="1"/>
      </w:numPr>
      <w:spacing w:before="120" w:after="120" w:line="36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7">
    <w:name w:val="heading 7"/>
    <w:basedOn w:val="a"/>
    <w:link w:val="70"/>
    <w:qFormat/>
    <w:rsid w:val="002D0633"/>
    <w:pPr>
      <w:numPr>
        <w:ilvl w:val="6"/>
        <w:numId w:val="1"/>
      </w:numPr>
      <w:spacing w:before="120" w:after="120" w:line="36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link w:val="80"/>
    <w:qFormat/>
    <w:rsid w:val="002D0633"/>
    <w:pPr>
      <w:numPr>
        <w:ilvl w:val="7"/>
        <w:numId w:val="1"/>
      </w:numPr>
      <w:spacing w:before="120" w:after="120" w:line="360" w:lineRule="auto"/>
      <w:jc w:val="both"/>
      <w:outlineLvl w:val="7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9">
    <w:name w:val="heading 9"/>
    <w:basedOn w:val="a"/>
    <w:link w:val="90"/>
    <w:qFormat/>
    <w:rsid w:val="002D0633"/>
    <w:pPr>
      <w:numPr>
        <w:ilvl w:val="8"/>
        <w:numId w:val="1"/>
      </w:numPr>
      <w:spacing w:before="120" w:after="120" w:line="360" w:lineRule="auto"/>
      <w:jc w:val="both"/>
      <w:outlineLvl w:val="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5E74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DA5E74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DA5E7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5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F451B2"/>
    <w:rPr>
      <w:rFonts w:ascii="Tahoma" w:eastAsia="Calibri" w:hAnsi="Tahoma" w:cs="Tahoma"/>
      <w:sz w:val="16"/>
      <w:szCs w:val="16"/>
      <w:lang w:val="en-US" w:eastAsia="en-US" w:bidi="he-IL"/>
    </w:rPr>
  </w:style>
  <w:style w:type="paragraph" w:styleId="a9">
    <w:name w:val="List Paragraph"/>
    <w:aliases w:val="פיסקת bullets,LP1,List Paragraph_0,List Paragraph_1,פיסקת רשימה1,מפרט פירוט סעיפים,נספח 2 מתוקן,x.x.x.x,lp1,FooterText,numbered,Paragraphe de liste1"/>
    <w:basedOn w:val="a"/>
    <w:link w:val="aa"/>
    <w:uiPriority w:val="34"/>
    <w:qFormat/>
    <w:rsid w:val="00F451B2"/>
    <w:pPr>
      <w:ind w:left="720"/>
      <w:contextualSpacing/>
    </w:pPr>
  </w:style>
  <w:style w:type="character" w:styleId="ab">
    <w:name w:val="Strong"/>
    <w:uiPriority w:val="22"/>
    <w:qFormat/>
    <w:rsid w:val="00F451B2"/>
    <w:rPr>
      <w:b/>
      <w:bCs/>
    </w:rPr>
  </w:style>
  <w:style w:type="table" w:styleId="ac">
    <w:name w:val="Table Grid"/>
    <w:basedOn w:val="a1"/>
    <w:uiPriority w:val="59"/>
    <w:rsid w:val="00F451B2"/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כותרת עליונה תו"/>
    <w:link w:val="a3"/>
    <w:rsid w:val="00F451B2"/>
    <w:rPr>
      <w:sz w:val="24"/>
      <w:szCs w:val="24"/>
      <w:lang w:val="en-US" w:eastAsia="en-US" w:bidi="he-IL"/>
    </w:rPr>
  </w:style>
  <w:style w:type="character" w:customStyle="1" w:styleId="a6">
    <w:name w:val="כותרת תחתונה תו"/>
    <w:link w:val="a5"/>
    <w:rsid w:val="00F451B2"/>
    <w:rPr>
      <w:sz w:val="24"/>
      <w:szCs w:val="24"/>
      <w:lang w:val="en-US" w:eastAsia="en-US" w:bidi="he-IL"/>
    </w:rPr>
  </w:style>
  <w:style w:type="character" w:styleId="ad">
    <w:name w:val="annotation reference"/>
    <w:uiPriority w:val="99"/>
    <w:rsid w:val="003600D1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3600D1"/>
    <w:rPr>
      <w:sz w:val="20"/>
      <w:szCs w:val="20"/>
    </w:rPr>
  </w:style>
  <w:style w:type="paragraph" w:styleId="af0">
    <w:name w:val="annotation subject"/>
    <w:basedOn w:val="ae"/>
    <w:next w:val="ae"/>
    <w:link w:val="af1"/>
    <w:semiHidden/>
    <w:rsid w:val="003600D1"/>
    <w:rPr>
      <w:b/>
      <w:bCs/>
    </w:rPr>
  </w:style>
  <w:style w:type="character" w:customStyle="1" w:styleId="11">
    <w:name w:val="כותרת 1 תו"/>
    <w:link w:val="1"/>
    <w:rsid w:val="002D0633"/>
    <w:rPr>
      <w:sz w:val="24"/>
      <w:szCs w:val="24"/>
      <w:lang w:val="x-none" w:eastAsia="x-none"/>
    </w:rPr>
  </w:style>
  <w:style w:type="character" w:customStyle="1" w:styleId="20">
    <w:name w:val="כותרת 2 תו"/>
    <w:link w:val="2"/>
    <w:rsid w:val="002D0633"/>
    <w:rPr>
      <w:sz w:val="24"/>
      <w:szCs w:val="24"/>
      <w:lang w:val="x-none" w:eastAsia="x-none"/>
    </w:rPr>
  </w:style>
  <w:style w:type="character" w:customStyle="1" w:styleId="30">
    <w:name w:val="כותרת 3 תו"/>
    <w:link w:val="3"/>
    <w:rsid w:val="002D0633"/>
    <w:rPr>
      <w:sz w:val="24"/>
      <w:szCs w:val="24"/>
      <w:lang w:val="x-none" w:eastAsia="x-none"/>
    </w:rPr>
  </w:style>
  <w:style w:type="character" w:customStyle="1" w:styleId="40">
    <w:name w:val="כותרת 4 תו"/>
    <w:link w:val="4"/>
    <w:rsid w:val="002D0633"/>
    <w:rPr>
      <w:sz w:val="24"/>
      <w:szCs w:val="24"/>
      <w:lang w:val="x-none" w:eastAsia="x-none"/>
    </w:rPr>
  </w:style>
  <w:style w:type="character" w:customStyle="1" w:styleId="50">
    <w:name w:val="כותרת 5 תו"/>
    <w:link w:val="5"/>
    <w:rsid w:val="002D0633"/>
    <w:rPr>
      <w:sz w:val="24"/>
      <w:szCs w:val="24"/>
      <w:lang w:val="x-none" w:eastAsia="x-none"/>
    </w:rPr>
  </w:style>
  <w:style w:type="character" w:customStyle="1" w:styleId="60">
    <w:name w:val="כותרת 6 תו"/>
    <w:link w:val="6"/>
    <w:rsid w:val="002D0633"/>
    <w:rPr>
      <w:sz w:val="24"/>
      <w:szCs w:val="24"/>
      <w:lang w:val="x-none" w:eastAsia="x-none"/>
    </w:rPr>
  </w:style>
  <w:style w:type="character" w:customStyle="1" w:styleId="70">
    <w:name w:val="כותרת 7 תו"/>
    <w:link w:val="7"/>
    <w:rsid w:val="002D0633"/>
    <w:rPr>
      <w:sz w:val="24"/>
      <w:szCs w:val="24"/>
      <w:lang w:val="x-none" w:eastAsia="x-none"/>
    </w:rPr>
  </w:style>
  <w:style w:type="character" w:customStyle="1" w:styleId="80">
    <w:name w:val="כותרת 8 תו"/>
    <w:link w:val="8"/>
    <w:rsid w:val="002D0633"/>
    <w:rPr>
      <w:sz w:val="24"/>
      <w:szCs w:val="24"/>
      <w:lang w:val="x-none" w:eastAsia="x-none"/>
    </w:rPr>
  </w:style>
  <w:style w:type="character" w:customStyle="1" w:styleId="90">
    <w:name w:val="כותרת 9 תו"/>
    <w:link w:val="9"/>
    <w:rsid w:val="002D0633"/>
    <w:rPr>
      <w:sz w:val="24"/>
      <w:szCs w:val="24"/>
      <w:lang w:val="x-none" w:eastAsia="x-none"/>
    </w:rPr>
  </w:style>
  <w:style w:type="numbering" w:customStyle="1" w:styleId="12">
    <w:name w:val="ללא רשימה1"/>
    <w:next w:val="a2"/>
    <w:uiPriority w:val="99"/>
    <w:semiHidden/>
    <w:unhideWhenUsed/>
    <w:rsid w:val="00FC51AF"/>
  </w:style>
  <w:style w:type="table" w:customStyle="1" w:styleId="13">
    <w:name w:val="טבלת רשת1"/>
    <w:basedOn w:val="a1"/>
    <w:next w:val="ac"/>
    <w:uiPriority w:val="59"/>
    <w:rsid w:val="00FC51A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ללא רשימה2"/>
    <w:next w:val="a2"/>
    <w:uiPriority w:val="99"/>
    <w:semiHidden/>
    <w:unhideWhenUsed/>
    <w:rsid w:val="00FC51AF"/>
  </w:style>
  <w:style w:type="table" w:customStyle="1" w:styleId="22">
    <w:name w:val="טבלת רשת2"/>
    <w:basedOn w:val="a1"/>
    <w:next w:val="ac"/>
    <w:uiPriority w:val="59"/>
    <w:rsid w:val="00FC51A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lock">
    <w:name w:val="Table Block"/>
    <w:basedOn w:val="a"/>
    <w:rsid w:val="00B26F67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after="0" w:line="360" w:lineRule="auto"/>
      <w:jc w:val="both"/>
      <w:textAlignment w:val="center"/>
    </w:pPr>
    <w:rPr>
      <w:rFonts w:ascii="Arial" w:eastAsia="Arial Unicode MS" w:hAnsi="Arial" w:cs="David"/>
      <w:snapToGrid w:val="0"/>
      <w:color w:val="000000"/>
      <w:sz w:val="20"/>
      <w:szCs w:val="26"/>
      <w:lang w:eastAsia="ja-JP"/>
    </w:rPr>
  </w:style>
  <w:style w:type="paragraph" w:styleId="NormalWeb">
    <w:name w:val="Normal (Web)"/>
    <w:basedOn w:val="a"/>
    <w:uiPriority w:val="99"/>
    <w:unhideWhenUsed/>
    <w:rsid w:val="00463E1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Elegant"/>
    <w:basedOn w:val="a1"/>
    <w:rsid w:val="004A5022"/>
    <w:pPr>
      <w:bidi/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a">
    <w:name w:val="פיסקת רשימה תו"/>
    <w:aliases w:val="פיסקת bullets תו,LP1 תו,List Paragraph_0 תו,List Paragraph_1 תו,פיסקת רשימה1 תו,מפרט פירוט סעיפים תו,נספח 2 מתוקן תו,x.x.x.x תו,lp1 תו,FooterText תו,numbered תו,Paragraphe de liste1 תו"/>
    <w:link w:val="a9"/>
    <w:uiPriority w:val="34"/>
    <w:locked/>
    <w:rsid w:val="008B2A98"/>
    <w:rPr>
      <w:rFonts w:ascii="Calibri" w:eastAsia="Calibri" w:hAnsi="Calibri" w:cs="Arial"/>
      <w:sz w:val="22"/>
      <w:szCs w:val="22"/>
    </w:rPr>
  </w:style>
  <w:style w:type="paragraph" w:styleId="af3">
    <w:name w:val="Revision"/>
    <w:hidden/>
    <w:uiPriority w:val="99"/>
    <w:semiHidden/>
    <w:rsid w:val="005D1508"/>
    <w:rPr>
      <w:rFonts w:ascii="Calibri" w:eastAsia="Calibri" w:hAnsi="Calibri" w:cs="Arial"/>
      <w:sz w:val="22"/>
      <w:szCs w:val="22"/>
    </w:rPr>
  </w:style>
  <w:style w:type="paragraph" w:customStyle="1" w:styleId="10">
    <w:name w:val="1)"/>
    <w:basedOn w:val="a9"/>
    <w:qFormat/>
    <w:rsid w:val="0007394D"/>
    <w:pPr>
      <w:numPr>
        <w:numId w:val="14"/>
      </w:numPr>
      <w:spacing w:after="160" w:line="360" w:lineRule="auto"/>
    </w:pPr>
    <w:rPr>
      <w:rFonts w:cs="David"/>
      <w:b/>
      <w:bCs/>
      <w:sz w:val="26"/>
      <w:szCs w:val="26"/>
      <w:u w:val="single"/>
    </w:rPr>
  </w:style>
  <w:style w:type="character" w:customStyle="1" w:styleId="af">
    <w:name w:val="טקסט הערה תו"/>
    <w:basedOn w:val="a0"/>
    <w:link w:val="ae"/>
    <w:uiPriority w:val="99"/>
    <w:rsid w:val="00D524D2"/>
    <w:rPr>
      <w:rFonts w:ascii="Calibri" w:eastAsia="Calibri" w:hAnsi="Calibri" w:cs="Arial"/>
    </w:rPr>
  </w:style>
  <w:style w:type="character" w:styleId="af4">
    <w:name w:val="Placeholder Text"/>
    <w:basedOn w:val="a0"/>
    <w:uiPriority w:val="99"/>
    <w:semiHidden/>
    <w:rsid w:val="00B35275"/>
    <w:rPr>
      <w:color w:val="808080"/>
    </w:rPr>
  </w:style>
  <w:style w:type="paragraph" w:styleId="af5">
    <w:name w:val="footnote text"/>
    <w:basedOn w:val="a"/>
    <w:link w:val="af6"/>
    <w:semiHidden/>
    <w:unhideWhenUsed/>
    <w:rsid w:val="00656EFE"/>
    <w:pPr>
      <w:spacing w:after="0" w:line="240" w:lineRule="auto"/>
    </w:pPr>
    <w:rPr>
      <w:sz w:val="20"/>
      <w:szCs w:val="20"/>
    </w:rPr>
  </w:style>
  <w:style w:type="character" w:customStyle="1" w:styleId="af6">
    <w:name w:val="טקסט הערת שוליים תו"/>
    <w:basedOn w:val="a0"/>
    <w:link w:val="af5"/>
    <w:semiHidden/>
    <w:rsid w:val="00656EFE"/>
    <w:rPr>
      <w:rFonts w:ascii="Calibri" w:eastAsia="Calibri" w:hAnsi="Calibri" w:cs="Arial"/>
    </w:rPr>
  </w:style>
  <w:style w:type="character" w:styleId="af7">
    <w:name w:val="footnote reference"/>
    <w:basedOn w:val="a0"/>
    <w:semiHidden/>
    <w:unhideWhenUsed/>
    <w:rsid w:val="00656EFE"/>
    <w:rPr>
      <w:vertAlign w:val="superscript"/>
    </w:rPr>
  </w:style>
  <w:style w:type="character" w:customStyle="1" w:styleId="af1">
    <w:name w:val="נושא הערה תו"/>
    <w:basedOn w:val="af"/>
    <w:link w:val="af0"/>
    <w:semiHidden/>
    <w:rsid w:val="008A2F10"/>
    <w:rPr>
      <w:rFonts w:ascii="Calibri" w:eastAsia="Calibri" w:hAnsi="Calibri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5869">
              <w:marLeft w:val="0"/>
              <w:marRight w:val="0"/>
              <w:marTop w:val="0"/>
              <w:marBottom w:val="0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  <w:divsChild>
                <w:div w:id="13792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8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134378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7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11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56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2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2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4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1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41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19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7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nat\Application%20Data\Microsoft\Templates\&#1492;&#1512;&#1513;&#1493;&#1514;%20&#1500;&#1508;&#1497;&#1514;&#1493;&#1495;%20&#1492;&#1504;&#1490;&#1489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25BDD-F7B5-4323-B978-7ECE13C2B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הרשות לפיתוח הנגב</Template>
  <TotalTime>0</TotalTime>
  <Pages>1</Pages>
  <Words>1361</Words>
  <Characters>6808</Characters>
  <Application>Microsoft Office Word</Application>
  <DocSecurity>0</DocSecurity>
  <Lines>56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קול קורא לקידום אירועים פסטיבלים וכנסים בנגב לשנת  2010</vt:lpstr>
      <vt:lpstr>קול קורא לקידום אירועים פסטיבלים וכנסים בנגב לשנת  2010</vt:lpstr>
    </vt:vector>
  </TitlesOfParts>
  <Company>Microsoft</Company>
  <LinksUpToDate>false</LinksUpToDate>
  <CharactersWithSpaces>8153</CharactersWithSpaces>
  <SharedDoc>false</SharedDoc>
  <HLinks>
    <vt:vector size="24" baseType="variant">
      <vt:variant>
        <vt:i4>6029366</vt:i4>
      </vt:variant>
      <vt:variant>
        <vt:i4>9</vt:i4>
      </vt:variant>
      <vt:variant>
        <vt:i4>0</vt:i4>
      </vt:variant>
      <vt:variant>
        <vt:i4>5</vt:i4>
      </vt:variant>
      <vt:variant>
        <vt:lpwstr>mailto:nataliez@png.gov.il</vt:lpwstr>
      </vt:variant>
      <vt:variant>
        <vt:lpwstr/>
      </vt:variant>
      <vt:variant>
        <vt:i4>4587571</vt:i4>
      </vt:variant>
      <vt:variant>
        <vt:i4>6</vt:i4>
      </vt:variant>
      <vt:variant>
        <vt:i4>0</vt:i4>
      </vt:variant>
      <vt:variant>
        <vt:i4>5</vt:i4>
      </vt:variant>
      <vt:variant>
        <vt:lpwstr>mailto:lees@png.gov.il</vt:lpwstr>
      </vt:variant>
      <vt:variant>
        <vt:lpwstr/>
      </vt:variant>
      <vt:variant>
        <vt:i4>7995400</vt:i4>
      </vt:variant>
      <vt:variant>
        <vt:i4>3</vt:i4>
      </vt:variant>
      <vt:variant>
        <vt:i4>0</vt:i4>
      </vt:variant>
      <vt:variant>
        <vt:i4>5</vt:i4>
      </vt:variant>
      <vt:variant>
        <vt:lpwstr>mailto:P2017@PNG.GOV.IL</vt:lpwstr>
      </vt:variant>
      <vt:variant>
        <vt:lpwstr/>
      </vt:variant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קול קורא לקידום אירועים פסטיבלים וכנסים בנגב לשנת  2010</dc:title>
  <dc:creator>rinat</dc:creator>
  <cp:lastModifiedBy>שלומי ניסים</cp:lastModifiedBy>
  <cp:revision>3</cp:revision>
  <cp:lastPrinted>2021-12-21T07:17:00Z</cp:lastPrinted>
  <dcterms:created xsi:type="dcterms:W3CDTF">2021-12-21T07:20:00Z</dcterms:created>
  <dcterms:modified xsi:type="dcterms:W3CDTF">2021-12-21T07:20:00Z</dcterms:modified>
</cp:coreProperties>
</file>