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F85" w:rsidRDefault="007E6F85" w:rsidP="00034E1B">
      <w:pPr>
        <w:rPr>
          <w:rtl/>
        </w:rPr>
      </w:pPr>
    </w:p>
    <w:p w:rsidR="00034E1B" w:rsidRDefault="00034E1B" w:rsidP="00034E1B">
      <w:pPr>
        <w:rPr>
          <w:rtl/>
        </w:rPr>
      </w:pPr>
    </w:p>
    <w:tbl>
      <w:tblPr>
        <w:bidiVisual/>
        <w:tblW w:w="9591" w:type="dxa"/>
        <w:jc w:val="center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2186"/>
        <w:gridCol w:w="2250"/>
        <w:gridCol w:w="1710"/>
        <w:gridCol w:w="3445"/>
      </w:tblGrid>
      <w:tr w:rsidR="00373D72" w:rsidTr="00712807">
        <w:trPr>
          <w:trHeight w:val="457"/>
          <w:tblHeader/>
          <w:jc w:val="center"/>
        </w:trPr>
        <w:tc>
          <w:tcPr>
            <w:tcW w:w="9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8952F1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ניהול שינויים</w:t>
            </w:r>
          </w:p>
        </w:tc>
      </w:tr>
      <w:tr w:rsidR="00373D72" w:rsidTr="00712807">
        <w:trPr>
          <w:trHeight w:val="457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8952F1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</w:rPr>
            </w:pPr>
            <w:r w:rsidRPr="0015168F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8952F1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</w:rPr>
            </w:pPr>
            <w:r w:rsidRPr="0015168F">
              <w:rPr>
                <w:rFonts w:cs="David" w:hint="cs"/>
                <w:b/>
                <w:bCs/>
                <w:rtl/>
              </w:rPr>
              <w:t>מחבר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8952F1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</w:rPr>
            </w:pPr>
            <w:r w:rsidRPr="0015168F">
              <w:rPr>
                <w:rFonts w:cs="David" w:hint="cs"/>
                <w:b/>
                <w:bCs/>
                <w:rtl/>
              </w:rPr>
              <w:t>גרסא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8952F1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</w:rPr>
            </w:pPr>
            <w:r w:rsidRPr="0015168F">
              <w:rPr>
                <w:rFonts w:cs="David" w:hint="cs"/>
                <w:b/>
                <w:bCs/>
                <w:rtl/>
              </w:rPr>
              <w:t>שינוי</w:t>
            </w:r>
          </w:p>
        </w:tc>
      </w:tr>
      <w:tr w:rsidR="00373D72" w:rsidTr="00712807"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B800C4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</w:rPr>
            </w:pPr>
            <w:r>
              <w:rPr>
                <w:rFonts w:cs="David"/>
                <w:b/>
                <w:bCs/>
              </w:rPr>
              <w:t>25/6/2018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B800C4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יניב לוזון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B800C4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1.0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034E1B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373D72" w:rsidTr="00712807">
        <w:trPr>
          <w:trHeight w:val="178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B800C4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18/08/2019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B800C4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יניב לוזון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B800C4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1.1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034E1B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373D72" w:rsidTr="00712807"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9C1470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/>
                <w:b/>
                <w:bCs/>
              </w:rPr>
              <w:t>21/06/20021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9C1470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יניב </w:t>
            </w:r>
            <w:bookmarkStart w:id="0" w:name="_GoBack"/>
            <w:r>
              <w:rPr>
                <w:rFonts w:cs="David" w:hint="cs"/>
                <w:b/>
                <w:bCs/>
                <w:rtl/>
              </w:rPr>
              <w:t>לוזון</w:t>
            </w:r>
            <w:bookmarkEnd w:id="0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9C1470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1.2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4E1B" w:rsidRPr="0015168F" w:rsidRDefault="00034E1B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373D72" w:rsidTr="00712807"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RDefault="00C11119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RDefault="00C11119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RDefault="00C11119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RDefault="00C11119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373D72" w:rsidTr="00712807"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RDefault="00C11119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RDefault="00C11119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RDefault="00C11119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1119" w:rsidRPr="0015168F" w:rsidRDefault="00C11119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373D72" w:rsidTr="00712807"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373D72" w:rsidTr="00712807"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373D72" w:rsidTr="00712807"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373D72" w:rsidTr="00712807"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373D72" w:rsidTr="00712807">
        <w:trPr>
          <w:trHeight w:val="20"/>
          <w:tblHeader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978F7" w:rsidRPr="0015168F" w:rsidRDefault="001978F7" w:rsidP="00712807">
            <w:pPr>
              <w:tabs>
                <w:tab w:val="left" w:pos="5925"/>
              </w:tabs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034E1B" w:rsidRDefault="00034E1B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tbl>
      <w:tblPr>
        <w:bidiVisual/>
        <w:tblW w:w="9900" w:type="dxa"/>
        <w:tblInd w:w="-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3564"/>
        <w:gridCol w:w="1260"/>
        <w:gridCol w:w="2977"/>
        <w:gridCol w:w="1530"/>
      </w:tblGrid>
      <w:tr w:rsidR="00373D72" w:rsidTr="00712807">
        <w:tc>
          <w:tcPr>
            <w:tcW w:w="569" w:type="dxa"/>
            <w:shd w:val="clear" w:color="auto" w:fill="808080"/>
          </w:tcPr>
          <w:p w:rsidR="007444BB" w:rsidRPr="00712807" w:rsidRDefault="008952F1" w:rsidP="00712807">
            <w:pPr>
              <w:tabs>
                <w:tab w:val="left" w:pos="5925"/>
              </w:tabs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מס'</w:t>
            </w:r>
          </w:p>
        </w:tc>
        <w:tc>
          <w:tcPr>
            <w:tcW w:w="3564" w:type="dxa"/>
            <w:shd w:val="clear" w:color="auto" w:fill="808080"/>
          </w:tcPr>
          <w:p w:rsidR="007444BB" w:rsidRPr="00712807" w:rsidRDefault="008952F1" w:rsidP="00712807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שאלה</w:t>
            </w:r>
          </w:p>
        </w:tc>
        <w:tc>
          <w:tcPr>
            <w:tcW w:w="1260" w:type="dxa"/>
            <w:shd w:val="clear" w:color="auto" w:fill="808080"/>
          </w:tcPr>
          <w:p w:rsidR="007444BB" w:rsidRPr="00712807" w:rsidRDefault="008952F1" w:rsidP="00712807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רלוונט</w:t>
            </w:r>
            <w:r w:rsidRPr="00712807">
              <w:rPr>
                <w:rFonts w:ascii="Calibri" w:eastAsia="Calibri" w:hAnsi="Calibri" w:cs="David" w:hint="eastAsia"/>
                <w:b/>
                <w:bCs/>
                <w:rtl/>
              </w:rPr>
              <w:t>י</w:t>
            </w: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 xml:space="preserve"> / לא רלוונטי</w:t>
            </w:r>
          </w:p>
        </w:tc>
        <w:tc>
          <w:tcPr>
            <w:tcW w:w="2977" w:type="dxa"/>
            <w:shd w:val="clear" w:color="auto" w:fill="808080"/>
          </w:tcPr>
          <w:p w:rsidR="007444BB" w:rsidRPr="00712807" w:rsidRDefault="00F33712" w:rsidP="00712807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פירוט התשובה</w:t>
            </w:r>
          </w:p>
        </w:tc>
        <w:tc>
          <w:tcPr>
            <w:tcW w:w="1530" w:type="dxa"/>
            <w:shd w:val="clear" w:color="auto" w:fill="808080"/>
          </w:tcPr>
          <w:p w:rsidR="007444BB" w:rsidRPr="00712807" w:rsidRDefault="00F33712" w:rsidP="00712807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הערות</w:t>
            </w:r>
          </w:p>
        </w:tc>
      </w:tr>
      <w:tr w:rsidR="00373D72" w:rsidTr="005A4319">
        <w:tc>
          <w:tcPr>
            <w:tcW w:w="9900" w:type="dxa"/>
            <w:gridSpan w:val="5"/>
            <w:shd w:val="clear" w:color="auto" w:fill="808080"/>
          </w:tcPr>
          <w:p w:rsidR="001978F7" w:rsidRPr="001978F7" w:rsidRDefault="008952F1" w:rsidP="001978F7">
            <w:pPr>
              <w:jc w:val="center"/>
              <w:rPr>
                <w:rFonts w:ascii="Calibri" w:eastAsia="Calibri" w:hAnsi="Calibri" w:cs="Arial"/>
                <w:b/>
                <w:bCs/>
                <w:color w:val="FFC000"/>
                <w:sz w:val="22"/>
                <w:szCs w:val="22"/>
                <w:rtl/>
              </w:rPr>
            </w:pPr>
            <w:r w:rsidRPr="001978F7">
              <w:rPr>
                <w:rFonts w:ascii="Calibri" w:eastAsia="Calibri" w:hAnsi="Calibri" w:cs="Arial" w:hint="cs"/>
                <w:b/>
                <w:bCs/>
                <w:color w:val="FFC000"/>
                <w:sz w:val="22"/>
                <w:szCs w:val="22"/>
                <w:rtl/>
              </w:rPr>
              <w:t>תיאור המאגר</w:t>
            </w:r>
          </w:p>
        </w:tc>
      </w:tr>
      <w:tr w:rsidR="00373D72" w:rsidTr="005A4319">
        <w:tc>
          <w:tcPr>
            <w:tcW w:w="569" w:type="dxa"/>
            <w:shd w:val="clear" w:color="auto" w:fill="auto"/>
          </w:tcPr>
          <w:p w:rsidR="00427810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1</w:t>
            </w:r>
          </w:p>
        </w:tc>
        <w:tc>
          <w:tcPr>
            <w:tcW w:w="7801" w:type="dxa"/>
            <w:gridSpan w:val="3"/>
            <w:shd w:val="clear" w:color="auto" w:fill="auto"/>
          </w:tcPr>
          <w:p w:rsidR="00427810" w:rsidRPr="00712807" w:rsidRDefault="008952F1" w:rsidP="00427810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פעולות</w:t>
            </w: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איסוף המידע במאגר</w:t>
            </w:r>
          </w:p>
        </w:tc>
        <w:tc>
          <w:tcPr>
            <w:tcW w:w="1530" w:type="dxa"/>
            <w:shd w:val="clear" w:color="auto" w:fill="auto"/>
          </w:tcPr>
          <w:p w:rsidR="00427810" w:rsidRPr="00712807" w:rsidRDefault="00427810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 w:val="restart"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8C6D8B" w:rsidRPr="00712807" w:rsidRDefault="008952F1" w:rsidP="008C6D8B">
            <w:pPr>
              <w:numPr>
                <w:ilvl w:val="0"/>
                <w:numId w:val="26"/>
              </w:numPr>
              <w:tabs>
                <w:tab w:val="left" w:pos="210"/>
              </w:tabs>
              <w:ind w:left="30" w:hanging="30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מהם המקורות מהם נאסף המידע</w:t>
            </w:r>
          </w:p>
        </w:tc>
        <w:tc>
          <w:tcPr>
            <w:tcW w:w="1260" w:type="dxa"/>
            <w:shd w:val="clear" w:color="auto" w:fill="auto"/>
          </w:tcPr>
          <w:p w:rsidR="008C6D8B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8C6D8B" w:rsidRPr="00712807" w:rsidRDefault="008952F1" w:rsidP="00712807">
            <w:pPr>
              <w:numPr>
                <w:ilvl w:val="0"/>
                <w:numId w:val="23"/>
              </w:numPr>
              <w:ind w:left="360"/>
              <w:rPr>
                <w:rFonts w:ascii="Calibri" w:eastAsia="Calibri" w:hAnsi="Calibri" w:cs="Arial"/>
                <w:sz w:val="22"/>
                <w:szCs w:val="22"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אזרחי מדינת ישראל </w:t>
            </w:r>
          </w:p>
          <w:p w:rsidR="008C6D8B" w:rsidRPr="00FD3F1C" w:rsidRDefault="008952F1" w:rsidP="00FD3F1C">
            <w:pPr>
              <w:numPr>
                <w:ilvl w:val="0"/>
                <w:numId w:val="23"/>
              </w:numPr>
              <w:ind w:left="360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רשות האוכלוסין.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8C6D8B" w:rsidRPr="00712807" w:rsidRDefault="008952F1" w:rsidP="008C6D8B">
            <w:pPr>
              <w:numPr>
                <w:ilvl w:val="0"/>
                <w:numId w:val="26"/>
              </w:numPr>
              <w:tabs>
                <w:tab w:val="left" w:pos="210"/>
              </w:tabs>
              <w:ind w:left="30" w:hanging="30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למה משמש המאגר באופן שוטף</w:t>
            </w:r>
          </w:p>
        </w:tc>
        <w:tc>
          <w:tcPr>
            <w:tcW w:w="1260" w:type="dxa"/>
            <w:shd w:val="clear" w:color="auto" w:fill="auto"/>
          </w:tcPr>
          <w:p w:rsidR="008C6D8B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8C6D8B" w:rsidRPr="00712807" w:rsidRDefault="008952F1" w:rsidP="00712807">
            <w:pPr>
              <w:numPr>
                <w:ilvl w:val="0"/>
                <w:numId w:val="25"/>
              </w:numPr>
              <w:ind w:left="435" w:hanging="435"/>
              <w:rPr>
                <w:rFonts w:ascii="Calibri" w:eastAsia="Calibri" w:hAnsi="Calibri" w:cs="Arial"/>
                <w:sz w:val="22"/>
                <w:szCs w:val="22"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ביצוע תפקיד על פי דין</w:t>
            </w:r>
          </w:p>
          <w:p w:rsidR="008C6D8B" w:rsidRPr="00712807" w:rsidRDefault="008952F1" w:rsidP="00712807">
            <w:pPr>
              <w:numPr>
                <w:ilvl w:val="0"/>
                <w:numId w:val="25"/>
              </w:numPr>
              <w:ind w:left="435" w:hanging="435"/>
              <w:rPr>
                <w:rFonts w:ascii="Calibri" w:eastAsia="Calibri" w:hAnsi="Calibri" w:cs="Arial"/>
                <w:sz w:val="22"/>
                <w:szCs w:val="22"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מתן שירותי דת לאזרחי מדינת ישראל.</w:t>
            </w:r>
          </w:p>
          <w:p w:rsidR="008C6D8B" w:rsidRPr="00712807" w:rsidRDefault="008952F1" w:rsidP="00712807">
            <w:pPr>
              <w:numPr>
                <w:ilvl w:val="0"/>
                <w:numId w:val="25"/>
              </w:numPr>
              <w:ind w:left="435" w:hanging="435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מתן שירות יעיל יותר לאזרחים.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vMerge w:val="restart"/>
            <w:shd w:val="clear" w:color="auto" w:fill="auto"/>
          </w:tcPr>
          <w:p w:rsidR="008C6D8B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2. </w:t>
            </w:r>
          </w:p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7801" w:type="dxa"/>
            <w:gridSpan w:val="3"/>
            <w:shd w:val="clear" w:color="auto" w:fill="auto"/>
          </w:tcPr>
          <w:p w:rsidR="008C6D8B" w:rsidRPr="00712807" w:rsidRDefault="008952F1" w:rsidP="00427810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מטרות השימוש במאגר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</w:t>
            </w: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8C6D8B" w:rsidRPr="00712807" w:rsidRDefault="008952F1" w:rsidP="00D512F8">
            <w:pPr>
              <w:numPr>
                <w:ilvl w:val="0"/>
                <w:numId w:val="30"/>
              </w:numPr>
              <w:tabs>
                <w:tab w:val="left" w:pos="0"/>
                <w:tab w:val="left" w:pos="30"/>
                <w:tab w:val="left" w:pos="300"/>
              </w:tabs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הסיבות שלשמן נאסף המידע במאגר</w:t>
            </w:r>
          </w:p>
        </w:tc>
        <w:tc>
          <w:tcPr>
            <w:tcW w:w="1260" w:type="dxa"/>
            <w:shd w:val="clear" w:color="auto" w:fill="auto"/>
          </w:tcPr>
          <w:p w:rsidR="008C6D8B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8C6D8B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שיפור השירות לאזרח ומתן שירות יעיל יותר לאזרח.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8C6D8B" w:rsidRPr="00712807" w:rsidRDefault="008952F1" w:rsidP="00D512F8">
            <w:pPr>
              <w:numPr>
                <w:ilvl w:val="0"/>
                <w:numId w:val="29"/>
              </w:numPr>
              <w:tabs>
                <w:tab w:val="left" w:pos="210"/>
              </w:tabs>
              <w:ind w:left="30" w:hanging="30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השימוש הנוכחי בנתוני המאגר</w:t>
            </w:r>
          </w:p>
        </w:tc>
        <w:tc>
          <w:tcPr>
            <w:tcW w:w="1260" w:type="dxa"/>
            <w:shd w:val="clear" w:color="auto" w:fill="auto"/>
          </w:tcPr>
          <w:p w:rsidR="008C6D8B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 w:rsidRPr="00712807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8C6D8B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בהתאם לסעיף 2 א'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8C6D8B" w:rsidRPr="00712807" w:rsidRDefault="008952F1" w:rsidP="00D512F8">
            <w:pPr>
              <w:numPr>
                <w:ilvl w:val="0"/>
                <w:numId w:val="29"/>
              </w:numPr>
              <w:tabs>
                <w:tab w:val="left" w:pos="210"/>
              </w:tabs>
              <w:ind w:left="30" w:hanging="30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ההתאמה בין הסיבות שלשמן נאסף המידע ולאופי השימוש הנוכחי</w:t>
            </w:r>
          </w:p>
        </w:tc>
        <w:tc>
          <w:tcPr>
            <w:tcW w:w="1260" w:type="dxa"/>
            <w:shd w:val="clear" w:color="auto" w:fill="auto"/>
          </w:tcPr>
          <w:p w:rsidR="008C6D8B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8C6D8B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קיימת התאמה מלאה.</w:t>
            </w:r>
          </w:p>
        </w:tc>
        <w:tc>
          <w:tcPr>
            <w:tcW w:w="1530" w:type="dxa"/>
            <w:shd w:val="clear" w:color="auto" w:fill="auto"/>
          </w:tcPr>
          <w:p w:rsidR="008C6D8B" w:rsidRPr="00712807" w:rsidRDefault="008C6D8B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vMerge w:val="restart"/>
            <w:shd w:val="clear" w:color="auto" w:fill="auto"/>
          </w:tcPr>
          <w:p w:rsidR="00D512F8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3</w:t>
            </w:r>
          </w:p>
        </w:tc>
        <w:tc>
          <w:tcPr>
            <w:tcW w:w="7801" w:type="dxa"/>
            <w:gridSpan w:val="3"/>
            <w:shd w:val="clear" w:color="auto" w:fill="auto"/>
          </w:tcPr>
          <w:p w:rsidR="00D512F8" w:rsidRPr="00712807" w:rsidRDefault="008952F1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פירוט סוגי המידע הכלולים 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במאגר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RDefault="00D512F8" w:rsidP="00034E1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RPr="00712807" w:rsidRDefault="008952F1" w:rsidP="0017360B">
            <w:pPr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שם ושם משפחה</w:t>
            </w:r>
          </w:p>
        </w:tc>
        <w:tc>
          <w:tcPr>
            <w:tcW w:w="1260" w:type="dxa"/>
            <w:shd w:val="clear" w:color="auto" w:fill="auto"/>
          </w:tcPr>
          <w:p w:rsidR="00D512F8" w:rsidRDefault="008952F1" w:rsidP="0017360B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RPr="00712807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ת.ז או מספר דרכון</w:t>
            </w:r>
          </w:p>
        </w:tc>
        <w:tc>
          <w:tcPr>
            <w:tcW w:w="1260" w:type="dxa"/>
            <w:shd w:val="clear" w:color="auto" w:fill="auto"/>
          </w:tcPr>
          <w:p w:rsidR="00D512F8" w:rsidRDefault="008952F1" w:rsidP="0017360B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כתובת</w:t>
            </w:r>
          </w:p>
        </w:tc>
        <w:tc>
          <w:tcPr>
            <w:tcW w:w="1260" w:type="dxa"/>
            <w:shd w:val="clear" w:color="auto" w:fill="auto"/>
          </w:tcPr>
          <w:p w:rsidR="00D512F8" w:rsidRDefault="008952F1" w:rsidP="0017360B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טלפון</w:t>
            </w:r>
          </w:p>
        </w:tc>
        <w:tc>
          <w:tcPr>
            <w:tcW w:w="1260" w:type="dxa"/>
            <w:shd w:val="clear" w:color="auto" w:fill="auto"/>
          </w:tcPr>
          <w:p w:rsidR="00D512F8" w:rsidRDefault="008952F1" w:rsidP="0017360B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זוגות נישואים, 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מייל</w:t>
            </w:r>
          </w:p>
        </w:tc>
        <w:tc>
          <w:tcPr>
            <w:tcW w:w="1260" w:type="dxa"/>
            <w:shd w:val="clear" w:color="auto" w:fill="auto"/>
          </w:tcPr>
          <w:p w:rsidR="00D512F8" w:rsidRDefault="008952F1" w:rsidP="0017360B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vMerge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D512F8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שמות הורים ות.ז הורים</w:t>
            </w:r>
          </w:p>
        </w:tc>
        <w:tc>
          <w:tcPr>
            <w:tcW w:w="1260" w:type="dxa"/>
            <w:shd w:val="clear" w:color="auto" w:fill="auto"/>
          </w:tcPr>
          <w:p w:rsidR="00D512F8" w:rsidRDefault="008952F1" w:rsidP="0017360B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D512F8" w:rsidRPr="00712807" w:rsidRDefault="008952F1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RDefault="00D512F8" w:rsidP="0017360B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שמות אחים כולל ת.ז.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מידע רפואי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הריון.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תאריך לידה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ארץ לידה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ארץ עליה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שנת עליה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273752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השתייכות דתית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רק יהודי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9003D4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טבחים.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712807">
        <w:tc>
          <w:tcPr>
            <w:tcW w:w="569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מצב אישי ( רווק, גרוש, אלמן)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9003D4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</w:tbl>
    <w:p w:rsidR="007444BB" w:rsidRDefault="007444BB" w:rsidP="00034E1B">
      <w:pPr>
        <w:rPr>
          <w:rtl/>
        </w:rPr>
      </w:pPr>
    </w:p>
    <w:p w:rsidR="001978F7" w:rsidRDefault="001978F7" w:rsidP="00034E1B">
      <w:pPr>
        <w:rPr>
          <w:rtl/>
        </w:rPr>
      </w:pPr>
    </w:p>
    <w:tbl>
      <w:tblPr>
        <w:bidiVisual/>
        <w:tblW w:w="9900" w:type="dxa"/>
        <w:tblInd w:w="-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3564"/>
        <w:gridCol w:w="1260"/>
        <w:gridCol w:w="2977"/>
        <w:gridCol w:w="1530"/>
      </w:tblGrid>
      <w:tr w:rsidR="00373D72" w:rsidTr="005A4319">
        <w:tc>
          <w:tcPr>
            <w:tcW w:w="569" w:type="dxa"/>
            <w:shd w:val="clear" w:color="auto" w:fill="808080"/>
          </w:tcPr>
          <w:p w:rsidR="00710299" w:rsidRPr="00712807" w:rsidRDefault="008952F1" w:rsidP="005A4319">
            <w:pPr>
              <w:tabs>
                <w:tab w:val="left" w:pos="5925"/>
              </w:tabs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lastRenderedPageBreak/>
              <w:t>מס'</w:t>
            </w:r>
          </w:p>
        </w:tc>
        <w:tc>
          <w:tcPr>
            <w:tcW w:w="3564" w:type="dxa"/>
            <w:shd w:val="clear" w:color="auto" w:fill="808080"/>
          </w:tcPr>
          <w:p w:rsidR="00710299" w:rsidRPr="00712807" w:rsidRDefault="008952F1" w:rsidP="005A4319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שאלה</w:t>
            </w:r>
          </w:p>
        </w:tc>
        <w:tc>
          <w:tcPr>
            <w:tcW w:w="1260" w:type="dxa"/>
            <w:shd w:val="clear" w:color="auto" w:fill="808080"/>
          </w:tcPr>
          <w:p w:rsidR="00710299" w:rsidRPr="00712807" w:rsidRDefault="008952F1" w:rsidP="005A4319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רלוונט</w:t>
            </w:r>
            <w:r w:rsidRPr="00712807">
              <w:rPr>
                <w:rFonts w:ascii="Calibri" w:eastAsia="Calibri" w:hAnsi="Calibri" w:cs="David" w:hint="eastAsia"/>
                <w:b/>
                <w:bCs/>
                <w:rtl/>
              </w:rPr>
              <w:t>י</w:t>
            </w: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 xml:space="preserve"> / לא רלוונטי</w:t>
            </w:r>
          </w:p>
        </w:tc>
        <w:tc>
          <w:tcPr>
            <w:tcW w:w="2977" w:type="dxa"/>
            <w:shd w:val="clear" w:color="auto" w:fill="808080"/>
          </w:tcPr>
          <w:p w:rsidR="00710299" w:rsidRPr="00712807" w:rsidRDefault="008952F1" w:rsidP="005A4319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פירוט התשובה</w:t>
            </w:r>
          </w:p>
        </w:tc>
        <w:tc>
          <w:tcPr>
            <w:tcW w:w="1530" w:type="dxa"/>
            <w:shd w:val="clear" w:color="auto" w:fill="808080"/>
          </w:tcPr>
          <w:p w:rsidR="00710299" w:rsidRPr="00712807" w:rsidRDefault="008952F1" w:rsidP="005A4319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הערות</w:t>
            </w:r>
          </w:p>
        </w:tc>
      </w:tr>
      <w:tr w:rsidR="00373D72" w:rsidTr="005A4319">
        <w:tc>
          <w:tcPr>
            <w:tcW w:w="569" w:type="dxa"/>
            <w:vMerge w:val="restart"/>
            <w:shd w:val="clear" w:color="auto" w:fill="auto"/>
          </w:tcPr>
          <w:p w:rsidR="00D512F8" w:rsidRPr="00712807" w:rsidRDefault="008952F1" w:rsidP="005A4319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3</w:t>
            </w:r>
          </w:p>
        </w:tc>
        <w:tc>
          <w:tcPr>
            <w:tcW w:w="7801" w:type="dxa"/>
            <w:gridSpan w:val="3"/>
            <w:shd w:val="clear" w:color="auto" w:fill="auto"/>
          </w:tcPr>
          <w:p w:rsidR="00D512F8" w:rsidRPr="00712807" w:rsidRDefault="008952F1" w:rsidP="005A4319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פירוט סוגי המידע הכלולים במאגר</w:t>
            </w:r>
          </w:p>
        </w:tc>
        <w:tc>
          <w:tcPr>
            <w:tcW w:w="1530" w:type="dxa"/>
            <w:shd w:val="clear" w:color="auto" w:fill="auto"/>
          </w:tcPr>
          <w:p w:rsidR="00D512F8" w:rsidRPr="00712807" w:rsidRDefault="00D512F8" w:rsidP="005A4319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vMerge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1978F7" w:rsidRDefault="001978F7" w:rsidP="001978F7"/>
        </w:tc>
        <w:tc>
          <w:tcPr>
            <w:tcW w:w="2977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vMerge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1978F7" w:rsidRDefault="001978F7" w:rsidP="001978F7"/>
        </w:tc>
        <w:tc>
          <w:tcPr>
            <w:tcW w:w="2977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vMerge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משלוח  יד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9003D4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vMerge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ניסיון מקצועי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9003D4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זוגות נישואים, עובדי המועצות, בעלי עסקים, 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טבחים.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vMerge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מקום עבודה</w:t>
            </w:r>
          </w:p>
        </w:tc>
        <w:tc>
          <w:tcPr>
            <w:tcW w:w="1260" w:type="dxa"/>
            <w:shd w:val="clear" w:color="auto" w:fill="auto"/>
          </w:tcPr>
          <w:p w:rsidR="001978F7" w:rsidRDefault="008952F1" w:rsidP="001978F7">
            <w:r w:rsidRPr="009003D4"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זוגות נישואים, עובדי המועצות, בעלי עסקים, טבחים.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9900" w:type="dxa"/>
            <w:gridSpan w:val="5"/>
            <w:shd w:val="clear" w:color="auto" w:fill="808080"/>
          </w:tcPr>
          <w:p w:rsidR="00E736BC" w:rsidRPr="00E736BC" w:rsidRDefault="008952F1" w:rsidP="00E736BC">
            <w:pPr>
              <w:jc w:val="center"/>
              <w:rPr>
                <w:rFonts w:ascii="Calibri" w:eastAsia="Calibri" w:hAnsi="Calibri" w:cs="Arial"/>
                <w:color w:val="FFC000"/>
                <w:sz w:val="22"/>
                <w:szCs w:val="22"/>
                <w:rtl/>
              </w:rPr>
            </w:pPr>
            <w:r w:rsidRPr="00E736BC">
              <w:rPr>
                <w:rFonts w:ascii="David" w:hAnsi="David" w:cs="David"/>
                <w:b/>
                <w:bCs/>
                <w:color w:val="FFC000"/>
                <w:sz w:val="20"/>
                <w:rtl/>
              </w:rPr>
              <w:t>העברת המידע</w:t>
            </w:r>
          </w:p>
        </w:tc>
      </w:tr>
      <w:tr w:rsidR="00373D72" w:rsidTr="005A4319">
        <w:tc>
          <w:tcPr>
            <w:tcW w:w="569" w:type="dxa"/>
            <w:vMerge w:val="restart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4</w:t>
            </w:r>
          </w:p>
        </w:tc>
        <w:tc>
          <w:tcPr>
            <w:tcW w:w="7801" w:type="dxa"/>
            <w:gridSpan w:val="3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העברת מאגר המידע או חלק ממנו אל מחוץ לגבולות המדינה כולל שימוש במידע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vMerge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numPr>
                <w:ilvl w:val="0"/>
                <w:numId w:val="31"/>
              </w:numPr>
              <w:tabs>
                <w:tab w:val="left" w:pos="210"/>
                <w:tab w:val="left" w:pos="300"/>
              </w:tabs>
              <w:ind w:left="390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העברת המאגר </w:t>
            </w:r>
          </w:p>
        </w:tc>
        <w:tc>
          <w:tcPr>
            <w:tcW w:w="1260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לא 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המאגר מאוחסן בחוות השרתים של המשרד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vMerge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numPr>
                <w:ilvl w:val="0"/>
                <w:numId w:val="31"/>
              </w:numPr>
              <w:tabs>
                <w:tab w:val="left" w:pos="210"/>
                <w:tab w:val="left" w:pos="300"/>
              </w:tabs>
              <w:ind w:left="390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העברת חלק מהמאגר</w:t>
            </w:r>
          </w:p>
        </w:tc>
        <w:tc>
          <w:tcPr>
            <w:tcW w:w="1260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לא 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בהתאם לסעיף א'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vMerge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numPr>
                <w:ilvl w:val="0"/>
                <w:numId w:val="31"/>
              </w:numPr>
              <w:tabs>
                <w:tab w:val="left" w:pos="210"/>
                <w:tab w:val="left" w:pos="300"/>
              </w:tabs>
              <w:ind w:left="390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שימוש במידע</w:t>
            </w:r>
          </w:p>
        </w:tc>
        <w:tc>
          <w:tcPr>
            <w:tcW w:w="1260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לא 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המידע לא משמש אף גורם חיצוני פרט למועצות.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5A4319">
        <w:tc>
          <w:tcPr>
            <w:tcW w:w="569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5</w:t>
            </w:r>
          </w:p>
        </w:tc>
        <w:tc>
          <w:tcPr>
            <w:tcW w:w="3564" w:type="dxa"/>
            <w:shd w:val="clear" w:color="auto" w:fill="auto"/>
          </w:tcPr>
          <w:p w:rsidR="001978F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עיבוד המידע באמצעות גורם חיצוני</w:t>
            </w:r>
          </w:p>
        </w:tc>
        <w:tc>
          <w:tcPr>
            <w:tcW w:w="1260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לא רלוונטי</w:t>
            </w:r>
          </w:p>
        </w:tc>
        <w:tc>
          <w:tcPr>
            <w:tcW w:w="2977" w:type="dxa"/>
            <w:shd w:val="clear" w:color="auto" w:fill="auto"/>
          </w:tcPr>
          <w:p w:rsidR="001978F7" w:rsidRPr="00712807" w:rsidRDefault="008952F1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המידע נשמר אך ורק למטרות מתן שירות לאזרח.</w:t>
            </w:r>
          </w:p>
        </w:tc>
        <w:tc>
          <w:tcPr>
            <w:tcW w:w="1530" w:type="dxa"/>
            <w:shd w:val="clear" w:color="auto" w:fill="auto"/>
          </w:tcPr>
          <w:p w:rsidR="001978F7" w:rsidRPr="00712807" w:rsidRDefault="001978F7" w:rsidP="001978F7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</w:tbl>
    <w:p w:rsidR="007444BB" w:rsidRDefault="007444BB" w:rsidP="00034E1B">
      <w:pPr>
        <w:rPr>
          <w:rtl/>
        </w:rPr>
      </w:pPr>
    </w:p>
    <w:p w:rsidR="007444BB" w:rsidRDefault="007444BB" w:rsidP="00034E1B">
      <w:pPr>
        <w:rPr>
          <w:rtl/>
        </w:rPr>
      </w:pPr>
    </w:p>
    <w:p w:rsidR="007444BB" w:rsidRDefault="007444BB" w:rsidP="00034E1B">
      <w:pPr>
        <w:rPr>
          <w:rtl/>
        </w:rPr>
      </w:pPr>
    </w:p>
    <w:p w:rsidR="00CD266C" w:rsidRDefault="00CD266C" w:rsidP="00034E1B">
      <w:pPr>
        <w:rPr>
          <w:rtl/>
        </w:rPr>
      </w:pPr>
    </w:p>
    <w:p w:rsidR="00CD266C" w:rsidRDefault="00CD266C" w:rsidP="00034E1B">
      <w:pPr>
        <w:rPr>
          <w:rtl/>
        </w:rPr>
      </w:pPr>
    </w:p>
    <w:p w:rsidR="00CD266C" w:rsidRDefault="00CD266C" w:rsidP="00034E1B">
      <w:pPr>
        <w:rPr>
          <w:rtl/>
        </w:rPr>
      </w:pPr>
    </w:p>
    <w:p w:rsidR="00CD266C" w:rsidRDefault="00CD266C" w:rsidP="00034E1B">
      <w:pPr>
        <w:rPr>
          <w:rtl/>
        </w:rPr>
      </w:pPr>
    </w:p>
    <w:p w:rsidR="00CD266C" w:rsidRDefault="00CD266C" w:rsidP="00034E1B">
      <w:pPr>
        <w:rPr>
          <w:rtl/>
        </w:rPr>
      </w:pPr>
    </w:p>
    <w:p w:rsidR="00CD266C" w:rsidRDefault="00CD266C" w:rsidP="00034E1B">
      <w:pPr>
        <w:rPr>
          <w:rtl/>
        </w:rPr>
      </w:pPr>
    </w:p>
    <w:p w:rsidR="00CD266C" w:rsidRDefault="00CD266C" w:rsidP="00034E1B">
      <w:pPr>
        <w:rPr>
          <w:rtl/>
        </w:rPr>
      </w:pPr>
    </w:p>
    <w:p w:rsidR="00CD266C" w:rsidRDefault="00CD266C" w:rsidP="00034E1B">
      <w:pPr>
        <w:rPr>
          <w:rtl/>
        </w:rPr>
      </w:pPr>
    </w:p>
    <w:p w:rsidR="007444BB" w:rsidRDefault="007444BB" w:rsidP="00034E1B">
      <w:pPr>
        <w:rPr>
          <w:rtl/>
        </w:rPr>
      </w:pPr>
    </w:p>
    <w:p w:rsidR="007444BB" w:rsidRDefault="007444BB" w:rsidP="00034E1B">
      <w:pPr>
        <w:rPr>
          <w:rtl/>
        </w:rPr>
      </w:pPr>
    </w:p>
    <w:p w:rsidR="007444BB" w:rsidRDefault="007444BB" w:rsidP="00034E1B">
      <w:pPr>
        <w:rPr>
          <w:rtl/>
        </w:rPr>
      </w:pPr>
    </w:p>
    <w:p w:rsidR="008649B6" w:rsidRDefault="008649B6" w:rsidP="00034E1B">
      <w:pPr>
        <w:rPr>
          <w:rtl/>
        </w:rPr>
      </w:pPr>
    </w:p>
    <w:p w:rsidR="008649B6" w:rsidRDefault="008649B6" w:rsidP="00034E1B">
      <w:pPr>
        <w:rPr>
          <w:rtl/>
        </w:rPr>
      </w:pPr>
    </w:p>
    <w:p w:rsidR="008649B6" w:rsidRDefault="008649B6" w:rsidP="00034E1B">
      <w:pPr>
        <w:rPr>
          <w:rtl/>
        </w:rPr>
      </w:pPr>
    </w:p>
    <w:p w:rsidR="008649B6" w:rsidRDefault="008649B6" w:rsidP="00034E1B">
      <w:pPr>
        <w:rPr>
          <w:rtl/>
        </w:rPr>
      </w:pPr>
    </w:p>
    <w:p w:rsidR="007444BB" w:rsidRDefault="007444BB" w:rsidP="00034E1B">
      <w:pPr>
        <w:rPr>
          <w:rtl/>
        </w:rPr>
      </w:pPr>
    </w:p>
    <w:p w:rsidR="007444BB" w:rsidRDefault="007444BB" w:rsidP="00034E1B">
      <w:pPr>
        <w:rPr>
          <w:rtl/>
        </w:rPr>
      </w:pPr>
    </w:p>
    <w:tbl>
      <w:tblPr>
        <w:bidiVisual/>
        <w:tblW w:w="9900" w:type="dxa"/>
        <w:tblInd w:w="-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3560"/>
        <w:gridCol w:w="1260"/>
        <w:gridCol w:w="2981"/>
        <w:gridCol w:w="1530"/>
      </w:tblGrid>
      <w:tr w:rsidR="00373D72" w:rsidTr="00CE3A93">
        <w:tc>
          <w:tcPr>
            <w:tcW w:w="569" w:type="dxa"/>
            <w:shd w:val="clear" w:color="auto" w:fill="808080"/>
          </w:tcPr>
          <w:p w:rsidR="00B573EF" w:rsidRPr="00712807" w:rsidRDefault="008952F1" w:rsidP="005A4319">
            <w:pPr>
              <w:tabs>
                <w:tab w:val="left" w:pos="5925"/>
              </w:tabs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lastRenderedPageBreak/>
              <w:t>מס'</w:t>
            </w:r>
          </w:p>
        </w:tc>
        <w:tc>
          <w:tcPr>
            <w:tcW w:w="3561" w:type="dxa"/>
            <w:shd w:val="clear" w:color="auto" w:fill="808080"/>
          </w:tcPr>
          <w:p w:rsidR="00B573EF" w:rsidRPr="00712807" w:rsidRDefault="008952F1" w:rsidP="005A4319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שאלה</w:t>
            </w:r>
          </w:p>
        </w:tc>
        <w:tc>
          <w:tcPr>
            <w:tcW w:w="1260" w:type="dxa"/>
            <w:shd w:val="clear" w:color="auto" w:fill="808080"/>
          </w:tcPr>
          <w:p w:rsidR="00B573EF" w:rsidRPr="00712807" w:rsidRDefault="008952F1" w:rsidP="005A4319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רלוונט</w:t>
            </w:r>
            <w:r w:rsidRPr="00712807">
              <w:rPr>
                <w:rFonts w:ascii="Calibri" w:eastAsia="Calibri" w:hAnsi="Calibri" w:cs="David" w:hint="eastAsia"/>
                <w:b/>
                <w:bCs/>
                <w:rtl/>
              </w:rPr>
              <w:t>י</w:t>
            </w: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 xml:space="preserve"> / לא רלוונטי</w:t>
            </w:r>
          </w:p>
        </w:tc>
        <w:tc>
          <w:tcPr>
            <w:tcW w:w="2980" w:type="dxa"/>
            <w:shd w:val="clear" w:color="auto" w:fill="808080"/>
          </w:tcPr>
          <w:p w:rsidR="00B573EF" w:rsidRPr="00712807" w:rsidRDefault="008952F1" w:rsidP="005A4319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פירוט התשובה</w:t>
            </w:r>
          </w:p>
        </w:tc>
        <w:tc>
          <w:tcPr>
            <w:tcW w:w="1530" w:type="dxa"/>
            <w:shd w:val="clear" w:color="auto" w:fill="808080"/>
          </w:tcPr>
          <w:p w:rsidR="00B573EF" w:rsidRPr="00712807" w:rsidRDefault="008952F1" w:rsidP="005A4319">
            <w:pPr>
              <w:jc w:val="center"/>
              <w:rPr>
                <w:rFonts w:ascii="Calibri" w:eastAsia="Calibri" w:hAnsi="Calibri" w:cs="David"/>
                <w:b/>
                <w:bCs/>
                <w:rtl/>
              </w:rPr>
            </w:pPr>
            <w:r w:rsidRPr="00712807">
              <w:rPr>
                <w:rFonts w:ascii="Calibri" w:eastAsia="Calibri" w:hAnsi="Calibri" w:cs="David" w:hint="cs"/>
                <w:b/>
                <w:bCs/>
                <w:rtl/>
              </w:rPr>
              <w:t>הערות</w:t>
            </w:r>
          </w:p>
        </w:tc>
      </w:tr>
      <w:tr w:rsidR="00373D72" w:rsidTr="005A4319">
        <w:tc>
          <w:tcPr>
            <w:tcW w:w="9900" w:type="dxa"/>
            <w:gridSpan w:val="5"/>
            <w:shd w:val="clear" w:color="auto" w:fill="808080"/>
          </w:tcPr>
          <w:p w:rsidR="00CD266C" w:rsidRPr="00CD266C" w:rsidRDefault="008952F1" w:rsidP="00CD266C">
            <w:pPr>
              <w:jc w:val="center"/>
              <w:rPr>
                <w:rFonts w:ascii="Calibri" w:eastAsia="Calibri" w:hAnsi="Calibri" w:cs="Arial"/>
                <w:color w:val="FFC000"/>
                <w:sz w:val="22"/>
                <w:szCs w:val="22"/>
                <w:rtl/>
              </w:rPr>
            </w:pPr>
            <w:r w:rsidRPr="00CD266C">
              <w:rPr>
                <w:rFonts w:ascii="David" w:hAnsi="David" w:cs="David"/>
                <w:b/>
                <w:bCs/>
                <w:color w:val="FFC000"/>
                <w:sz w:val="20"/>
                <w:rtl/>
              </w:rPr>
              <w:t>ניהול סיכונים</w:t>
            </w:r>
          </w:p>
        </w:tc>
      </w:tr>
      <w:tr w:rsidR="00373D72" w:rsidTr="005A4319">
        <w:tc>
          <w:tcPr>
            <w:tcW w:w="569" w:type="dxa"/>
            <w:vMerge w:val="restart"/>
            <w:shd w:val="clear" w:color="auto" w:fill="auto"/>
          </w:tcPr>
          <w:p w:rsidR="00CD266C" w:rsidRPr="00712807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6</w:t>
            </w:r>
          </w:p>
        </w:tc>
        <w:tc>
          <w:tcPr>
            <w:tcW w:w="7801" w:type="dxa"/>
            <w:gridSpan w:val="3"/>
            <w:shd w:val="clear" w:color="auto" w:fill="auto"/>
          </w:tcPr>
          <w:p w:rsidR="00CD266C" w:rsidRPr="00712807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סיכונים עיקריים פגיעה באבטחת המידע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Default="00CD266C" w:rsidP="00CD266C"/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Default="00CD266C" w:rsidP="00CD266C"/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Default="00CD266C" w:rsidP="00CD266C"/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Default="00CD266C" w:rsidP="00CD266C"/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Default="00CD266C" w:rsidP="00CD266C"/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Default="00CD266C" w:rsidP="00CD266C"/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Default="00CD266C" w:rsidP="00CD266C"/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Default="00CD266C" w:rsidP="00CD266C"/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Default="00CD266C" w:rsidP="00CD266C"/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Default="00CD266C" w:rsidP="00CD266C"/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B70994">
            <w:pPr>
              <w:tabs>
                <w:tab w:val="left" w:pos="210"/>
                <w:tab w:val="left" w:pos="300"/>
              </w:tabs>
              <w:ind w:left="90"/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B70994">
            <w:pPr>
              <w:tabs>
                <w:tab w:val="left" w:pos="210"/>
                <w:tab w:val="left" w:pos="300"/>
              </w:tabs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B70994">
            <w:pPr>
              <w:tabs>
                <w:tab w:val="left" w:pos="210"/>
                <w:tab w:val="left" w:pos="300"/>
              </w:tabs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B70994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B70994" w:rsidRPr="00712807" w:rsidRDefault="00B70994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D266C" w:rsidRPr="000D3594" w:rsidRDefault="008952F1" w:rsidP="00CD266C">
            <w:pPr>
              <w:rPr>
                <w:rFonts w:ascii="Calibri" w:eastAsia="Calibri" w:hAnsi="Calibri" w:cs="Arial"/>
                <w:b/>
                <w:bCs/>
                <w:sz w:val="22"/>
                <w:szCs w:val="22"/>
                <w:rtl/>
              </w:rPr>
            </w:pP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D266C" w:rsidRPr="000D3594" w:rsidRDefault="008952F1" w:rsidP="00CD266C">
            <w:pPr>
              <w:rPr>
                <w:rFonts w:ascii="Calibri" w:eastAsia="Calibri" w:hAnsi="Calibri" w:cs="Arial"/>
                <w:b/>
                <w:bCs/>
                <w:sz w:val="22"/>
                <w:szCs w:val="22"/>
                <w:rtl/>
              </w:rPr>
            </w:pP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>שאלה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D266C" w:rsidRPr="000D3594" w:rsidRDefault="008952F1" w:rsidP="00CD266C">
            <w:pPr>
              <w:rPr>
                <w:rFonts w:ascii="Calibri" w:eastAsia="Calibri" w:hAnsi="Calibri" w:cs="Arial"/>
                <w:b/>
                <w:bCs/>
                <w:sz w:val="22"/>
                <w:szCs w:val="22"/>
                <w:rtl/>
              </w:rPr>
            </w:pP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>רלוונט</w:t>
            </w:r>
            <w:r w:rsidRPr="000D3594">
              <w:rPr>
                <w:rFonts w:ascii="Calibri" w:eastAsia="Calibri" w:hAnsi="Calibri" w:cs="Arial" w:hint="eastAsia"/>
                <w:b/>
                <w:bCs/>
                <w:sz w:val="22"/>
                <w:szCs w:val="22"/>
                <w:rtl/>
              </w:rPr>
              <w:t>י</w:t>
            </w: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 xml:space="preserve"> / </w:t>
            </w: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lastRenderedPageBreak/>
              <w:t>לא רלוונטי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D266C" w:rsidRPr="000D3594" w:rsidRDefault="008952F1" w:rsidP="00CD266C">
            <w:pPr>
              <w:rPr>
                <w:rFonts w:ascii="Calibri" w:eastAsia="Calibri" w:hAnsi="Calibri" w:cs="Arial"/>
                <w:b/>
                <w:bCs/>
                <w:sz w:val="22"/>
                <w:szCs w:val="22"/>
                <w:rtl/>
              </w:rPr>
            </w:pP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lastRenderedPageBreak/>
              <w:t>פירוט התשובה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CD266C" w:rsidRPr="000D3594" w:rsidRDefault="008952F1" w:rsidP="00CD266C">
            <w:pPr>
              <w:rPr>
                <w:rFonts w:ascii="Calibri" w:eastAsia="Calibri" w:hAnsi="Calibri" w:cs="Arial"/>
                <w:b/>
                <w:bCs/>
                <w:sz w:val="22"/>
                <w:szCs w:val="22"/>
                <w:rtl/>
              </w:rPr>
            </w:pPr>
            <w:r w:rsidRPr="000D3594">
              <w:rPr>
                <w:rFonts w:ascii="Calibri" w:eastAsia="Calibri" w:hAnsi="Calibri" w:cs="Arial" w:hint="cs"/>
                <w:b/>
                <w:bCs/>
                <w:sz w:val="22"/>
                <w:szCs w:val="22"/>
                <w:rtl/>
              </w:rPr>
              <w:t>הערות</w:t>
            </w:r>
          </w:p>
        </w:tc>
      </w:tr>
      <w:tr w:rsidR="00373D72" w:rsidTr="00D27434">
        <w:tc>
          <w:tcPr>
            <w:tcW w:w="569" w:type="dxa"/>
            <w:vMerge w:val="restart"/>
            <w:shd w:val="clear" w:color="auto" w:fill="auto"/>
          </w:tcPr>
          <w:p w:rsidR="00CD266C" w:rsidRPr="00712807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7</w:t>
            </w:r>
          </w:p>
        </w:tc>
        <w:tc>
          <w:tcPr>
            <w:tcW w:w="9331" w:type="dxa"/>
            <w:gridSpan w:val="4"/>
            <w:shd w:val="clear" w:color="auto" w:fill="808080"/>
          </w:tcPr>
          <w:p w:rsidR="00CD266C" w:rsidRPr="00B70994" w:rsidRDefault="008952F1" w:rsidP="00CD266C">
            <w:pPr>
              <w:jc w:val="center"/>
              <w:rPr>
                <w:rFonts w:ascii="Calibri" w:eastAsia="Calibri" w:hAnsi="Calibri" w:cs="Arial"/>
                <w:color w:val="FFC000"/>
                <w:sz w:val="22"/>
                <w:szCs w:val="22"/>
                <w:rtl/>
              </w:rPr>
            </w:pPr>
            <w:r w:rsidRPr="00B70994">
              <w:rPr>
                <w:rFonts w:ascii="Calibri" w:eastAsia="Calibri" w:hAnsi="Calibri" w:cs="Arial" w:hint="cs"/>
                <w:b/>
                <w:bCs/>
                <w:color w:val="FFC000"/>
                <w:sz w:val="22"/>
                <w:szCs w:val="22"/>
                <w:rtl/>
              </w:rPr>
              <w:t>פרטי קשר בעל תפקידים במאגר</w:t>
            </w: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8952F1" w:rsidP="00CD266C">
            <w:pPr>
              <w:numPr>
                <w:ilvl w:val="0"/>
                <w:numId w:val="33"/>
              </w:numPr>
              <w:tabs>
                <w:tab w:val="left" w:pos="210"/>
                <w:tab w:val="left" w:pos="300"/>
              </w:tabs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מנהל המאגר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ליאור אשכנזי</w:t>
            </w: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מנהל אגף מערכות מידע וסייבר.</w:t>
            </w:r>
          </w:p>
          <w:p w:rsidR="00CD266C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טלפון : 02-5311011</w:t>
            </w:r>
          </w:p>
          <w:p w:rsidR="00CD266C" w:rsidRPr="00712807" w:rsidRDefault="008952F1" w:rsidP="00CD266C">
            <w:pPr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מייל : </w:t>
            </w:r>
            <w:r>
              <w:rPr>
                <w:rFonts w:ascii="Calibri" w:eastAsia="Calibri" w:hAnsi="Calibri" w:cs="Arial"/>
                <w:sz w:val="22"/>
                <w:szCs w:val="22"/>
              </w:rPr>
              <w:t>liora@dat.gov.il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8952F1" w:rsidP="00CD266C">
            <w:pPr>
              <w:numPr>
                <w:ilvl w:val="0"/>
                <w:numId w:val="33"/>
              </w:numPr>
              <w:tabs>
                <w:tab w:val="left" w:pos="210"/>
                <w:tab w:val="left" w:pos="300"/>
              </w:tabs>
              <w:ind w:left="390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מחזיק המאגר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המשרד לשירותי דת</w:t>
            </w: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כנפי נשרים 7 ירושלים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8952F1" w:rsidP="00CD266C">
            <w:pPr>
              <w:numPr>
                <w:ilvl w:val="0"/>
                <w:numId w:val="33"/>
              </w:numPr>
              <w:tabs>
                <w:tab w:val="left" w:pos="210"/>
                <w:tab w:val="left" w:pos="300"/>
              </w:tabs>
              <w:ind w:left="390"/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מנהל אבטחת המידע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יניב לוזון </w:t>
            </w: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מנהל אבטחת מידע.</w:t>
            </w:r>
          </w:p>
          <w:p w:rsidR="00CD266C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טלפון : 02-5311374</w:t>
            </w:r>
          </w:p>
          <w:p w:rsidR="00CD266C" w:rsidRPr="00712807" w:rsidRDefault="008952F1" w:rsidP="00CD266C">
            <w:pPr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מייל : </w:t>
            </w:r>
            <w:r>
              <w:rPr>
                <w:rFonts w:ascii="Calibri" w:eastAsia="Calibri" w:hAnsi="Calibri" w:cs="Arial"/>
                <w:sz w:val="22"/>
                <w:szCs w:val="22"/>
              </w:rPr>
              <w:t>yanivl@dat.gov.il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D27434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9331" w:type="dxa"/>
            <w:gridSpan w:val="4"/>
            <w:shd w:val="clear" w:color="auto" w:fill="808080"/>
          </w:tcPr>
          <w:p w:rsidR="00CD266C" w:rsidRPr="00B70994" w:rsidRDefault="008952F1" w:rsidP="00CD266C">
            <w:pPr>
              <w:jc w:val="center"/>
              <w:rPr>
                <w:rFonts w:ascii="Calibri" w:eastAsia="Calibri" w:hAnsi="Calibri" w:cs="Arial"/>
                <w:color w:val="FFC000"/>
                <w:sz w:val="22"/>
                <w:szCs w:val="22"/>
                <w:rtl/>
              </w:rPr>
            </w:pPr>
            <w:r w:rsidRPr="00B70994">
              <w:rPr>
                <w:rFonts w:ascii="Calibri" w:eastAsia="Calibri" w:hAnsi="Calibri" w:cs="Arial" w:hint="cs"/>
                <w:b/>
                <w:bCs/>
                <w:color w:val="FFC000"/>
                <w:sz w:val="22"/>
                <w:szCs w:val="22"/>
                <w:rtl/>
              </w:rPr>
              <w:t>פעילות תחזוקה שנתית למסמך הגדרת המאגר</w:t>
            </w: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8</w:t>
            </w:r>
          </w:p>
        </w:tc>
        <w:tc>
          <w:tcPr>
            <w:tcW w:w="3561" w:type="dxa"/>
            <w:shd w:val="clear" w:color="auto" w:fill="auto"/>
          </w:tcPr>
          <w:p w:rsidR="00CD266C" w:rsidRDefault="008952F1" w:rsidP="00CD266C">
            <w:pPr>
              <w:rPr>
                <w:rFonts w:ascii="Calibri" w:eastAsia="Calibri" w:hAnsi="Calibri" w:cs="Arial"/>
                <w:sz w:val="22"/>
                <w:szCs w:val="22"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תאריך העדכון אחרון של המסמך</w:t>
            </w: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36442A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/>
                <w:sz w:val="22"/>
                <w:szCs w:val="22"/>
              </w:rPr>
              <w:t>21/06/2021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 w:val="restart"/>
            <w:shd w:val="clear" w:color="auto" w:fill="auto"/>
          </w:tcPr>
          <w:p w:rsidR="00CE3A93" w:rsidRPr="00712807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9</w:t>
            </w:r>
          </w:p>
        </w:tc>
        <w:tc>
          <w:tcPr>
            <w:tcW w:w="3561" w:type="dxa"/>
            <w:shd w:val="clear" w:color="auto" w:fill="auto"/>
          </w:tcPr>
          <w:p w:rsidR="00CE3A93" w:rsidRPr="00712807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בחינת המידע השמור במאגר</w:t>
            </w:r>
          </w:p>
        </w:tc>
        <w:tc>
          <w:tcPr>
            <w:tcW w:w="1258" w:type="dxa"/>
            <w:shd w:val="clear" w:color="auto" w:fill="auto"/>
          </w:tcPr>
          <w:p w:rsidR="00CE3A93" w:rsidRPr="00712807" w:rsidRDefault="00CE3A93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2" w:type="dxa"/>
            <w:shd w:val="clear" w:color="auto" w:fill="auto"/>
          </w:tcPr>
          <w:p w:rsidR="00CE3A93" w:rsidRPr="00712807" w:rsidRDefault="00CE3A93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E3A93" w:rsidRPr="00712807" w:rsidRDefault="00CE3A93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תאריך הבחינה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RDefault="00CE3A93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01/01/2021</w:t>
            </w:r>
          </w:p>
        </w:tc>
        <w:tc>
          <w:tcPr>
            <w:tcW w:w="153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זהות מבצע הבחינה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RDefault="00CE3A93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יניב לוזון</w:t>
            </w:r>
          </w:p>
        </w:tc>
        <w:tc>
          <w:tcPr>
            <w:tcW w:w="153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זהות גורם המאשר 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תאריך האישור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RDefault="008952F1" w:rsidP="00520171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נימוקים למסקנה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RDefault="00CE3A93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המידע הנשמר בהתאם למידע הרשום כרטיס המאגר המשמש לתפקודם של המועצות</w:t>
            </w:r>
          </w:p>
        </w:tc>
        <w:tc>
          <w:tcPr>
            <w:tcW w:w="153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vMerge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520171" w:rsidRDefault="008952F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הפעולות שננקטו למימוש המסקנה</w:t>
            </w:r>
          </w:p>
        </w:tc>
        <w:tc>
          <w:tcPr>
            <w:tcW w:w="126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520171" w:rsidRPr="00712807" w:rsidRDefault="00CE3A93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מעבר על כלל המידע ורישום </w:t>
            </w:r>
            <w:r w:rsidR="00D540DD"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הסיבה  מדוע יש צורך במידע </w:t>
            </w:r>
          </w:p>
        </w:tc>
        <w:tc>
          <w:tcPr>
            <w:tcW w:w="1530" w:type="dxa"/>
            <w:shd w:val="clear" w:color="auto" w:fill="auto"/>
          </w:tcPr>
          <w:p w:rsidR="00520171" w:rsidRPr="00712807" w:rsidRDefault="00520171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9655E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>התקופה שעבורה יידרש לשמור את המידע</w:t>
            </w: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9655E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כל החיים </w:t>
            </w:r>
            <w:r>
              <w:rPr>
                <w:rFonts w:ascii="Calibri" w:eastAsia="Calibri" w:hAnsi="Calibri" w:cs="Arial"/>
                <w:sz w:val="22"/>
                <w:szCs w:val="22"/>
                <w:rtl/>
              </w:rPr>
              <w:t>–</w:t>
            </w:r>
            <w:r>
              <w:rPr>
                <w:rFonts w:ascii="Calibri" w:eastAsia="Calibri" w:hAnsi="Calibri" w:cs="Arial" w:hint="cs"/>
                <w:sz w:val="22"/>
                <w:szCs w:val="22"/>
                <w:rtl/>
              </w:rPr>
              <w:t xml:space="preserve"> מידע ממשלתי.</w:t>
            </w: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  <w:tr w:rsidR="00373D72" w:rsidTr="00CE3A93">
        <w:tc>
          <w:tcPr>
            <w:tcW w:w="569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3561" w:type="dxa"/>
            <w:shd w:val="clear" w:color="auto" w:fill="auto"/>
          </w:tcPr>
          <w:p w:rsidR="00CD266C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298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  <w:tc>
          <w:tcPr>
            <w:tcW w:w="1530" w:type="dxa"/>
            <w:shd w:val="clear" w:color="auto" w:fill="auto"/>
          </w:tcPr>
          <w:p w:rsidR="00CD266C" w:rsidRPr="00712807" w:rsidRDefault="00CD266C" w:rsidP="00CD266C">
            <w:pPr>
              <w:rPr>
                <w:rFonts w:ascii="Calibri" w:eastAsia="Calibri" w:hAnsi="Calibri" w:cs="Arial"/>
                <w:sz w:val="22"/>
                <w:szCs w:val="22"/>
                <w:rtl/>
              </w:rPr>
            </w:pPr>
          </w:p>
        </w:tc>
      </w:tr>
    </w:tbl>
    <w:p w:rsidR="007444BB" w:rsidRPr="00034E1B" w:rsidRDefault="007444BB" w:rsidP="00B573EF">
      <w:pPr>
        <w:rPr>
          <w:rtl/>
        </w:rPr>
      </w:pPr>
    </w:p>
    <w:sectPr w:rsidR="007444BB" w:rsidRPr="00034E1B" w:rsidSect="007444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2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952F1">
      <w:r>
        <w:separator/>
      </w:r>
    </w:p>
  </w:endnote>
  <w:endnote w:type="continuationSeparator" w:id="0">
    <w:p w:rsidR="00000000" w:rsidRDefault="00895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1CE" w:rsidRDefault="007531C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706" w:rsidRPr="00C52274" w:rsidRDefault="001C1706">
    <w:pPr>
      <w:rPr>
        <w:color w:val="A04B42"/>
      </w:rPr>
    </w:pPr>
  </w:p>
  <w:tbl>
    <w:tblPr>
      <w:bidiVisual/>
      <w:tblW w:w="10349" w:type="dxa"/>
      <w:tblInd w:w="-1023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shd w:val="clear" w:color="auto" w:fill="EEECE1"/>
      <w:tblLook w:val="04A0" w:firstRow="1" w:lastRow="0" w:firstColumn="1" w:lastColumn="0" w:noHBand="0" w:noVBand="1"/>
    </w:tblPr>
    <w:tblGrid>
      <w:gridCol w:w="3827"/>
      <w:gridCol w:w="4253"/>
      <w:gridCol w:w="2269"/>
    </w:tblGrid>
    <w:tr w:rsidR="00373D72" w:rsidTr="00595C99">
      <w:trPr>
        <w:trHeight w:val="454"/>
      </w:trPr>
      <w:tc>
        <w:tcPr>
          <w:tcW w:w="3827" w:type="dxa"/>
          <w:shd w:val="clear" w:color="auto" w:fill="EEECE1"/>
          <w:vAlign w:val="center"/>
        </w:tcPr>
        <w:p w:rsidR="001C1706" w:rsidRPr="00C52274" w:rsidRDefault="008952F1" w:rsidP="00247362">
          <w:pPr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שם המאשר : </w:t>
          </w:r>
        </w:p>
      </w:tc>
      <w:tc>
        <w:tcPr>
          <w:tcW w:w="4253" w:type="dxa"/>
          <w:shd w:val="clear" w:color="auto" w:fill="EEECE1"/>
          <w:vAlign w:val="center"/>
        </w:tcPr>
        <w:p w:rsidR="001C1706" w:rsidRPr="00C52274" w:rsidRDefault="008952F1" w:rsidP="00247362">
          <w:pPr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תפקיד: </w:t>
          </w:r>
        </w:p>
      </w:tc>
      <w:tc>
        <w:tcPr>
          <w:tcW w:w="2269" w:type="dxa"/>
          <w:vMerge w:val="restart"/>
          <w:shd w:val="clear" w:color="auto" w:fill="EEECE1"/>
          <w:vAlign w:val="center"/>
        </w:tcPr>
        <w:p w:rsidR="001C1706" w:rsidRPr="00C52274" w:rsidRDefault="008952F1" w:rsidP="00595C99">
          <w:pPr>
            <w:jc w:val="center"/>
            <w:rPr>
              <w:color w:val="A04B42"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עמוד </w: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begin"/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instrText xml:space="preserve"> PAGE </w:instrTex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  <w:color w:val="A04B42"/>
              <w:sz w:val="26"/>
              <w:szCs w:val="26"/>
              <w:rtl/>
            </w:rPr>
            <w:t>4</w: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end"/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  <w:rtl/>
            </w:rPr>
            <w:t xml:space="preserve"> 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מתוך 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begin"/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instrText xml:space="preserve"> NUMPAGES  </w:instrTex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  <w:color w:val="A04B42"/>
              <w:sz w:val="20"/>
              <w:szCs w:val="20"/>
              <w:rtl/>
            </w:rPr>
            <w:t>5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end"/>
          </w:r>
        </w:p>
        <w:p w:rsidR="001C1706" w:rsidRPr="00C52274" w:rsidRDefault="001C1706" w:rsidP="00595C99">
          <w:pPr>
            <w:jc w:val="center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</w:p>
      </w:tc>
    </w:tr>
    <w:tr w:rsidR="00373D72" w:rsidTr="00595C99">
      <w:trPr>
        <w:trHeight w:val="454"/>
      </w:trPr>
      <w:tc>
        <w:tcPr>
          <w:tcW w:w="3827" w:type="dxa"/>
          <w:shd w:val="clear" w:color="auto" w:fill="EEECE1"/>
          <w:vAlign w:val="center"/>
        </w:tcPr>
        <w:p w:rsidR="001C1706" w:rsidRPr="00C52274" w:rsidRDefault="008952F1" w:rsidP="00B638FA">
          <w:pPr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בתוקף מיום : </w:t>
          </w:r>
          <w:r>
            <w:rPr>
              <w:rFonts w:ascii="Arial" w:hAnsi="Arial" w:cs="Arial" w:hint="eastAsia"/>
              <w:b/>
              <w:bCs/>
              <w:color w:val="A04B42"/>
              <w:sz w:val="20"/>
              <w:szCs w:val="20"/>
              <w:rtl/>
            </w:rPr>
            <w:t>‏</w:t>
          </w:r>
        </w:p>
      </w:tc>
      <w:tc>
        <w:tcPr>
          <w:tcW w:w="4253" w:type="dxa"/>
          <w:shd w:val="clear" w:color="auto" w:fill="EEECE1"/>
          <w:vAlign w:val="center"/>
        </w:tcPr>
        <w:p w:rsidR="001C1706" w:rsidRPr="00C52274" w:rsidRDefault="008952F1" w:rsidP="00595C99">
          <w:pPr>
            <w:jc w:val="center"/>
            <w:rPr>
              <w:rFonts w:ascii="Arial" w:hAnsi="Arial" w:cs="Arial"/>
              <w:b/>
              <w:bCs/>
              <w:color w:val="A04B42"/>
              <w:sz w:val="20"/>
              <w:szCs w:val="20"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t>http://www.dat.gov.il</w:t>
          </w:r>
        </w:p>
      </w:tc>
      <w:tc>
        <w:tcPr>
          <w:tcW w:w="2269" w:type="dxa"/>
          <w:vMerge/>
          <w:shd w:val="clear" w:color="auto" w:fill="EEECE1"/>
        </w:tcPr>
        <w:p w:rsidR="001C1706" w:rsidRPr="00C52274" w:rsidRDefault="001C1706" w:rsidP="00595C99">
          <w:pPr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</w:p>
      </w:tc>
    </w:tr>
  </w:tbl>
  <w:p w:rsidR="001C1706" w:rsidRDefault="001C1706" w:rsidP="00A460C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706" w:rsidRDefault="001C1706"/>
  <w:tbl>
    <w:tblPr>
      <w:bidiVisual/>
      <w:tblW w:w="10349" w:type="dxa"/>
      <w:tblInd w:w="-1023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shd w:val="clear" w:color="auto" w:fill="EEECE1"/>
      <w:tblLook w:val="04A0" w:firstRow="1" w:lastRow="0" w:firstColumn="1" w:lastColumn="0" w:noHBand="0" w:noVBand="1"/>
    </w:tblPr>
    <w:tblGrid>
      <w:gridCol w:w="3827"/>
      <w:gridCol w:w="4253"/>
      <w:gridCol w:w="2269"/>
    </w:tblGrid>
    <w:tr w:rsidR="00373D72" w:rsidTr="00C52274">
      <w:trPr>
        <w:trHeight w:val="454"/>
      </w:trPr>
      <w:tc>
        <w:tcPr>
          <w:tcW w:w="3827" w:type="dxa"/>
          <w:shd w:val="clear" w:color="auto" w:fill="EEECE1"/>
          <w:vAlign w:val="center"/>
        </w:tcPr>
        <w:p w:rsidR="001C1706" w:rsidRPr="00C52274" w:rsidRDefault="008952F1" w:rsidP="004E5787">
          <w:pPr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שם המאשר : </w:t>
          </w:r>
          <w:r w:rsidR="004E5787">
            <w:rPr>
              <w:rFonts w:ascii="Arial" w:hAnsi="Arial" w:cs="Arial" w:hint="cs"/>
              <w:b/>
              <w:bCs/>
              <w:color w:val="A04B42"/>
              <w:sz w:val="20"/>
              <w:szCs w:val="20"/>
              <w:rtl/>
            </w:rPr>
            <w:t>מוריה פורת גראזי</w:t>
          </w:r>
        </w:p>
      </w:tc>
      <w:tc>
        <w:tcPr>
          <w:tcW w:w="4253" w:type="dxa"/>
          <w:shd w:val="clear" w:color="auto" w:fill="EEECE1"/>
          <w:vAlign w:val="center"/>
        </w:tcPr>
        <w:p w:rsidR="001C1706" w:rsidRPr="00C52274" w:rsidRDefault="008952F1" w:rsidP="00595C99">
          <w:pPr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>תפקיד: סמנכ"ל בכיר למינהל ומשאבי אנוש</w:t>
          </w:r>
        </w:p>
      </w:tc>
      <w:tc>
        <w:tcPr>
          <w:tcW w:w="2269" w:type="dxa"/>
          <w:vMerge w:val="restart"/>
          <w:shd w:val="clear" w:color="auto" w:fill="EEECE1"/>
          <w:vAlign w:val="center"/>
        </w:tcPr>
        <w:p w:rsidR="001C1706" w:rsidRPr="00C52274" w:rsidRDefault="008952F1" w:rsidP="00E57BDD">
          <w:pPr>
            <w:jc w:val="center"/>
            <w:rPr>
              <w:color w:val="A04B42"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עמוד </w: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begin"/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instrText xml:space="preserve"> PAGE </w:instrTex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separate"/>
          </w:r>
          <w:r w:rsidR="003920DE">
            <w:rPr>
              <w:rFonts w:ascii="Arial" w:hAnsi="Arial" w:cs="Arial"/>
              <w:b/>
              <w:bCs/>
              <w:noProof/>
              <w:color w:val="A04B42"/>
              <w:sz w:val="26"/>
              <w:szCs w:val="26"/>
              <w:rtl/>
            </w:rPr>
            <w:t>2</w:t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</w:rPr>
            <w:fldChar w:fldCharType="end"/>
          </w:r>
          <w:r w:rsidRPr="00C52274">
            <w:rPr>
              <w:rFonts w:ascii="Arial" w:hAnsi="Arial" w:cs="Arial"/>
              <w:b/>
              <w:bCs/>
              <w:color w:val="A04B42"/>
              <w:sz w:val="26"/>
              <w:szCs w:val="26"/>
              <w:rtl/>
            </w:rPr>
            <w:t xml:space="preserve"> 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מתוך 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begin"/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instrText xml:space="preserve"> NUMPAGES  </w:instrTex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separate"/>
          </w:r>
          <w:r w:rsidR="00295A8B">
            <w:rPr>
              <w:rFonts w:ascii="Arial" w:hAnsi="Arial" w:cs="Arial"/>
              <w:b/>
              <w:bCs/>
              <w:noProof/>
              <w:color w:val="A04B42"/>
              <w:sz w:val="20"/>
              <w:szCs w:val="20"/>
              <w:rtl/>
            </w:rPr>
            <w:t>1</w:t>
          </w: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fldChar w:fldCharType="end"/>
          </w:r>
        </w:p>
        <w:p w:rsidR="001C1706" w:rsidRPr="00C52274" w:rsidRDefault="001C1706" w:rsidP="00514B3B">
          <w:pPr>
            <w:jc w:val="center"/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</w:p>
      </w:tc>
    </w:tr>
    <w:tr w:rsidR="00373D72" w:rsidTr="00C52274">
      <w:trPr>
        <w:trHeight w:val="454"/>
      </w:trPr>
      <w:tc>
        <w:tcPr>
          <w:tcW w:w="3827" w:type="dxa"/>
          <w:shd w:val="clear" w:color="auto" w:fill="EEECE1"/>
          <w:vAlign w:val="center"/>
        </w:tcPr>
        <w:p w:rsidR="001C1706" w:rsidRPr="00C52274" w:rsidRDefault="008952F1" w:rsidP="004E5787">
          <w:pPr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 xml:space="preserve">בתוקף מיום : </w:t>
          </w:r>
          <w:r>
            <w:rPr>
              <w:rFonts w:ascii="Arial" w:hAnsi="Arial" w:cs="Arial" w:hint="eastAsia"/>
              <w:b/>
              <w:bCs/>
              <w:color w:val="A04B42"/>
              <w:sz w:val="20"/>
              <w:szCs w:val="20"/>
              <w:rtl/>
            </w:rPr>
            <w:t>‏</w:t>
          </w:r>
        </w:p>
      </w:tc>
      <w:tc>
        <w:tcPr>
          <w:tcW w:w="4253" w:type="dxa"/>
          <w:shd w:val="clear" w:color="auto" w:fill="EEECE1"/>
          <w:vAlign w:val="center"/>
        </w:tcPr>
        <w:p w:rsidR="001C1706" w:rsidRPr="00C52274" w:rsidRDefault="008952F1" w:rsidP="00514B3B">
          <w:pPr>
            <w:jc w:val="center"/>
            <w:rPr>
              <w:rFonts w:ascii="Arial" w:hAnsi="Arial" w:cs="Arial"/>
              <w:b/>
              <w:bCs/>
              <w:color w:val="A04B42"/>
              <w:sz w:val="20"/>
              <w:szCs w:val="20"/>
            </w:rPr>
          </w:pPr>
          <w:r w:rsidRPr="00C52274">
            <w:rPr>
              <w:rFonts w:ascii="Arial" w:hAnsi="Arial" w:cs="Arial"/>
              <w:b/>
              <w:bCs/>
              <w:color w:val="A04B42"/>
              <w:sz w:val="20"/>
              <w:szCs w:val="20"/>
            </w:rPr>
            <w:t>http://www.dat.gov.il</w:t>
          </w:r>
        </w:p>
      </w:tc>
      <w:tc>
        <w:tcPr>
          <w:tcW w:w="2269" w:type="dxa"/>
          <w:vMerge/>
          <w:shd w:val="clear" w:color="auto" w:fill="EEECE1"/>
        </w:tcPr>
        <w:p w:rsidR="001C1706" w:rsidRPr="00C52274" w:rsidRDefault="001C1706" w:rsidP="00595C99">
          <w:pPr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</w:p>
      </w:tc>
    </w:tr>
  </w:tbl>
  <w:p w:rsidR="001C1706" w:rsidRDefault="001C17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952F1">
      <w:r>
        <w:separator/>
      </w:r>
    </w:p>
  </w:footnote>
  <w:footnote w:type="continuationSeparator" w:id="0">
    <w:p w:rsidR="00000000" w:rsidRDefault="00895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1CE" w:rsidRDefault="007531C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0DE" w:rsidRDefault="001C1706" w:rsidP="003920DE">
    <w:pPr>
      <w:pStyle w:val="a6"/>
      <w:rPr>
        <w:rtl/>
      </w:rPr>
    </w:pPr>
    <w:r>
      <w:rPr>
        <w:rFonts w:hint="cs"/>
        <w:b/>
        <w:bCs/>
        <w:color w:val="000080"/>
        <w:rtl/>
      </w:rPr>
      <w:t xml:space="preserve">  </w:t>
    </w:r>
  </w:p>
  <w:p w:rsidR="003920DE" w:rsidRDefault="008952F1" w:rsidP="003920DE">
    <w:pPr>
      <w:pStyle w:val="a6"/>
      <w:rPr>
        <w:rtl/>
      </w:rPr>
    </w:pPr>
    <w:r>
      <w:rPr>
        <w:noProof/>
        <w:rtl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552450</wp:posOffset>
          </wp:positionH>
          <wp:positionV relativeFrom="paragraph">
            <wp:posOffset>-259080</wp:posOffset>
          </wp:positionV>
          <wp:extent cx="456565" cy="504825"/>
          <wp:effectExtent l="0" t="0" r="0" b="0"/>
          <wp:wrapNone/>
          <wp:docPr id="1025" name="תמונה 0" descr="מנורה כחול שקוף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0" descr="מנורה כחול שקוף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56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2085975</wp:posOffset>
          </wp:positionH>
          <wp:positionV relativeFrom="paragraph">
            <wp:posOffset>-449580</wp:posOffset>
          </wp:positionV>
          <wp:extent cx="3829050" cy="1114425"/>
          <wp:effectExtent l="0" t="0" r="0" b="0"/>
          <wp:wrapNone/>
          <wp:docPr id="1026" name="תמונה 1" descr="C:\Documents and Settings\michaln\Local Settings\Temporary Internet Files\Content.IE5\KEP3GDIY\MP900438680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Documents and Settings\michaln\Local Settings\Temporary Internet Files\Content.IE5\KEP3GDIY\MP900438680[1]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51" b="43922"/>
                  <a:stretch>
                    <a:fillRect/>
                  </a:stretch>
                </pic:blipFill>
                <pic:spPr bwMode="auto">
                  <a:xfrm>
                    <a:off x="0" y="0"/>
                    <a:ext cx="382905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920DE" w:rsidRDefault="008952F1" w:rsidP="003920DE">
    <w:pPr>
      <w:pStyle w:val="a6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-466725</wp:posOffset>
              </wp:positionH>
              <wp:positionV relativeFrom="paragraph">
                <wp:posOffset>80010</wp:posOffset>
              </wp:positionV>
              <wp:extent cx="2422525" cy="571500"/>
              <wp:effectExtent l="0" t="3810" r="0" b="0"/>
              <wp:wrapNone/>
              <wp:docPr id="2" name="Rectangle 10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252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B0F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20DE" w:rsidRPr="00676E8B" w:rsidRDefault="008952F1" w:rsidP="003920DE">
                          <w:pPr>
                            <w:jc w:val="center"/>
                            <w:rPr>
                              <w:rFonts w:ascii="Courier New" w:hAnsi="Courier New" w:cs="Courier New"/>
                              <w:b/>
                              <w:bCs/>
                              <w:color w:val="365F91"/>
                              <w:sz w:val="28"/>
                              <w:szCs w:val="28"/>
                            </w:rPr>
                          </w:pPr>
                          <w:r w:rsidRPr="00676E8B"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rtl/>
                            </w:rPr>
                            <w:t>ה מ ש ר ד   ל ש י ר ו ת י   ד ת</w:t>
                          </w:r>
                          <w:r w:rsidRPr="00676E8B"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  <w:br/>
                          </w:r>
                          <w:r w:rsidRPr="00676E8B">
                            <w:rPr>
                              <w:rFonts w:ascii="Century Gothic" w:hAnsi="Century Gothic" w:cs="Courier New"/>
                              <w:b/>
                              <w:bCs/>
                              <w:color w:val="365F91"/>
                              <w:sz w:val="20"/>
                              <w:szCs w:val="20"/>
                            </w:rPr>
                            <w:t>MINISTRY OF RELIGIOUS SERVICES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27" o:spid="_x0000_s1026" style="position:absolute;left:0;text-align:left;margin-left:-36.75pt;margin-top:6.3pt;width:190.75pt;height: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" stroked="f" strokecolor="#00b0f0">
              <v:textbox>
                <w:txbxContent>
                  <w:p w:rsidR="003920DE" w:rsidRPr="00676E8B" w:rsidRDefault="008952F1" w:rsidP="003920DE">
                    <w:pPr>
                      <w:jc w:val="center"/>
                      <w:rPr>
                        <w:rFonts w:ascii="Courier New" w:hAnsi="Courier New" w:cs="Courier New"/>
                        <w:b/>
                        <w:bCs/>
                        <w:color w:val="365F91"/>
                        <w:sz w:val="28"/>
                        <w:szCs w:val="28"/>
                      </w:rPr>
                    </w:pPr>
                    <w:r w:rsidRPr="00676E8B">
                      <w:rPr>
                        <w:rFonts w:ascii="Arial" w:hAnsi="Arial" w:cs="Arial"/>
                        <w:b/>
                        <w:bCs/>
                        <w:color w:val="365F91"/>
                        <w:rtl/>
                      </w:rPr>
                      <w:t>ה מ ש ר ד   ל ש י ר ו ת י   ד ת</w:t>
                    </w:r>
                    <w:r w:rsidRPr="00676E8B">
                      <w:rPr>
                        <w:rFonts w:ascii="Arial" w:hAnsi="Arial" w:cs="Arial"/>
                        <w:b/>
                        <w:bCs/>
                        <w:color w:val="365F91"/>
                        <w:sz w:val="20"/>
                        <w:szCs w:val="20"/>
                        <w:rtl/>
                      </w:rPr>
                      <w:br/>
                    </w:r>
                    <w:r w:rsidRPr="00676E8B">
                      <w:rPr>
                        <w:rFonts w:ascii="Century Gothic" w:hAnsi="Century Gothic" w:cs="Courier New"/>
                        <w:b/>
                        <w:bCs/>
                        <w:color w:val="365F91"/>
                        <w:sz w:val="20"/>
                        <w:szCs w:val="20"/>
                      </w:rPr>
                      <w:t>MINISTRY OF RELIGIOUS SERVICES</w:t>
                    </w:r>
                  </w:p>
                </w:txbxContent>
              </v:textbox>
            </v:rect>
          </w:pict>
        </mc:Fallback>
      </mc:AlternateContent>
    </w:r>
  </w:p>
  <w:p w:rsidR="003920DE" w:rsidRDefault="003920DE" w:rsidP="003920DE">
    <w:pPr>
      <w:pStyle w:val="a6"/>
      <w:rPr>
        <w:rtl/>
      </w:rPr>
    </w:pPr>
  </w:p>
  <w:p w:rsidR="003920DE" w:rsidRDefault="003920DE" w:rsidP="003920DE">
    <w:pPr>
      <w:pStyle w:val="a6"/>
      <w:rPr>
        <w:rtl/>
      </w:rPr>
    </w:pPr>
  </w:p>
  <w:tbl>
    <w:tblPr>
      <w:tblpPr w:leftFromText="180" w:rightFromText="180" w:vertAnchor="text" w:horzAnchor="margin" w:tblpXSpec="center" w:tblpY="190"/>
      <w:bidiVisual/>
      <w:tblW w:w="10064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shd w:val="clear" w:color="auto" w:fill="EEECE1"/>
      <w:tblLook w:val="04A0" w:firstRow="1" w:lastRow="0" w:firstColumn="1" w:lastColumn="0" w:noHBand="0" w:noVBand="1"/>
    </w:tblPr>
    <w:tblGrid>
      <w:gridCol w:w="10064"/>
    </w:tblGrid>
    <w:tr w:rsidR="00373D72" w:rsidTr="00FD036E"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3920DE" w:rsidRPr="007531CE" w:rsidRDefault="00D37BBA" w:rsidP="00247362">
          <w:pPr>
            <w:rPr>
              <w:rFonts w:ascii="Arial" w:hAnsi="Arial" w:cs="Arial"/>
              <w:b/>
              <w:bCs/>
              <w:color w:val="A04B42"/>
              <w:rtl/>
            </w:rPr>
          </w:pPr>
          <w:r w:rsidRPr="007531CE">
            <w:rPr>
              <w:rFonts w:ascii="Arial" w:hAnsi="Arial" w:cs="Arial"/>
              <w:b/>
              <w:bCs/>
              <w:color w:val="A04B42"/>
              <w:rtl/>
            </w:rPr>
            <w:t xml:space="preserve">שם היחידה: </w:t>
          </w:r>
          <w:r w:rsidR="007531CE" w:rsidRPr="007531CE">
            <w:rPr>
              <w:rFonts w:ascii="Arial" w:hAnsi="Arial" w:cs="Arial"/>
              <w:b/>
              <w:bCs/>
              <w:color w:val="A04B42"/>
              <w:rtl/>
            </w:rPr>
            <w:t>מנהל אגף בכיר טכנולוגיות דיגיטליות מידע וסייבר</w:t>
          </w:r>
        </w:p>
      </w:tc>
    </w:tr>
    <w:tr w:rsidR="00373D72" w:rsidTr="00FD036E"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3920DE" w:rsidRPr="00190A1E" w:rsidRDefault="005C77BA" w:rsidP="001A1752">
          <w:pPr>
            <w:rPr>
              <w:rFonts w:ascii="Arial" w:hAnsi="Arial" w:cs="Arial"/>
              <w:b/>
              <w:bCs/>
              <w:color w:val="A04B42"/>
              <w:rtl/>
            </w:rPr>
          </w:pPr>
          <w:r>
            <w:rPr>
              <w:rFonts w:ascii="Arial" w:hAnsi="Arial" w:cs="Arial"/>
              <w:b/>
              <w:bCs/>
              <w:color w:val="A04B42"/>
              <w:rtl/>
            </w:rPr>
            <w:t>שם הנוהל</w:t>
          </w:r>
          <w:r w:rsidR="00D37BBA" w:rsidRPr="00190A1E">
            <w:rPr>
              <w:rFonts w:ascii="Arial" w:hAnsi="Arial" w:cs="Arial"/>
              <w:b/>
              <w:bCs/>
              <w:color w:val="A04B42"/>
              <w:rtl/>
            </w:rPr>
            <w:t xml:space="preserve">: </w:t>
          </w:r>
          <w:r w:rsidR="008C6D8B">
            <w:rPr>
              <w:rFonts w:ascii="Arial" w:hAnsi="Arial" w:cs="Arial" w:hint="cs"/>
              <w:b/>
              <w:bCs/>
              <w:color w:val="A04B42"/>
              <w:rtl/>
            </w:rPr>
            <w:t>מסמך הגדר</w:t>
          </w:r>
          <w:r w:rsidR="001A1752">
            <w:rPr>
              <w:rFonts w:ascii="Arial" w:hAnsi="Arial" w:cs="Arial" w:hint="cs"/>
              <w:b/>
              <w:bCs/>
              <w:color w:val="A04B42"/>
              <w:rtl/>
            </w:rPr>
            <w:t>ת מאגר שירת הים</w:t>
          </w:r>
        </w:p>
      </w:tc>
    </w:tr>
    <w:tr w:rsidR="00373D72" w:rsidTr="00FD036E"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3920DE" w:rsidRPr="00247362" w:rsidRDefault="003920DE" w:rsidP="00FD036E">
          <w:pPr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</w:p>
      </w:tc>
    </w:tr>
  </w:tbl>
  <w:p w:rsidR="003920DE" w:rsidRDefault="008C6D8B" w:rsidP="008C6D8B">
    <w:pPr>
      <w:pStyle w:val="a6"/>
      <w:tabs>
        <w:tab w:val="clear" w:pos="4153"/>
        <w:tab w:val="clear" w:pos="8306"/>
        <w:tab w:val="left" w:pos="911"/>
      </w:tabs>
      <w:rPr>
        <w:rtl/>
      </w:rPr>
    </w:pPr>
    <w:r>
      <w:rPr>
        <w:rtl/>
      </w:rPr>
      <w:tab/>
    </w:r>
  </w:p>
  <w:p w:rsidR="003920DE" w:rsidRDefault="003920DE" w:rsidP="003920DE">
    <w:pPr>
      <w:pStyle w:val="a6"/>
      <w:rPr>
        <w:rtl/>
      </w:rPr>
    </w:pPr>
  </w:p>
  <w:p w:rsidR="003920DE" w:rsidRDefault="003920DE" w:rsidP="003920DE">
    <w:pPr>
      <w:pStyle w:val="a6"/>
      <w:rPr>
        <w:rtl/>
      </w:rPr>
    </w:pPr>
  </w:p>
  <w:p w:rsidR="003920DE" w:rsidRDefault="003920DE" w:rsidP="003920DE">
    <w:pPr>
      <w:pStyle w:val="a6"/>
      <w:rPr>
        <w:rtl/>
      </w:rPr>
    </w:pPr>
  </w:p>
  <w:p w:rsidR="003920DE" w:rsidRDefault="003920DE" w:rsidP="003920DE">
    <w:pPr>
      <w:pStyle w:val="a6"/>
      <w:rPr>
        <w:rtl/>
      </w:rPr>
    </w:pPr>
  </w:p>
  <w:p w:rsidR="001C1706" w:rsidRPr="00E461C3" w:rsidRDefault="003920DE" w:rsidP="003920DE">
    <w:pPr>
      <w:pStyle w:val="a6"/>
      <w:tabs>
        <w:tab w:val="clear" w:pos="4153"/>
        <w:tab w:val="clear" w:pos="8306"/>
        <w:tab w:val="center" w:pos="3626"/>
        <w:tab w:val="right" w:pos="8126"/>
      </w:tabs>
      <w:jc w:val="both"/>
      <w:rPr>
        <w:rFonts w:cs="David"/>
        <w:b/>
        <w:bCs/>
        <w:color w:val="000080"/>
        <w:sz w:val="28"/>
        <w:szCs w:val="28"/>
        <w:rtl/>
      </w:rPr>
    </w:pPr>
    <w:r>
      <w:rPr>
        <w:rFonts w:cs="David" w:hint="cs"/>
        <w:b/>
        <w:bCs/>
        <w:color w:val="000080"/>
        <w:sz w:val="28"/>
        <w:szCs w:val="28"/>
        <w:rtl/>
      </w:rPr>
      <w:t xml:space="preserve">     </w:t>
    </w:r>
    <w:r w:rsidR="008952F1" w:rsidRPr="00E461C3">
      <w:rPr>
        <w:rFonts w:cs="David" w:hint="cs"/>
        <w:b/>
        <w:bCs/>
        <w:color w:val="000080"/>
        <w:sz w:val="28"/>
        <w:szCs w:val="28"/>
        <w:rtl/>
      </w:rPr>
      <w:t xml:space="preserve">       </w:t>
    </w:r>
    <w:r w:rsidR="008952F1">
      <w:rPr>
        <w:rFonts w:cs="David" w:hint="cs"/>
        <w:b/>
        <w:bCs/>
        <w:color w:val="000080"/>
        <w:sz w:val="28"/>
        <w:szCs w:val="28"/>
        <w:rtl/>
      </w:rPr>
      <w:t xml:space="preserve">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706" w:rsidRDefault="008952F1">
    <w:pPr>
      <w:pStyle w:val="a6"/>
      <w:rPr>
        <w:rtl/>
      </w:rPr>
    </w:pPr>
    <w:r>
      <w:rPr>
        <w:noProof/>
        <w:rtl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2209800</wp:posOffset>
          </wp:positionH>
          <wp:positionV relativeFrom="paragraph">
            <wp:posOffset>-20955</wp:posOffset>
          </wp:positionV>
          <wp:extent cx="3829050" cy="1114425"/>
          <wp:effectExtent l="0" t="0" r="0" b="0"/>
          <wp:wrapNone/>
          <wp:docPr id="1028" name="תמונה 1" descr="C:\Documents and Settings\michaln\Local Settings\Temporary Internet Files\Content.IE5\KEP3GDIY\MP900438680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Documents and Settings\michaln\Local Settings\Temporary Internet Files\Content.IE5\KEP3GDIY\MP900438680[1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51" b="43922"/>
                  <a:stretch>
                    <a:fillRect/>
                  </a:stretch>
                </pic:blipFill>
                <pic:spPr bwMode="auto">
                  <a:xfrm>
                    <a:off x="0" y="0"/>
                    <a:ext cx="382905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C1706" w:rsidRDefault="001C1706">
    <w:pPr>
      <w:pStyle w:val="a6"/>
      <w:rPr>
        <w:rtl/>
      </w:rPr>
    </w:pPr>
  </w:p>
  <w:p w:rsidR="001C1706" w:rsidRDefault="001C1706">
    <w:pPr>
      <w:pStyle w:val="a6"/>
    </w:pPr>
  </w:p>
  <w:p w:rsidR="001C1706" w:rsidRDefault="008952F1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81915</wp:posOffset>
              </wp:positionV>
              <wp:extent cx="2486025" cy="485775"/>
              <wp:effectExtent l="0" t="0" r="0" b="3810"/>
              <wp:wrapNone/>
              <wp:docPr id="1" name="Rectangle 10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86025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B0F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1706" w:rsidRPr="00676E8B" w:rsidRDefault="008952F1" w:rsidP="00A97998">
                          <w:pPr>
                            <w:jc w:val="center"/>
                            <w:rPr>
                              <w:rFonts w:ascii="Courier New" w:hAnsi="Courier New" w:cs="Courier New"/>
                              <w:b/>
                              <w:bCs/>
                              <w:color w:val="365F91"/>
                              <w:sz w:val="28"/>
                              <w:szCs w:val="28"/>
                            </w:rPr>
                          </w:pPr>
                          <w:r w:rsidRPr="00676E8B"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rtl/>
                            </w:rPr>
                            <w:t>ה מ ש ר ד   ל ש י ר ו ת י   ד ת</w:t>
                          </w:r>
                          <w:r w:rsidRPr="00676E8B"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  <w:br/>
                          </w:r>
                          <w:r w:rsidRPr="00676E8B">
                            <w:rPr>
                              <w:rFonts w:ascii="Century Gothic" w:hAnsi="Century Gothic" w:cs="Courier New"/>
                              <w:b/>
                              <w:bCs/>
                              <w:color w:val="365F91"/>
                              <w:sz w:val="20"/>
                              <w:szCs w:val="20"/>
                            </w:rPr>
                            <w:t xml:space="preserve">MINISTRY OF </w:t>
                          </w:r>
                          <w:r w:rsidRPr="00676E8B">
                            <w:rPr>
                              <w:rFonts w:ascii="Century Gothic" w:hAnsi="Century Gothic" w:cs="Courier New"/>
                              <w:b/>
                              <w:bCs/>
                              <w:color w:val="365F91"/>
                              <w:sz w:val="20"/>
                              <w:szCs w:val="20"/>
                            </w:rPr>
                            <w:t>RELIGIOUS SERVICES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29" o:spid="_x0000_s1027" style="position:absolute;left:0;text-align:left;margin-left:-27pt;margin-top:6.45pt;width:195.75pt;height:3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" stroked="f" strokecolor="#00b0f0">
              <v:textbox>
                <w:txbxContent>
                  <w:p w:rsidR="001C1706" w:rsidRPr="00676E8B" w:rsidRDefault="008952F1" w:rsidP="00A97998">
                    <w:pPr>
                      <w:jc w:val="center"/>
                      <w:rPr>
                        <w:rFonts w:ascii="Courier New" w:hAnsi="Courier New" w:cs="Courier New"/>
                        <w:b/>
                        <w:bCs/>
                        <w:color w:val="365F91"/>
                        <w:sz w:val="28"/>
                        <w:szCs w:val="28"/>
                      </w:rPr>
                    </w:pPr>
                    <w:r w:rsidRPr="00676E8B">
                      <w:rPr>
                        <w:rFonts w:ascii="Arial" w:hAnsi="Arial" w:cs="Arial"/>
                        <w:b/>
                        <w:bCs/>
                        <w:color w:val="365F91"/>
                        <w:rtl/>
                      </w:rPr>
                      <w:t>ה מ ש ר ד   ל ש י ר ו ת י   ד ת</w:t>
                    </w:r>
                    <w:r w:rsidRPr="00676E8B">
                      <w:rPr>
                        <w:rFonts w:ascii="Arial" w:hAnsi="Arial" w:cs="Arial"/>
                        <w:b/>
                        <w:bCs/>
                        <w:color w:val="365F91"/>
                        <w:sz w:val="20"/>
                        <w:szCs w:val="20"/>
                        <w:rtl/>
                      </w:rPr>
                      <w:br/>
                    </w:r>
                    <w:r w:rsidRPr="00676E8B">
                      <w:rPr>
                        <w:rFonts w:ascii="Century Gothic" w:hAnsi="Century Gothic" w:cs="Courier New"/>
                        <w:b/>
                        <w:bCs/>
                        <w:color w:val="365F91"/>
                        <w:sz w:val="20"/>
                        <w:szCs w:val="20"/>
                      </w:rPr>
                      <w:t xml:space="preserve">MINISTRY OF </w:t>
                    </w:r>
                    <w:r w:rsidRPr="00676E8B">
                      <w:rPr>
                        <w:rFonts w:ascii="Century Gothic" w:hAnsi="Century Gothic" w:cs="Courier New"/>
                        <w:b/>
                        <w:bCs/>
                        <w:color w:val="365F91"/>
                        <w:sz w:val="20"/>
                        <w:szCs w:val="20"/>
                      </w:rPr>
                      <w:t>RELIGIOUS SERVICES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704850</wp:posOffset>
          </wp:positionH>
          <wp:positionV relativeFrom="paragraph">
            <wp:posOffset>-422910</wp:posOffset>
          </wp:positionV>
          <wp:extent cx="456565" cy="504825"/>
          <wp:effectExtent l="0" t="0" r="0" b="0"/>
          <wp:wrapNone/>
          <wp:docPr id="1030" name="תמונה 0" descr="מנורה כחול שקוף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0" descr="מנורה כחול שקוף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56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C1706" w:rsidRDefault="001C1706" w:rsidP="003920DE">
    <w:pPr>
      <w:pStyle w:val="a6"/>
      <w:jc w:val="right"/>
    </w:pPr>
  </w:p>
  <w:p w:rsidR="001C1706" w:rsidRDefault="001C1706">
    <w:pPr>
      <w:pStyle w:val="a6"/>
      <w:rPr>
        <w:rtl/>
      </w:rPr>
    </w:pPr>
  </w:p>
  <w:p w:rsidR="001C1706" w:rsidRDefault="001C1706">
    <w:pPr>
      <w:pStyle w:val="a6"/>
      <w:rPr>
        <w:rtl/>
      </w:rPr>
    </w:pPr>
  </w:p>
  <w:tbl>
    <w:tblPr>
      <w:tblpPr w:leftFromText="180" w:rightFromText="180" w:vertAnchor="text" w:horzAnchor="page" w:tblpX="3148" w:tblpY="190"/>
      <w:bidiVisual/>
      <w:tblW w:w="10064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shd w:val="clear" w:color="auto" w:fill="EEECE1"/>
      <w:tblLook w:val="04A0" w:firstRow="1" w:lastRow="0" w:firstColumn="1" w:lastColumn="0" w:noHBand="0" w:noVBand="1"/>
    </w:tblPr>
    <w:tblGrid>
      <w:gridCol w:w="10064"/>
    </w:tblGrid>
    <w:tr w:rsidR="00373D72" w:rsidTr="001E3C2D"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1C1706" w:rsidRPr="00A97998" w:rsidRDefault="008952F1" w:rsidP="001E3C2D">
          <w:pPr>
            <w:rPr>
              <w:rFonts w:ascii="Arial" w:hAnsi="Arial" w:cs="Arial"/>
              <w:b/>
              <w:bCs/>
              <w:color w:val="A04B42"/>
              <w:sz w:val="28"/>
              <w:szCs w:val="28"/>
              <w:rtl/>
            </w:rPr>
          </w:pPr>
          <w:r w:rsidRPr="00A97998">
            <w:rPr>
              <w:rFonts w:ascii="Arial" w:hAnsi="Arial" w:cs="Arial"/>
              <w:b/>
              <w:bCs/>
              <w:color w:val="A04B42"/>
              <w:sz w:val="28"/>
              <w:szCs w:val="28"/>
              <w:rtl/>
            </w:rPr>
            <w:t>שם הנוהל :</w:t>
          </w:r>
          <w:r w:rsidRPr="00A97998">
            <w:rPr>
              <w:rFonts w:ascii="Arial" w:hAnsi="Arial" w:cs="Arial" w:hint="cs"/>
              <w:b/>
              <w:bCs/>
              <w:color w:val="A04B42"/>
              <w:sz w:val="28"/>
              <w:szCs w:val="28"/>
              <w:rtl/>
            </w:rPr>
            <w:t xml:space="preserve"> </w:t>
          </w:r>
          <w:r w:rsidR="00B164C0">
            <w:rPr>
              <w:rFonts w:ascii="Arial" w:hAnsi="Arial" w:cs="Arial" w:hint="cs"/>
              <w:b/>
              <w:bCs/>
              <w:color w:val="A04B42"/>
              <w:sz w:val="28"/>
              <w:szCs w:val="28"/>
              <w:rtl/>
            </w:rPr>
            <w:t>תכניות עבודה</w:t>
          </w:r>
        </w:p>
      </w:tc>
    </w:tr>
    <w:tr w:rsidR="00373D72" w:rsidTr="001E3C2D"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1C1706" w:rsidRPr="00A97998" w:rsidRDefault="008952F1" w:rsidP="001E3C2D">
          <w:pPr>
            <w:rPr>
              <w:rFonts w:ascii="Arial" w:hAnsi="Arial" w:cs="Arial"/>
              <w:b/>
              <w:bCs/>
              <w:color w:val="A04B42"/>
              <w:rtl/>
            </w:rPr>
          </w:pPr>
          <w:r w:rsidRPr="00A97998">
            <w:rPr>
              <w:rFonts w:ascii="Arial" w:hAnsi="Arial" w:cs="Arial"/>
              <w:b/>
              <w:bCs/>
              <w:color w:val="A04B42"/>
              <w:rtl/>
            </w:rPr>
            <w:t xml:space="preserve">שם היחידה: </w:t>
          </w:r>
          <w:r>
            <w:rPr>
              <w:rFonts w:ascii="Arial" w:hAnsi="Arial" w:cs="Arial" w:hint="cs"/>
              <w:b/>
              <w:bCs/>
              <w:color w:val="A04B42"/>
              <w:rtl/>
            </w:rPr>
            <w:t>סמנכ"ל בכיר למינהל ומשאבי אנוש</w:t>
          </w:r>
        </w:p>
      </w:tc>
    </w:tr>
    <w:tr w:rsidR="00373D72" w:rsidTr="001E3C2D">
      <w:trPr>
        <w:trHeight w:val="454"/>
      </w:trPr>
      <w:tc>
        <w:tcPr>
          <w:tcW w:w="10064" w:type="dxa"/>
          <w:shd w:val="clear" w:color="auto" w:fill="EEECE1"/>
          <w:vAlign w:val="center"/>
        </w:tcPr>
        <w:p w:rsidR="001C1706" w:rsidRPr="00A97998" w:rsidRDefault="008952F1" w:rsidP="001E3C2D">
          <w:pPr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</w:pPr>
          <w:r w:rsidRPr="00A97998">
            <w:rPr>
              <w:rFonts w:ascii="Arial" w:hAnsi="Arial" w:cs="Arial"/>
              <w:b/>
              <w:bCs/>
              <w:color w:val="A04B42"/>
              <w:sz w:val="20"/>
              <w:szCs w:val="20"/>
              <w:rtl/>
            </w:rPr>
            <w:t>נוהל מספר:</w:t>
          </w:r>
          <w:r w:rsidRPr="00A97998">
            <w:rPr>
              <w:rFonts w:ascii="Arial" w:hAnsi="Arial" w:cs="Arial" w:hint="cs"/>
              <w:b/>
              <w:bCs/>
              <w:color w:val="A04B42"/>
              <w:sz w:val="20"/>
              <w:szCs w:val="20"/>
              <w:rtl/>
            </w:rPr>
            <w:t xml:space="preserve"> </w:t>
          </w:r>
          <w:r w:rsidR="00C24C41">
            <w:rPr>
              <w:rFonts w:ascii="Arial" w:hAnsi="Arial" w:cs="Arial" w:hint="cs"/>
              <w:b/>
              <w:bCs/>
              <w:color w:val="A04B42"/>
              <w:sz w:val="20"/>
              <w:szCs w:val="20"/>
              <w:rtl/>
            </w:rPr>
            <w:t>מש-3.</w:t>
          </w:r>
          <w:r w:rsidR="0096181F">
            <w:rPr>
              <w:rFonts w:ascii="Arial" w:hAnsi="Arial" w:cs="Arial" w:hint="cs"/>
              <w:b/>
              <w:bCs/>
              <w:color w:val="A04B42"/>
              <w:sz w:val="20"/>
              <w:szCs w:val="20"/>
              <w:rtl/>
            </w:rPr>
            <w:t>10</w:t>
          </w:r>
        </w:p>
      </w:tc>
    </w:tr>
  </w:tbl>
  <w:p w:rsidR="001C1706" w:rsidRDefault="001C170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5FCA"/>
    <w:multiLevelType w:val="hybridMultilevel"/>
    <w:tmpl w:val="3FA278A2"/>
    <w:lvl w:ilvl="0" w:tplc="0D361D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D830681E" w:tentative="1">
      <w:start w:val="1"/>
      <w:numFmt w:val="lowerLetter"/>
      <w:lvlText w:val="%2."/>
      <w:lvlJc w:val="left"/>
      <w:pPr>
        <w:ind w:left="1440" w:hanging="360"/>
      </w:pPr>
    </w:lvl>
    <w:lvl w:ilvl="2" w:tplc="DA5A5132" w:tentative="1">
      <w:start w:val="1"/>
      <w:numFmt w:val="lowerRoman"/>
      <w:lvlText w:val="%3."/>
      <w:lvlJc w:val="right"/>
      <w:pPr>
        <w:ind w:left="2160" w:hanging="180"/>
      </w:pPr>
    </w:lvl>
    <w:lvl w:ilvl="3" w:tplc="481CB12E" w:tentative="1">
      <w:start w:val="1"/>
      <w:numFmt w:val="decimal"/>
      <w:lvlText w:val="%4."/>
      <w:lvlJc w:val="left"/>
      <w:pPr>
        <w:ind w:left="2880" w:hanging="360"/>
      </w:pPr>
    </w:lvl>
    <w:lvl w:ilvl="4" w:tplc="C5B2D266" w:tentative="1">
      <w:start w:val="1"/>
      <w:numFmt w:val="lowerLetter"/>
      <w:lvlText w:val="%5."/>
      <w:lvlJc w:val="left"/>
      <w:pPr>
        <w:ind w:left="3600" w:hanging="360"/>
      </w:pPr>
    </w:lvl>
    <w:lvl w:ilvl="5" w:tplc="11E843C4" w:tentative="1">
      <w:start w:val="1"/>
      <w:numFmt w:val="lowerRoman"/>
      <w:lvlText w:val="%6."/>
      <w:lvlJc w:val="right"/>
      <w:pPr>
        <w:ind w:left="4320" w:hanging="180"/>
      </w:pPr>
    </w:lvl>
    <w:lvl w:ilvl="6" w:tplc="397A56C6" w:tentative="1">
      <w:start w:val="1"/>
      <w:numFmt w:val="decimal"/>
      <w:lvlText w:val="%7."/>
      <w:lvlJc w:val="left"/>
      <w:pPr>
        <w:ind w:left="5040" w:hanging="360"/>
      </w:pPr>
    </w:lvl>
    <w:lvl w:ilvl="7" w:tplc="54A4A7DC" w:tentative="1">
      <w:start w:val="1"/>
      <w:numFmt w:val="lowerLetter"/>
      <w:lvlText w:val="%8."/>
      <w:lvlJc w:val="left"/>
      <w:pPr>
        <w:ind w:left="5760" w:hanging="360"/>
      </w:pPr>
    </w:lvl>
    <w:lvl w:ilvl="8" w:tplc="11289F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C61B0"/>
    <w:multiLevelType w:val="hybridMultilevel"/>
    <w:tmpl w:val="511E3C68"/>
    <w:lvl w:ilvl="0" w:tplc="66ECFCB6">
      <w:start w:val="1"/>
      <w:numFmt w:val="hebrew1"/>
      <w:lvlText w:val="%1."/>
      <w:lvlJc w:val="left"/>
      <w:pPr>
        <w:ind w:left="720" w:hanging="360"/>
      </w:pPr>
      <w:rPr>
        <w:rFonts w:hint="default"/>
        <w:sz w:val="20"/>
      </w:rPr>
    </w:lvl>
    <w:lvl w:ilvl="1" w:tplc="91640F58" w:tentative="1">
      <w:start w:val="1"/>
      <w:numFmt w:val="lowerLetter"/>
      <w:lvlText w:val="%2."/>
      <w:lvlJc w:val="left"/>
      <w:pPr>
        <w:ind w:left="1440" w:hanging="360"/>
      </w:pPr>
    </w:lvl>
    <w:lvl w:ilvl="2" w:tplc="00286AA8" w:tentative="1">
      <w:start w:val="1"/>
      <w:numFmt w:val="lowerRoman"/>
      <w:lvlText w:val="%3."/>
      <w:lvlJc w:val="right"/>
      <w:pPr>
        <w:ind w:left="2160" w:hanging="180"/>
      </w:pPr>
    </w:lvl>
    <w:lvl w:ilvl="3" w:tplc="4E129E1E" w:tentative="1">
      <w:start w:val="1"/>
      <w:numFmt w:val="decimal"/>
      <w:lvlText w:val="%4."/>
      <w:lvlJc w:val="left"/>
      <w:pPr>
        <w:ind w:left="2880" w:hanging="360"/>
      </w:pPr>
    </w:lvl>
    <w:lvl w:ilvl="4" w:tplc="5A3AE9DA" w:tentative="1">
      <w:start w:val="1"/>
      <w:numFmt w:val="lowerLetter"/>
      <w:lvlText w:val="%5."/>
      <w:lvlJc w:val="left"/>
      <w:pPr>
        <w:ind w:left="3600" w:hanging="360"/>
      </w:pPr>
    </w:lvl>
    <w:lvl w:ilvl="5" w:tplc="E1CCE154" w:tentative="1">
      <w:start w:val="1"/>
      <w:numFmt w:val="lowerRoman"/>
      <w:lvlText w:val="%6."/>
      <w:lvlJc w:val="right"/>
      <w:pPr>
        <w:ind w:left="4320" w:hanging="180"/>
      </w:pPr>
    </w:lvl>
    <w:lvl w:ilvl="6" w:tplc="EE085D16" w:tentative="1">
      <w:start w:val="1"/>
      <w:numFmt w:val="decimal"/>
      <w:lvlText w:val="%7."/>
      <w:lvlJc w:val="left"/>
      <w:pPr>
        <w:ind w:left="5040" w:hanging="360"/>
      </w:pPr>
    </w:lvl>
    <w:lvl w:ilvl="7" w:tplc="75FCCA1C" w:tentative="1">
      <w:start w:val="1"/>
      <w:numFmt w:val="lowerLetter"/>
      <w:lvlText w:val="%8."/>
      <w:lvlJc w:val="left"/>
      <w:pPr>
        <w:ind w:left="5760" w:hanging="360"/>
      </w:pPr>
    </w:lvl>
    <w:lvl w:ilvl="8" w:tplc="1F8205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41C60"/>
    <w:multiLevelType w:val="hybridMultilevel"/>
    <w:tmpl w:val="CE82F5E4"/>
    <w:lvl w:ilvl="0" w:tplc="DC961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C45854" w:tentative="1">
      <w:start w:val="1"/>
      <w:numFmt w:val="lowerLetter"/>
      <w:lvlText w:val="%2."/>
      <w:lvlJc w:val="left"/>
      <w:pPr>
        <w:ind w:left="1440" w:hanging="360"/>
      </w:pPr>
    </w:lvl>
    <w:lvl w:ilvl="2" w:tplc="0088B4E2" w:tentative="1">
      <w:start w:val="1"/>
      <w:numFmt w:val="lowerRoman"/>
      <w:lvlText w:val="%3."/>
      <w:lvlJc w:val="right"/>
      <w:pPr>
        <w:ind w:left="2160" w:hanging="180"/>
      </w:pPr>
    </w:lvl>
    <w:lvl w:ilvl="3" w:tplc="EEA4929E" w:tentative="1">
      <w:start w:val="1"/>
      <w:numFmt w:val="decimal"/>
      <w:lvlText w:val="%4."/>
      <w:lvlJc w:val="left"/>
      <w:pPr>
        <w:ind w:left="2880" w:hanging="360"/>
      </w:pPr>
    </w:lvl>
    <w:lvl w:ilvl="4" w:tplc="244CEE1A" w:tentative="1">
      <w:start w:val="1"/>
      <w:numFmt w:val="lowerLetter"/>
      <w:lvlText w:val="%5."/>
      <w:lvlJc w:val="left"/>
      <w:pPr>
        <w:ind w:left="3600" w:hanging="360"/>
      </w:pPr>
    </w:lvl>
    <w:lvl w:ilvl="5" w:tplc="072A2E02" w:tentative="1">
      <w:start w:val="1"/>
      <w:numFmt w:val="lowerRoman"/>
      <w:lvlText w:val="%6."/>
      <w:lvlJc w:val="right"/>
      <w:pPr>
        <w:ind w:left="4320" w:hanging="180"/>
      </w:pPr>
    </w:lvl>
    <w:lvl w:ilvl="6" w:tplc="4BC08D58" w:tentative="1">
      <w:start w:val="1"/>
      <w:numFmt w:val="decimal"/>
      <w:lvlText w:val="%7."/>
      <w:lvlJc w:val="left"/>
      <w:pPr>
        <w:ind w:left="5040" w:hanging="360"/>
      </w:pPr>
    </w:lvl>
    <w:lvl w:ilvl="7" w:tplc="DA404BD6" w:tentative="1">
      <w:start w:val="1"/>
      <w:numFmt w:val="lowerLetter"/>
      <w:lvlText w:val="%8."/>
      <w:lvlJc w:val="left"/>
      <w:pPr>
        <w:ind w:left="5760" w:hanging="360"/>
      </w:pPr>
    </w:lvl>
    <w:lvl w:ilvl="8" w:tplc="B5145C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95746"/>
    <w:multiLevelType w:val="multilevel"/>
    <w:tmpl w:val="DEA88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hebrew2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C76E79"/>
    <w:multiLevelType w:val="hybridMultilevel"/>
    <w:tmpl w:val="AFC494F0"/>
    <w:lvl w:ilvl="0" w:tplc="F4DA17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BAD2A8DE" w:tentative="1">
      <w:start w:val="1"/>
      <w:numFmt w:val="lowerLetter"/>
      <w:lvlText w:val="%2."/>
      <w:lvlJc w:val="left"/>
      <w:pPr>
        <w:ind w:left="1440" w:hanging="360"/>
      </w:pPr>
    </w:lvl>
    <w:lvl w:ilvl="2" w:tplc="F1CCA242" w:tentative="1">
      <w:start w:val="1"/>
      <w:numFmt w:val="lowerRoman"/>
      <w:lvlText w:val="%3."/>
      <w:lvlJc w:val="right"/>
      <w:pPr>
        <w:ind w:left="2160" w:hanging="180"/>
      </w:pPr>
    </w:lvl>
    <w:lvl w:ilvl="3" w:tplc="5A46AC58" w:tentative="1">
      <w:start w:val="1"/>
      <w:numFmt w:val="decimal"/>
      <w:lvlText w:val="%4."/>
      <w:lvlJc w:val="left"/>
      <w:pPr>
        <w:ind w:left="2880" w:hanging="360"/>
      </w:pPr>
    </w:lvl>
    <w:lvl w:ilvl="4" w:tplc="1D886B96" w:tentative="1">
      <w:start w:val="1"/>
      <w:numFmt w:val="lowerLetter"/>
      <w:lvlText w:val="%5."/>
      <w:lvlJc w:val="left"/>
      <w:pPr>
        <w:ind w:left="3600" w:hanging="360"/>
      </w:pPr>
    </w:lvl>
    <w:lvl w:ilvl="5" w:tplc="BF6C42D8" w:tentative="1">
      <w:start w:val="1"/>
      <w:numFmt w:val="lowerRoman"/>
      <w:lvlText w:val="%6."/>
      <w:lvlJc w:val="right"/>
      <w:pPr>
        <w:ind w:left="4320" w:hanging="180"/>
      </w:pPr>
    </w:lvl>
    <w:lvl w:ilvl="6" w:tplc="A6A0E6DE" w:tentative="1">
      <w:start w:val="1"/>
      <w:numFmt w:val="decimal"/>
      <w:lvlText w:val="%7."/>
      <w:lvlJc w:val="left"/>
      <w:pPr>
        <w:ind w:left="5040" w:hanging="360"/>
      </w:pPr>
    </w:lvl>
    <w:lvl w:ilvl="7" w:tplc="88CED34E" w:tentative="1">
      <w:start w:val="1"/>
      <w:numFmt w:val="lowerLetter"/>
      <w:lvlText w:val="%8."/>
      <w:lvlJc w:val="left"/>
      <w:pPr>
        <w:ind w:left="5760" w:hanging="360"/>
      </w:pPr>
    </w:lvl>
    <w:lvl w:ilvl="8" w:tplc="F760BB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2D1D"/>
    <w:multiLevelType w:val="hybridMultilevel"/>
    <w:tmpl w:val="99921444"/>
    <w:lvl w:ilvl="0" w:tplc="F4C0215A">
      <w:start w:val="1"/>
      <w:numFmt w:val="hebrew1"/>
      <w:lvlText w:val="%1."/>
      <w:lvlJc w:val="left"/>
      <w:pPr>
        <w:ind w:left="720" w:hanging="360"/>
      </w:pPr>
      <w:rPr>
        <w:rFonts w:hint="default"/>
        <w:sz w:val="20"/>
      </w:rPr>
    </w:lvl>
    <w:lvl w:ilvl="1" w:tplc="C12C7146" w:tentative="1">
      <w:start w:val="1"/>
      <w:numFmt w:val="lowerLetter"/>
      <w:lvlText w:val="%2."/>
      <w:lvlJc w:val="left"/>
      <w:pPr>
        <w:ind w:left="1440" w:hanging="360"/>
      </w:pPr>
    </w:lvl>
    <w:lvl w:ilvl="2" w:tplc="E5660D34" w:tentative="1">
      <w:start w:val="1"/>
      <w:numFmt w:val="lowerRoman"/>
      <w:lvlText w:val="%3."/>
      <w:lvlJc w:val="right"/>
      <w:pPr>
        <w:ind w:left="2160" w:hanging="180"/>
      </w:pPr>
    </w:lvl>
    <w:lvl w:ilvl="3" w:tplc="F7309624" w:tentative="1">
      <w:start w:val="1"/>
      <w:numFmt w:val="decimal"/>
      <w:lvlText w:val="%4."/>
      <w:lvlJc w:val="left"/>
      <w:pPr>
        <w:ind w:left="2880" w:hanging="360"/>
      </w:pPr>
    </w:lvl>
    <w:lvl w:ilvl="4" w:tplc="7C36C990" w:tentative="1">
      <w:start w:val="1"/>
      <w:numFmt w:val="lowerLetter"/>
      <w:lvlText w:val="%5."/>
      <w:lvlJc w:val="left"/>
      <w:pPr>
        <w:ind w:left="3600" w:hanging="360"/>
      </w:pPr>
    </w:lvl>
    <w:lvl w:ilvl="5" w:tplc="12F0FA04" w:tentative="1">
      <w:start w:val="1"/>
      <w:numFmt w:val="lowerRoman"/>
      <w:lvlText w:val="%6."/>
      <w:lvlJc w:val="right"/>
      <w:pPr>
        <w:ind w:left="4320" w:hanging="180"/>
      </w:pPr>
    </w:lvl>
    <w:lvl w:ilvl="6" w:tplc="1B169FF2" w:tentative="1">
      <w:start w:val="1"/>
      <w:numFmt w:val="decimal"/>
      <w:lvlText w:val="%7."/>
      <w:lvlJc w:val="left"/>
      <w:pPr>
        <w:ind w:left="5040" w:hanging="360"/>
      </w:pPr>
    </w:lvl>
    <w:lvl w:ilvl="7" w:tplc="9D601316" w:tentative="1">
      <w:start w:val="1"/>
      <w:numFmt w:val="lowerLetter"/>
      <w:lvlText w:val="%8."/>
      <w:lvlJc w:val="left"/>
      <w:pPr>
        <w:ind w:left="5760" w:hanging="360"/>
      </w:pPr>
    </w:lvl>
    <w:lvl w:ilvl="8" w:tplc="A3F0DD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D5C16"/>
    <w:multiLevelType w:val="multilevel"/>
    <w:tmpl w:val="D9E0E4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hebrew2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2A73885"/>
    <w:multiLevelType w:val="hybridMultilevel"/>
    <w:tmpl w:val="7F9CE686"/>
    <w:lvl w:ilvl="0" w:tplc="578CE9CC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plc="C0284E74" w:tentative="1">
      <w:start w:val="1"/>
      <w:numFmt w:val="lowerLetter"/>
      <w:lvlText w:val="%2."/>
      <w:lvlJc w:val="left"/>
      <w:pPr>
        <w:ind w:left="1440" w:hanging="360"/>
      </w:pPr>
    </w:lvl>
    <w:lvl w:ilvl="2" w:tplc="0738617E" w:tentative="1">
      <w:start w:val="1"/>
      <w:numFmt w:val="lowerRoman"/>
      <w:lvlText w:val="%3."/>
      <w:lvlJc w:val="right"/>
      <w:pPr>
        <w:ind w:left="2160" w:hanging="180"/>
      </w:pPr>
    </w:lvl>
    <w:lvl w:ilvl="3" w:tplc="BEBCDA0A" w:tentative="1">
      <w:start w:val="1"/>
      <w:numFmt w:val="decimal"/>
      <w:lvlText w:val="%4."/>
      <w:lvlJc w:val="left"/>
      <w:pPr>
        <w:ind w:left="2880" w:hanging="360"/>
      </w:pPr>
    </w:lvl>
    <w:lvl w:ilvl="4" w:tplc="69C08932" w:tentative="1">
      <w:start w:val="1"/>
      <w:numFmt w:val="lowerLetter"/>
      <w:lvlText w:val="%5."/>
      <w:lvlJc w:val="left"/>
      <w:pPr>
        <w:ind w:left="3600" w:hanging="360"/>
      </w:pPr>
    </w:lvl>
    <w:lvl w:ilvl="5" w:tplc="BC8CD976" w:tentative="1">
      <w:start w:val="1"/>
      <w:numFmt w:val="lowerRoman"/>
      <w:lvlText w:val="%6."/>
      <w:lvlJc w:val="right"/>
      <w:pPr>
        <w:ind w:left="4320" w:hanging="180"/>
      </w:pPr>
    </w:lvl>
    <w:lvl w:ilvl="6" w:tplc="243EC95E" w:tentative="1">
      <w:start w:val="1"/>
      <w:numFmt w:val="decimal"/>
      <w:lvlText w:val="%7."/>
      <w:lvlJc w:val="left"/>
      <w:pPr>
        <w:ind w:left="5040" w:hanging="360"/>
      </w:pPr>
    </w:lvl>
    <w:lvl w:ilvl="7" w:tplc="CAFE293C" w:tentative="1">
      <w:start w:val="1"/>
      <w:numFmt w:val="lowerLetter"/>
      <w:lvlText w:val="%8."/>
      <w:lvlJc w:val="left"/>
      <w:pPr>
        <w:ind w:left="5760" w:hanging="360"/>
      </w:pPr>
    </w:lvl>
    <w:lvl w:ilvl="8" w:tplc="716EFC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31E25"/>
    <w:multiLevelType w:val="hybridMultilevel"/>
    <w:tmpl w:val="7220A35C"/>
    <w:lvl w:ilvl="0" w:tplc="2A6A84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EC4B36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C7E30B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96E5C1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F1022D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210676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536F89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36430C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4285DC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3AD66E7"/>
    <w:multiLevelType w:val="hybridMultilevel"/>
    <w:tmpl w:val="8632CCC8"/>
    <w:lvl w:ilvl="0" w:tplc="33440AEE">
      <w:start w:val="1"/>
      <w:numFmt w:val="hebrew1"/>
      <w:lvlText w:val="%1."/>
      <w:lvlJc w:val="left"/>
      <w:pPr>
        <w:ind w:left="720" w:hanging="360"/>
      </w:pPr>
      <w:rPr>
        <w:rFonts w:hint="default"/>
        <w:sz w:val="20"/>
      </w:rPr>
    </w:lvl>
    <w:lvl w:ilvl="1" w:tplc="93EE7490" w:tentative="1">
      <w:start w:val="1"/>
      <w:numFmt w:val="lowerLetter"/>
      <w:lvlText w:val="%2."/>
      <w:lvlJc w:val="left"/>
      <w:pPr>
        <w:ind w:left="1440" w:hanging="360"/>
      </w:pPr>
    </w:lvl>
    <w:lvl w:ilvl="2" w:tplc="251CEE52" w:tentative="1">
      <w:start w:val="1"/>
      <w:numFmt w:val="lowerRoman"/>
      <w:lvlText w:val="%3."/>
      <w:lvlJc w:val="right"/>
      <w:pPr>
        <w:ind w:left="2160" w:hanging="180"/>
      </w:pPr>
    </w:lvl>
    <w:lvl w:ilvl="3" w:tplc="51A6D732" w:tentative="1">
      <w:start w:val="1"/>
      <w:numFmt w:val="decimal"/>
      <w:lvlText w:val="%4."/>
      <w:lvlJc w:val="left"/>
      <w:pPr>
        <w:ind w:left="2880" w:hanging="360"/>
      </w:pPr>
    </w:lvl>
    <w:lvl w:ilvl="4" w:tplc="3BAEFB60" w:tentative="1">
      <w:start w:val="1"/>
      <w:numFmt w:val="lowerLetter"/>
      <w:lvlText w:val="%5."/>
      <w:lvlJc w:val="left"/>
      <w:pPr>
        <w:ind w:left="3600" w:hanging="360"/>
      </w:pPr>
    </w:lvl>
    <w:lvl w:ilvl="5" w:tplc="1BD04662" w:tentative="1">
      <w:start w:val="1"/>
      <w:numFmt w:val="lowerRoman"/>
      <w:lvlText w:val="%6."/>
      <w:lvlJc w:val="right"/>
      <w:pPr>
        <w:ind w:left="4320" w:hanging="180"/>
      </w:pPr>
    </w:lvl>
    <w:lvl w:ilvl="6" w:tplc="8146F5D8" w:tentative="1">
      <w:start w:val="1"/>
      <w:numFmt w:val="decimal"/>
      <w:lvlText w:val="%7."/>
      <w:lvlJc w:val="left"/>
      <w:pPr>
        <w:ind w:left="5040" w:hanging="360"/>
      </w:pPr>
    </w:lvl>
    <w:lvl w:ilvl="7" w:tplc="F3C69EE4" w:tentative="1">
      <w:start w:val="1"/>
      <w:numFmt w:val="lowerLetter"/>
      <w:lvlText w:val="%8."/>
      <w:lvlJc w:val="left"/>
      <w:pPr>
        <w:ind w:left="5760" w:hanging="360"/>
      </w:pPr>
    </w:lvl>
    <w:lvl w:ilvl="8" w:tplc="2982BF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1487D"/>
    <w:multiLevelType w:val="hybridMultilevel"/>
    <w:tmpl w:val="7F9CE686"/>
    <w:lvl w:ilvl="0" w:tplc="8892EB2C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plc="9E5A6F3A" w:tentative="1">
      <w:start w:val="1"/>
      <w:numFmt w:val="lowerLetter"/>
      <w:lvlText w:val="%2."/>
      <w:lvlJc w:val="left"/>
      <w:pPr>
        <w:ind w:left="1440" w:hanging="360"/>
      </w:pPr>
    </w:lvl>
    <w:lvl w:ilvl="2" w:tplc="5BD450A8" w:tentative="1">
      <w:start w:val="1"/>
      <w:numFmt w:val="lowerRoman"/>
      <w:lvlText w:val="%3."/>
      <w:lvlJc w:val="right"/>
      <w:pPr>
        <w:ind w:left="2160" w:hanging="180"/>
      </w:pPr>
    </w:lvl>
    <w:lvl w:ilvl="3" w:tplc="B1848094" w:tentative="1">
      <w:start w:val="1"/>
      <w:numFmt w:val="decimal"/>
      <w:lvlText w:val="%4."/>
      <w:lvlJc w:val="left"/>
      <w:pPr>
        <w:ind w:left="2880" w:hanging="360"/>
      </w:pPr>
    </w:lvl>
    <w:lvl w:ilvl="4" w:tplc="53F66474" w:tentative="1">
      <w:start w:val="1"/>
      <w:numFmt w:val="lowerLetter"/>
      <w:lvlText w:val="%5."/>
      <w:lvlJc w:val="left"/>
      <w:pPr>
        <w:ind w:left="3600" w:hanging="360"/>
      </w:pPr>
    </w:lvl>
    <w:lvl w:ilvl="5" w:tplc="361642D6" w:tentative="1">
      <w:start w:val="1"/>
      <w:numFmt w:val="lowerRoman"/>
      <w:lvlText w:val="%6."/>
      <w:lvlJc w:val="right"/>
      <w:pPr>
        <w:ind w:left="4320" w:hanging="180"/>
      </w:pPr>
    </w:lvl>
    <w:lvl w:ilvl="6" w:tplc="5C94308C" w:tentative="1">
      <w:start w:val="1"/>
      <w:numFmt w:val="decimal"/>
      <w:lvlText w:val="%7."/>
      <w:lvlJc w:val="left"/>
      <w:pPr>
        <w:ind w:left="5040" w:hanging="360"/>
      </w:pPr>
    </w:lvl>
    <w:lvl w:ilvl="7" w:tplc="C4045A68" w:tentative="1">
      <w:start w:val="1"/>
      <w:numFmt w:val="lowerLetter"/>
      <w:lvlText w:val="%8."/>
      <w:lvlJc w:val="left"/>
      <w:pPr>
        <w:ind w:left="5760" w:hanging="360"/>
      </w:pPr>
    </w:lvl>
    <w:lvl w:ilvl="8" w:tplc="DD3C0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04B44"/>
    <w:multiLevelType w:val="multilevel"/>
    <w:tmpl w:val="40A0A1F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pStyle w:val="221"/>
      <w:lvlText w:val="%1.%2"/>
      <w:lvlJc w:val="left"/>
      <w:pPr>
        <w:tabs>
          <w:tab w:val="num" w:pos="681"/>
        </w:tabs>
        <w:ind w:left="681" w:hanging="539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pStyle w:val="3-2"/>
      <w:lvlText w:val="%1.%2.%3"/>
      <w:lvlJc w:val="left"/>
      <w:pPr>
        <w:tabs>
          <w:tab w:val="num" w:pos="1871"/>
        </w:tabs>
        <w:ind w:left="1871" w:hanging="737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155"/>
        </w:tabs>
        <w:ind w:left="2155" w:hanging="301"/>
      </w:pPr>
      <w:rPr>
        <w:rFonts w:ascii="Times New Roman" w:eastAsia="Times New Roman" w:hAnsi="Times New Roman" w:cs="David"/>
        <w:b w:val="0"/>
        <w:bCs w:val="0"/>
      </w:rPr>
    </w:lvl>
    <w:lvl w:ilvl="4">
      <w:start w:val="1"/>
      <w:numFmt w:val="decimal"/>
      <w:lvlText w:val="%5)"/>
      <w:lvlJc w:val="left"/>
      <w:pPr>
        <w:tabs>
          <w:tab w:val="num" w:pos="2552"/>
        </w:tabs>
        <w:ind w:left="2552" w:hanging="341"/>
      </w:pPr>
      <w:rPr>
        <w:rFonts w:hint="default"/>
      </w:rPr>
    </w:lvl>
    <w:lvl w:ilvl="5">
      <w:start w:val="1"/>
      <w:numFmt w:val="hebrew1"/>
      <w:lvlText w:val="%6)"/>
      <w:lvlJc w:val="left"/>
      <w:pPr>
        <w:tabs>
          <w:tab w:val="num" w:pos="2835"/>
        </w:tabs>
        <w:ind w:left="2835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9647E18"/>
    <w:multiLevelType w:val="hybridMultilevel"/>
    <w:tmpl w:val="29E0C2E6"/>
    <w:lvl w:ilvl="0" w:tplc="3E083E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A6AC87DE" w:tentative="1">
      <w:start w:val="1"/>
      <w:numFmt w:val="lowerLetter"/>
      <w:lvlText w:val="%2."/>
      <w:lvlJc w:val="left"/>
      <w:pPr>
        <w:ind w:left="1440" w:hanging="360"/>
      </w:pPr>
    </w:lvl>
    <w:lvl w:ilvl="2" w:tplc="DFA093CA" w:tentative="1">
      <w:start w:val="1"/>
      <w:numFmt w:val="lowerRoman"/>
      <w:lvlText w:val="%3."/>
      <w:lvlJc w:val="right"/>
      <w:pPr>
        <w:ind w:left="2160" w:hanging="180"/>
      </w:pPr>
    </w:lvl>
    <w:lvl w:ilvl="3" w:tplc="362463B6" w:tentative="1">
      <w:start w:val="1"/>
      <w:numFmt w:val="decimal"/>
      <w:lvlText w:val="%4."/>
      <w:lvlJc w:val="left"/>
      <w:pPr>
        <w:ind w:left="2880" w:hanging="360"/>
      </w:pPr>
    </w:lvl>
    <w:lvl w:ilvl="4" w:tplc="A8C86D90" w:tentative="1">
      <w:start w:val="1"/>
      <w:numFmt w:val="lowerLetter"/>
      <w:lvlText w:val="%5."/>
      <w:lvlJc w:val="left"/>
      <w:pPr>
        <w:ind w:left="3600" w:hanging="360"/>
      </w:pPr>
    </w:lvl>
    <w:lvl w:ilvl="5" w:tplc="99943ED8" w:tentative="1">
      <w:start w:val="1"/>
      <w:numFmt w:val="lowerRoman"/>
      <w:lvlText w:val="%6."/>
      <w:lvlJc w:val="right"/>
      <w:pPr>
        <w:ind w:left="4320" w:hanging="180"/>
      </w:pPr>
    </w:lvl>
    <w:lvl w:ilvl="6" w:tplc="77A2FD52" w:tentative="1">
      <w:start w:val="1"/>
      <w:numFmt w:val="decimal"/>
      <w:lvlText w:val="%7."/>
      <w:lvlJc w:val="left"/>
      <w:pPr>
        <w:ind w:left="5040" w:hanging="360"/>
      </w:pPr>
    </w:lvl>
    <w:lvl w:ilvl="7" w:tplc="C87CD11E" w:tentative="1">
      <w:start w:val="1"/>
      <w:numFmt w:val="lowerLetter"/>
      <w:lvlText w:val="%8."/>
      <w:lvlJc w:val="left"/>
      <w:pPr>
        <w:ind w:left="5760" w:hanging="360"/>
      </w:pPr>
    </w:lvl>
    <w:lvl w:ilvl="8" w:tplc="FFA05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635F2"/>
    <w:multiLevelType w:val="hybridMultilevel"/>
    <w:tmpl w:val="7F9CE686"/>
    <w:lvl w:ilvl="0" w:tplc="1FAEC812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plc="0E46FB46" w:tentative="1">
      <w:start w:val="1"/>
      <w:numFmt w:val="lowerLetter"/>
      <w:lvlText w:val="%2."/>
      <w:lvlJc w:val="left"/>
      <w:pPr>
        <w:ind w:left="1440" w:hanging="360"/>
      </w:pPr>
    </w:lvl>
    <w:lvl w:ilvl="2" w:tplc="4D063FDC" w:tentative="1">
      <w:start w:val="1"/>
      <w:numFmt w:val="lowerRoman"/>
      <w:lvlText w:val="%3."/>
      <w:lvlJc w:val="right"/>
      <w:pPr>
        <w:ind w:left="2160" w:hanging="180"/>
      </w:pPr>
    </w:lvl>
    <w:lvl w:ilvl="3" w:tplc="5CCEB936" w:tentative="1">
      <w:start w:val="1"/>
      <w:numFmt w:val="decimal"/>
      <w:lvlText w:val="%4."/>
      <w:lvlJc w:val="left"/>
      <w:pPr>
        <w:ind w:left="2880" w:hanging="360"/>
      </w:pPr>
    </w:lvl>
    <w:lvl w:ilvl="4" w:tplc="E7C62C90" w:tentative="1">
      <w:start w:val="1"/>
      <w:numFmt w:val="lowerLetter"/>
      <w:lvlText w:val="%5."/>
      <w:lvlJc w:val="left"/>
      <w:pPr>
        <w:ind w:left="3600" w:hanging="360"/>
      </w:pPr>
    </w:lvl>
    <w:lvl w:ilvl="5" w:tplc="F3A0CD8E" w:tentative="1">
      <w:start w:val="1"/>
      <w:numFmt w:val="lowerRoman"/>
      <w:lvlText w:val="%6."/>
      <w:lvlJc w:val="right"/>
      <w:pPr>
        <w:ind w:left="4320" w:hanging="180"/>
      </w:pPr>
    </w:lvl>
    <w:lvl w:ilvl="6" w:tplc="36D05008" w:tentative="1">
      <w:start w:val="1"/>
      <w:numFmt w:val="decimal"/>
      <w:lvlText w:val="%7."/>
      <w:lvlJc w:val="left"/>
      <w:pPr>
        <w:ind w:left="5040" w:hanging="360"/>
      </w:pPr>
    </w:lvl>
    <w:lvl w:ilvl="7" w:tplc="B91628D4" w:tentative="1">
      <w:start w:val="1"/>
      <w:numFmt w:val="lowerLetter"/>
      <w:lvlText w:val="%8."/>
      <w:lvlJc w:val="left"/>
      <w:pPr>
        <w:ind w:left="5760" w:hanging="360"/>
      </w:pPr>
    </w:lvl>
    <w:lvl w:ilvl="8" w:tplc="91C0D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54503"/>
    <w:multiLevelType w:val="hybridMultilevel"/>
    <w:tmpl w:val="7E808D3A"/>
    <w:lvl w:ilvl="0" w:tplc="63D0B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E92B2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9A66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10C1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C884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7A1B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7CD8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0A10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80D2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DE0475"/>
    <w:multiLevelType w:val="hybridMultilevel"/>
    <w:tmpl w:val="23BEA82E"/>
    <w:lvl w:ilvl="0" w:tplc="96C6B21C">
      <w:start w:val="1"/>
      <w:numFmt w:val="hebrew1"/>
      <w:lvlText w:val="%1."/>
      <w:lvlJc w:val="left"/>
      <w:pPr>
        <w:ind w:left="720" w:hanging="360"/>
      </w:pPr>
      <w:rPr>
        <w:rFonts w:ascii="CG Times" w:hAnsi="CG Times" w:hint="default"/>
      </w:rPr>
    </w:lvl>
    <w:lvl w:ilvl="1" w:tplc="67D6000A" w:tentative="1">
      <w:start w:val="1"/>
      <w:numFmt w:val="lowerLetter"/>
      <w:lvlText w:val="%2."/>
      <w:lvlJc w:val="left"/>
      <w:pPr>
        <w:ind w:left="1440" w:hanging="360"/>
      </w:pPr>
    </w:lvl>
    <w:lvl w:ilvl="2" w:tplc="DE0C1D2A" w:tentative="1">
      <w:start w:val="1"/>
      <w:numFmt w:val="lowerRoman"/>
      <w:lvlText w:val="%3."/>
      <w:lvlJc w:val="right"/>
      <w:pPr>
        <w:ind w:left="2160" w:hanging="180"/>
      </w:pPr>
    </w:lvl>
    <w:lvl w:ilvl="3" w:tplc="2558EB90" w:tentative="1">
      <w:start w:val="1"/>
      <w:numFmt w:val="decimal"/>
      <w:lvlText w:val="%4."/>
      <w:lvlJc w:val="left"/>
      <w:pPr>
        <w:ind w:left="2880" w:hanging="360"/>
      </w:pPr>
    </w:lvl>
    <w:lvl w:ilvl="4" w:tplc="A1640F92" w:tentative="1">
      <w:start w:val="1"/>
      <w:numFmt w:val="lowerLetter"/>
      <w:lvlText w:val="%5."/>
      <w:lvlJc w:val="left"/>
      <w:pPr>
        <w:ind w:left="3600" w:hanging="360"/>
      </w:pPr>
    </w:lvl>
    <w:lvl w:ilvl="5" w:tplc="9112C452" w:tentative="1">
      <w:start w:val="1"/>
      <w:numFmt w:val="lowerRoman"/>
      <w:lvlText w:val="%6."/>
      <w:lvlJc w:val="right"/>
      <w:pPr>
        <w:ind w:left="4320" w:hanging="180"/>
      </w:pPr>
    </w:lvl>
    <w:lvl w:ilvl="6" w:tplc="256CE880" w:tentative="1">
      <w:start w:val="1"/>
      <w:numFmt w:val="decimal"/>
      <w:lvlText w:val="%7."/>
      <w:lvlJc w:val="left"/>
      <w:pPr>
        <w:ind w:left="5040" w:hanging="360"/>
      </w:pPr>
    </w:lvl>
    <w:lvl w:ilvl="7" w:tplc="2C5AD8FA" w:tentative="1">
      <w:start w:val="1"/>
      <w:numFmt w:val="lowerLetter"/>
      <w:lvlText w:val="%8."/>
      <w:lvlJc w:val="left"/>
      <w:pPr>
        <w:ind w:left="5760" w:hanging="360"/>
      </w:pPr>
    </w:lvl>
    <w:lvl w:ilvl="8" w:tplc="9CDE6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F3BEB"/>
    <w:multiLevelType w:val="hybridMultilevel"/>
    <w:tmpl w:val="0D0253AA"/>
    <w:lvl w:ilvl="0" w:tplc="EAA0BC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2043DE6" w:tentative="1">
      <w:start w:val="1"/>
      <w:numFmt w:val="lowerLetter"/>
      <w:lvlText w:val="%2."/>
      <w:lvlJc w:val="left"/>
      <w:pPr>
        <w:ind w:left="1440" w:hanging="360"/>
      </w:pPr>
    </w:lvl>
    <w:lvl w:ilvl="2" w:tplc="16563980" w:tentative="1">
      <w:start w:val="1"/>
      <w:numFmt w:val="lowerRoman"/>
      <w:lvlText w:val="%3."/>
      <w:lvlJc w:val="right"/>
      <w:pPr>
        <w:ind w:left="2160" w:hanging="180"/>
      </w:pPr>
    </w:lvl>
    <w:lvl w:ilvl="3" w:tplc="53A65A98" w:tentative="1">
      <w:start w:val="1"/>
      <w:numFmt w:val="decimal"/>
      <w:lvlText w:val="%4."/>
      <w:lvlJc w:val="left"/>
      <w:pPr>
        <w:ind w:left="2880" w:hanging="360"/>
      </w:pPr>
    </w:lvl>
    <w:lvl w:ilvl="4" w:tplc="00B8E2E2" w:tentative="1">
      <w:start w:val="1"/>
      <w:numFmt w:val="lowerLetter"/>
      <w:lvlText w:val="%5."/>
      <w:lvlJc w:val="left"/>
      <w:pPr>
        <w:ind w:left="3600" w:hanging="360"/>
      </w:pPr>
    </w:lvl>
    <w:lvl w:ilvl="5" w:tplc="BEBCE96E" w:tentative="1">
      <w:start w:val="1"/>
      <w:numFmt w:val="lowerRoman"/>
      <w:lvlText w:val="%6."/>
      <w:lvlJc w:val="right"/>
      <w:pPr>
        <w:ind w:left="4320" w:hanging="180"/>
      </w:pPr>
    </w:lvl>
    <w:lvl w:ilvl="6" w:tplc="D20E10AA" w:tentative="1">
      <w:start w:val="1"/>
      <w:numFmt w:val="decimal"/>
      <w:lvlText w:val="%7."/>
      <w:lvlJc w:val="left"/>
      <w:pPr>
        <w:ind w:left="5040" w:hanging="360"/>
      </w:pPr>
    </w:lvl>
    <w:lvl w:ilvl="7" w:tplc="A2D42FA0" w:tentative="1">
      <w:start w:val="1"/>
      <w:numFmt w:val="lowerLetter"/>
      <w:lvlText w:val="%8."/>
      <w:lvlJc w:val="left"/>
      <w:pPr>
        <w:ind w:left="5760" w:hanging="360"/>
      </w:pPr>
    </w:lvl>
    <w:lvl w:ilvl="8" w:tplc="74D8E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A17D72"/>
    <w:multiLevelType w:val="hybridMultilevel"/>
    <w:tmpl w:val="1BDADAC2"/>
    <w:lvl w:ilvl="0" w:tplc="E42299A0">
      <w:start w:val="1"/>
      <w:numFmt w:val="hebrew1"/>
      <w:lvlText w:val="%1."/>
      <w:lvlJc w:val="left"/>
      <w:pPr>
        <w:ind w:left="720" w:hanging="360"/>
      </w:pPr>
      <w:rPr>
        <w:rFonts w:hint="default"/>
        <w:sz w:val="20"/>
      </w:rPr>
    </w:lvl>
    <w:lvl w:ilvl="1" w:tplc="269225A4" w:tentative="1">
      <w:start w:val="1"/>
      <w:numFmt w:val="lowerLetter"/>
      <w:lvlText w:val="%2."/>
      <w:lvlJc w:val="left"/>
      <w:pPr>
        <w:ind w:left="1440" w:hanging="360"/>
      </w:pPr>
    </w:lvl>
    <w:lvl w:ilvl="2" w:tplc="61D227FE" w:tentative="1">
      <w:start w:val="1"/>
      <w:numFmt w:val="lowerRoman"/>
      <w:lvlText w:val="%3."/>
      <w:lvlJc w:val="right"/>
      <w:pPr>
        <w:ind w:left="2160" w:hanging="180"/>
      </w:pPr>
    </w:lvl>
    <w:lvl w:ilvl="3" w:tplc="BF162D84" w:tentative="1">
      <w:start w:val="1"/>
      <w:numFmt w:val="decimal"/>
      <w:lvlText w:val="%4."/>
      <w:lvlJc w:val="left"/>
      <w:pPr>
        <w:ind w:left="2880" w:hanging="360"/>
      </w:pPr>
    </w:lvl>
    <w:lvl w:ilvl="4" w:tplc="6ADE2822" w:tentative="1">
      <w:start w:val="1"/>
      <w:numFmt w:val="lowerLetter"/>
      <w:lvlText w:val="%5."/>
      <w:lvlJc w:val="left"/>
      <w:pPr>
        <w:ind w:left="3600" w:hanging="360"/>
      </w:pPr>
    </w:lvl>
    <w:lvl w:ilvl="5" w:tplc="2426252E" w:tentative="1">
      <w:start w:val="1"/>
      <w:numFmt w:val="lowerRoman"/>
      <w:lvlText w:val="%6."/>
      <w:lvlJc w:val="right"/>
      <w:pPr>
        <w:ind w:left="4320" w:hanging="180"/>
      </w:pPr>
    </w:lvl>
    <w:lvl w:ilvl="6" w:tplc="D1B0F4C6" w:tentative="1">
      <w:start w:val="1"/>
      <w:numFmt w:val="decimal"/>
      <w:lvlText w:val="%7."/>
      <w:lvlJc w:val="left"/>
      <w:pPr>
        <w:ind w:left="5040" w:hanging="360"/>
      </w:pPr>
    </w:lvl>
    <w:lvl w:ilvl="7" w:tplc="0C74019A" w:tentative="1">
      <w:start w:val="1"/>
      <w:numFmt w:val="lowerLetter"/>
      <w:lvlText w:val="%8."/>
      <w:lvlJc w:val="left"/>
      <w:pPr>
        <w:ind w:left="5760" w:hanging="360"/>
      </w:pPr>
    </w:lvl>
    <w:lvl w:ilvl="8" w:tplc="D416F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645DB"/>
    <w:multiLevelType w:val="multilevel"/>
    <w:tmpl w:val="1130AE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  <w:sz w:val="24"/>
        <w:u w:val="single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9" w15:restartNumberingAfterBreak="0">
    <w:nsid w:val="46EC1186"/>
    <w:multiLevelType w:val="hybridMultilevel"/>
    <w:tmpl w:val="847AB52E"/>
    <w:lvl w:ilvl="0" w:tplc="A1EA2A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A83A10" w:tentative="1">
      <w:start w:val="1"/>
      <w:numFmt w:val="lowerLetter"/>
      <w:lvlText w:val="%2."/>
      <w:lvlJc w:val="left"/>
      <w:pPr>
        <w:ind w:left="1440" w:hanging="360"/>
      </w:pPr>
    </w:lvl>
    <w:lvl w:ilvl="2" w:tplc="CF0E040E" w:tentative="1">
      <w:start w:val="1"/>
      <w:numFmt w:val="lowerRoman"/>
      <w:lvlText w:val="%3."/>
      <w:lvlJc w:val="right"/>
      <w:pPr>
        <w:ind w:left="2160" w:hanging="180"/>
      </w:pPr>
    </w:lvl>
    <w:lvl w:ilvl="3" w:tplc="CE400E48" w:tentative="1">
      <w:start w:val="1"/>
      <w:numFmt w:val="decimal"/>
      <w:lvlText w:val="%4."/>
      <w:lvlJc w:val="left"/>
      <w:pPr>
        <w:ind w:left="2880" w:hanging="360"/>
      </w:pPr>
    </w:lvl>
    <w:lvl w:ilvl="4" w:tplc="1BDC4070" w:tentative="1">
      <w:start w:val="1"/>
      <w:numFmt w:val="lowerLetter"/>
      <w:lvlText w:val="%5."/>
      <w:lvlJc w:val="left"/>
      <w:pPr>
        <w:ind w:left="3600" w:hanging="360"/>
      </w:pPr>
    </w:lvl>
    <w:lvl w:ilvl="5" w:tplc="7CBE2CB4" w:tentative="1">
      <w:start w:val="1"/>
      <w:numFmt w:val="lowerRoman"/>
      <w:lvlText w:val="%6."/>
      <w:lvlJc w:val="right"/>
      <w:pPr>
        <w:ind w:left="4320" w:hanging="180"/>
      </w:pPr>
    </w:lvl>
    <w:lvl w:ilvl="6" w:tplc="71AEADB0" w:tentative="1">
      <w:start w:val="1"/>
      <w:numFmt w:val="decimal"/>
      <w:lvlText w:val="%7."/>
      <w:lvlJc w:val="left"/>
      <w:pPr>
        <w:ind w:left="5040" w:hanging="360"/>
      </w:pPr>
    </w:lvl>
    <w:lvl w:ilvl="7" w:tplc="BFFE26D0" w:tentative="1">
      <w:start w:val="1"/>
      <w:numFmt w:val="lowerLetter"/>
      <w:lvlText w:val="%8."/>
      <w:lvlJc w:val="left"/>
      <w:pPr>
        <w:ind w:left="5760" w:hanging="360"/>
      </w:pPr>
    </w:lvl>
    <w:lvl w:ilvl="8" w:tplc="5822A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D3CA2"/>
    <w:multiLevelType w:val="hybridMultilevel"/>
    <w:tmpl w:val="D0D61AE2"/>
    <w:lvl w:ilvl="0" w:tplc="95D46036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plc="51160F16" w:tentative="1">
      <w:start w:val="1"/>
      <w:numFmt w:val="lowerLetter"/>
      <w:lvlText w:val="%2."/>
      <w:lvlJc w:val="left"/>
      <w:pPr>
        <w:ind w:left="1440" w:hanging="360"/>
      </w:pPr>
    </w:lvl>
    <w:lvl w:ilvl="2" w:tplc="336ABD26" w:tentative="1">
      <w:start w:val="1"/>
      <w:numFmt w:val="lowerRoman"/>
      <w:lvlText w:val="%3."/>
      <w:lvlJc w:val="right"/>
      <w:pPr>
        <w:ind w:left="2160" w:hanging="180"/>
      </w:pPr>
    </w:lvl>
    <w:lvl w:ilvl="3" w:tplc="D88853A6" w:tentative="1">
      <w:start w:val="1"/>
      <w:numFmt w:val="decimal"/>
      <w:lvlText w:val="%4."/>
      <w:lvlJc w:val="left"/>
      <w:pPr>
        <w:ind w:left="2880" w:hanging="360"/>
      </w:pPr>
    </w:lvl>
    <w:lvl w:ilvl="4" w:tplc="96000996" w:tentative="1">
      <w:start w:val="1"/>
      <w:numFmt w:val="lowerLetter"/>
      <w:lvlText w:val="%5."/>
      <w:lvlJc w:val="left"/>
      <w:pPr>
        <w:ind w:left="3600" w:hanging="360"/>
      </w:pPr>
    </w:lvl>
    <w:lvl w:ilvl="5" w:tplc="148204CC" w:tentative="1">
      <w:start w:val="1"/>
      <w:numFmt w:val="lowerRoman"/>
      <w:lvlText w:val="%6."/>
      <w:lvlJc w:val="right"/>
      <w:pPr>
        <w:ind w:left="4320" w:hanging="180"/>
      </w:pPr>
    </w:lvl>
    <w:lvl w:ilvl="6" w:tplc="75DA9990" w:tentative="1">
      <w:start w:val="1"/>
      <w:numFmt w:val="decimal"/>
      <w:lvlText w:val="%7."/>
      <w:lvlJc w:val="left"/>
      <w:pPr>
        <w:ind w:left="5040" w:hanging="360"/>
      </w:pPr>
    </w:lvl>
    <w:lvl w:ilvl="7" w:tplc="AA4CA4C4" w:tentative="1">
      <w:start w:val="1"/>
      <w:numFmt w:val="lowerLetter"/>
      <w:lvlText w:val="%8."/>
      <w:lvlJc w:val="left"/>
      <w:pPr>
        <w:ind w:left="5760" w:hanging="360"/>
      </w:pPr>
    </w:lvl>
    <w:lvl w:ilvl="8" w:tplc="5D6A3A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93193"/>
    <w:multiLevelType w:val="hybridMultilevel"/>
    <w:tmpl w:val="7898F8F2"/>
    <w:lvl w:ilvl="0" w:tplc="BF0A8D9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770C9AF6" w:tentative="1">
      <w:start w:val="1"/>
      <w:numFmt w:val="lowerLetter"/>
      <w:lvlText w:val="%2."/>
      <w:lvlJc w:val="left"/>
      <w:pPr>
        <w:ind w:left="1440" w:hanging="360"/>
      </w:pPr>
    </w:lvl>
    <w:lvl w:ilvl="2" w:tplc="40069C3C" w:tentative="1">
      <w:start w:val="1"/>
      <w:numFmt w:val="lowerRoman"/>
      <w:lvlText w:val="%3."/>
      <w:lvlJc w:val="right"/>
      <w:pPr>
        <w:ind w:left="2160" w:hanging="180"/>
      </w:pPr>
    </w:lvl>
    <w:lvl w:ilvl="3" w:tplc="16B2FE1A" w:tentative="1">
      <w:start w:val="1"/>
      <w:numFmt w:val="decimal"/>
      <w:lvlText w:val="%4."/>
      <w:lvlJc w:val="left"/>
      <w:pPr>
        <w:ind w:left="2880" w:hanging="360"/>
      </w:pPr>
    </w:lvl>
    <w:lvl w:ilvl="4" w:tplc="D0866154" w:tentative="1">
      <w:start w:val="1"/>
      <w:numFmt w:val="lowerLetter"/>
      <w:lvlText w:val="%5."/>
      <w:lvlJc w:val="left"/>
      <w:pPr>
        <w:ind w:left="3600" w:hanging="360"/>
      </w:pPr>
    </w:lvl>
    <w:lvl w:ilvl="5" w:tplc="657E121E" w:tentative="1">
      <w:start w:val="1"/>
      <w:numFmt w:val="lowerRoman"/>
      <w:lvlText w:val="%6."/>
      <w:lvlJc w:val="right"/>
      <w:pPr>
        <w:ind w:left="4320" w:hanging="180"/>
      </w:pPr>
    </w:lvl>
    <w:lvl w:ilvl="6" w:tplc="5C8E35C8" w:tentative="1">
      <w:start w:val="1"/>
      <w:numFmt w:val="decimal"/>
      <w:lvlText w:val="%7."/>
      <w:lvlJc w:val="left"/>
      <w:pPr>
        <w:ind w:left="5040" w:hanging="360"/>
      </w:pPr>
    </w:lvl>
    <w:lvl w:ilvl="7" w:tplc="8984036C" w:tentative="1">
      <w:start w:val="1"/>
      <w:numFmt w:val="lowerLetter"/>
      <w:lvlText w:val="%8."/>
      <w:lvlJc w:val="left"/>
      <w:pPr>
        <w:ind w:left="5760" w:hanging="360"/>
      </w:pPr>
    </w:lvl>
    <w:lvl w:ilvl="8" w:tplc="8A66CC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75EC7"/>
    <w:multiLevelType w:val="multilevel"/>
    <w:tmpl w:val="DEA88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hebrew2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EAC72D6"/>
    <w:multiLevelType w:val="hybridMultilevel"/>
    <w:tmpl w:val="CAC0A644"/>
    <w:lvl w:ilvl="0" w:tplc="385802BA">
      <w:start w:val="1"/>
      <w:numFmt w:val="hebrew1"/>
      <w:lvlText w:val="%1."/>
      <w:lvlJc w:val="left"/>
      <w:pPr>
        <w:ind w:left="390" w:hanging="360"/>
      </w:pPr>
      <w:rPr>
        <w:rFonts w:hint="default"/>
      </w:rPr>
    </w:lvl>
    <w:lvl w:ilvl="1" w:tplc="0994E36C" w:tentative="1">
      <w:start w:val="1"/>
      <w:numFmt w:val="lowerLetter"/>
      <w:lvlText w:val="%2."/>
      <w:lvlJc w:val="left"/>
      <w:pPr>
        <w:ind w:left="1110" w:hanging="360"/>
      </w:pPr>
    </w:lvl>
    <w:lvl w:ilvl="2" w:tplc="43629CF4" w:tentative="1">
      <w:start w:val="1"/>
      <w:numFmt w:val="lowerRoman"/>
      <w:lvlText w:val="%3."/>
      <w:lvlJc w:val="right"/>
      <w:pPr>
        <w:ind w:left="1830" w:hanging="180"/>
      </w:pPr>
    </w:lvl>
    <w:lvl w:ilvl="3" w:tplc="EBBC5186" w:tentative="1">
      <w:start w:val="1"/>
      <w:numFmt w:val="decimal"/>
      <w:lvlText w:val="%4."/>
      <w:lvlJc w:val="left"/>
      <w:pPr>
        <w:ind w:left="2550" w:hanging="360"/>
      </w:pPr>
    </w:lvl>
    <w:lvl w:ilvl="4" w:tplc="F1CA6072" w:tentative="1">
      <w:start w:val="1"/>
      <w:numFmt w:val="lowerLetter"/>
      <w:lvlText w:val="%5."/>
      <w:lvlJc w:val="left"/>
      <w:pPr>
        <w:ind w:left="3270" w:hanging="360"/>
      </w:pPr>
    </w:lvl>
    <w:lvl w:ilvl="5" w:tplc="5AFE2D3E" w:tentative="1">
      <w:start w:val="1"/>
      <w:numFmt w:val="lowerRoman"/>
      <w:lvlText w:val="%6."/>
      <w:lvlJc w:val="right"/>
      <w:pPr>
        <w:ind w:left="3990" w:hanging="180"/>
      </w:pPr>
    </w:lvl>
    <w:lvl w:ilvl="6" w:tplc="03D2EA14" w:tentative="1">
      <w:start w:val="1"/>
      <w:numFmt w:val="decimal"/>
      <w:lvlText w:val="%7."/>
      <w:lvlJc w:val="left"/>
      <w:pPr>
        <w:ind w:left="4710" w:hanging="360"/>
      </w:pPr>
    </w:lvl>
    <w:lvl w:ilvl="7" w:tplc="A596004A" w:tentative="1">
      <w:start w:val="1"/>
      <w:numFmt w:val="lowerLetter"/>
      <w:lvlText w:val="%8."/>
      <w:lvlJc w:val="left"/>
      <w:pPr>
        <w:ind w:left="5430" w:hanging="360"/>
      </w:pPr>
    </w:lvl>
    <w:lvl w:ilvl="8" w:tplc="8506D200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4" w15:restartNumberingAfterBreak="0">
    <w:nsid w:val="51671400"/>
    <w:multiLevelType w:val="hybridMultilevel"/>
    <w:tmpl w:val="86A0101A"/>
    <w:lvl w:ilvl="0" w:tplc="25EE8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98A0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3AF1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5CD1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A093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F40F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3C44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7A91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68EE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F12CFC"/>
    <w:multiLevelType w:val="hybridMultilevel"/>
    <w:tmpl w:val="C90EA68E"/>
    <w:lvl w:ilvl="0" w:tplc="475852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E228BDC0" w:tentative="1">
      <w:start w:val="1"/>
      <w:numFmt w:val="lowerLetter"/>
      <w:lvlText w:val="%2."/>
      <w:lvlJc w:val="left"/>
      <w:pPr>
        <w:ind w:left="1440" w:hanging="360"/>
      </w:pPr>
    </w:lvl>
    <w:lvl w:ilvl="2" w:tplc="10307A10" w:tentative="1">
      <w:start w:val="1"/>
      <w:numFmt w:val="lowerRoman"/>
      <w:lvlText w:val="%3."/>
      <w:lvlJc w:val="right"/>
      <w:pPr>
        <w:ind w:left="2160" w:hanging="180"/>
      </w:pPr>
    </w:lvl>
    <w:lvl w:ilvl="3" w:tplc="2110AB1A" w:tentative="1">
      <w:start w:val="1"/>
      <w:numFmt w:val="decimal"/>
      <w:lvlText w:val="%4."/>
      <w:lvlJc w:val="left"/>
      <w:pPr>
        <w:ind w:left="2880" w:hanging="360"/>
      </w:pPr>
    </w:lvl>
    <w:lvl w:ilvl="4" w:tplc="7CB258D6" w:tentative="1">
      <w:start w:val="1"/>
      <w:numFmt w:val="lowerLetter"/>
      <w:lvlText w:val="%5."/>
      <w:lvlJc w:val="left"/>
      <w:pPr>
        <w:ind w:left="3600" w:hanging="360"/>
      </w:pPr>
    </w:lvl>
    <w:lvl w:ilvl="5" w:tplc="776A856C" w:tentative="1">
      <w:start w:val="1"/>
      <w:numFmt w:val="lowerRoman"/>
      <w:lvlText w:val="%6."/>
      <w:lvlJc w:val="right"/>
      <w:pPr>
        <w:ind w:left="4320" w:hanging="180"/>
      </w:pPr>
    </w:lvl>
    <w:lvl w:ilvl="6" w:tplc="EEEA1E74" w:tentative="1">
      <w:start w:val="1"/>
      <w:numFmt w:val="decimal"/>
      <w:lvlText w:val="%7."/>
      <w:lvlJc w:val="left"/>
      <w:pPr>
        <w:ind w:left="5040" w:hanging="360"/>
      </w:pPr>
    </w:lvl>
    <w:lvl w:ilvl="7" w:tplc="B8ECB9D4" w:tentative="1">
      <w:start w:val="1"/>
      <w:numFmt w:val="lowerLetter"/>
      <w:lvlText w:val="%8."/>
      <w:lvlJc w:val="left"/>
      <w:pPr>
        <w:ind w:left="5760" w:hanging="360"/>
      </w:pPr>
    </w:lvl>
    <w:lvl w:ilvl="8" w:tplc="9C18B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F4194"/>
    <w:multiLevelType w:val="multilevel"/>
    <w:tmpl w:val="32AA0682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righ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27" w15:restartNumberingAfterBreak="0">
    <w:nsid w:val="713849F3"/>
    <w:multiLevelType w:val="hybridMultilevel"/>
    <w:tmpl w:val="6AFCB058"/>
    <w:lvl w:ilvl="0" w:tplc="313C40EC">
      <w:start w:val="1"/>
      <w:numFmt w:val="hebrew1"/>
      <w:lvlText w:val="%1."/>
      <w:lvlJc w:val="left"/>
      <w:pPr>
        <w:ind w:left="450" w:hanging="360"/>
      </w:pPr>
      <w:rPr>
        <w:rFonts w:hint="default"/>
      </w:rPr>
    </w:lvl>
    <w:lvl w:ilvl="1" w:tplc="22EC0E9A" w:tentative="1">
      <w:start w:val="1"/>
      <w:numFmt w:val="lowerLetter"/>
      <w:lvlText w:val="%2."/>
      <w:lvlJc w:val="left"/>
      <w:pPr>
        <w:ind w:left="1440" w:hanging="360"/>
      </w:pPr>
    </w:lvl>
    <w:lvl w:ilvl="2" w:tplc="A32EAA48" w:tentative="1">
      <w:start w:val="1"/>
      <w:numFmt w:val="lowerRoman"/>
      <w:lvlText w:val="%3."/>
      <w:lvlJc w:val="right"/>
      <w:pPr>
        <w:ind w:left="2160" w:hanging="180"/>
      </w:pPr>
    </w:lvl>
    <w:lvl w:ilvl="3" w:tplc="1A1647CC" w:tentative="1">
      <w:start w:val="1"/>
      <w:numFmt w:val="decimal"/>
      <w:lvlText w:val="%4."/>
      <w:lvlJc w:val="left"/>
      <w:pPr>
        <w:ind w:left="2880" w:hanging="360"/>
      </w:pPr>
    </w:lvl>
    <w:lvl w:ilvl="4" w:tplc="D3B09AE6" w:tentative="1">
      <w:start w:val="1"/>
      <w:numFmt w:val="lowerLetter"/>
      <w:lvlText w:val="%5."/>
      <w:lvlJc w:val="left"/>
      <w:pPr>
        <w:ind w:left="3600" w:hanging="360"/>
      </w:pPr>
    </w:lvl>
    <w:lvl w:ilvl="5" w:tplc="0826E558" w:tentative="1">
      <w:start w:val="1"/>
      <w:numFmt w:val="lowerRoman"/>
      <w:lvlText w:val="%6."/>
      <w:lvlJc w:val="right"/>
      <w:pPr>
        <w:ind w:left="4320" w:hanging="180"/>
      </w:pPr>
    </w:lvl>
    <w:lvl w:ilvl="6" w:tplc="F29A9798" w:tentative="1">
      <w:start w:val="1"/>
      <w:numFmt w:val="decimal"/>
      <w:lvlText w:val="%7."/>
      <w:lvlJc w:val="left"/>
      <w:pPr>
        <w:ind w:left="5040" w:hanging="360"/>
      </w:pPr>
    </w:lvl>
    <w:lvl w:ilvl="7" w:tplc="07522B62" w:tentative="1">
      <w:start w:val="1"/>
      <w:numFmt w:val="lowerLetter"/>
      <w:lvlText w:val="%8."/>
      <w:lvlJc w:val="left"/>
      <w:pPr>
        <w:ind w:left="5760" w:hanging="360"/>
      </w:pPr>
    </w:lvl>
    <w:lvl w:ilvl="8" w:tplc="9B42C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0046DC"/>
    <w:multiLevelType w:val="hybridMultilevel"/>
    <w:tmpl w:val="BABE8A98"/>
    <w:lvl w:ilvl="0" w:tplc="C08681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C0B710" w:tentative="1">
      <w:start w:val="1"/>
      <w:numFmt w:val="lowerLetter"/>
      <w:lvlText w:val="%2."/>
      <w:lvlJc w:val="left"/>
      <w:pPr>
        <w:ind w:left="1440" w:hanging="360"/>
      </w:pPr>
    </w:lvl>
    <w:lvl w:ilvl="2" w:tplc="5008A9AC" w:tentative="1">
      <w:start w:val="1"/>
      <w:numFmt w:val="lowerRoman"/>
      <w:lvlText w:val="%3."/>
      <w:lvlJc w:val="right"/>
      <w:pPr>
        <w:ind w:left="2160" w:hanging="180"/>
      </w:pPr>
    </w:lvl>
    <w:lvl w:ilvl="3" w:tplc="D5E8B352" w:tentative="1">
      <w:start w:val="1"/>
      <w:numFmt w:val="decimal"/>
      <w:lvlText w:val="%4."/>
      <w:lvlJc w:val="left"/>
      <w:pPr>
        <w:ind w:left="2880" w:hanging="360"/>
      </w:pPr>
    </w:lvl>
    <w:lvl w:ilvl="4" w:tplc="C3844D98" w:tentative="1">
      <w:start w:val="1"/>
      <w:numFmt w:val="lowerLetter"/>
      <w:lvlText w:val="%5."/>
      <w:lvlJc w:val="left"/>
      <w:pPr>
        <w:ind w:left="3600" w:hanging="360"/>
      </w:pPr>
    </w:lvl>
    <w:lvl w:ilvl="5" w:tplc="50A8B256" w:tentative="1">
      <w:start w:val="1"/>
      <w:numFmt w:val="lowerRoman"/>
      <w:lvlText w:val="%6."/>
      <w:lvlJc w:val="right"/>
      <w:pPr>
        <w:ind w:left="4320" w:hanging="180"/>
      </w:pPr>
    </w:lvl>
    <w:lvl w:ilvl="6" w:tplc="23CA5A14" w:tentative="1">
      <w:start w:val="1"/>
      <w:numFmt w:val="decimal"/>
      <w:lvlText w:val="%7."/>
      <w:lvlJc w:val="left"/>
      <w:pPr>
        <w:ind w:left="5040" w:hanging="360"/>
      </w:pPr>
    </w:lvl>
    <w:lvl w:ilvl="7" w:tplc="25802200" w:tentative="1">
      <w:start w:val="1"/>
      <w:numFmt w:val="lowerLetter"/>
      <w:lvlText w:val="%8."/>
      <w:lvlJc w:val="left"/>
      <w:pPr>
        <w:ind w:left="5760" w:hanging="360"/>
      </w:pPr>
    </w:lvl>
    <w:lvl w:ilvl="8" w:tplc="A760B3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064DE4"/>
    <w:multiLevelType w:val="hybridMultilevel"/>
    <w:tmpl w:val="91723FF2"/>
    <w:lvl w:ilvl="0" w:tplc="D960C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3839A0" w:tentative="1">
      <w:start w:val="1"/>
      <w:numFmt w:val="lowerLetter"/>
      <w:lvlText w:val="%2."/>
      <w:lvlJc w:val="left"/>
      <w:pPr>
        <w:ind w:left="1440" w:hanging="360"/>
      </w:pPr>
    </w:lvl>
    <w:lvl w:ilvl="2" w:tplc="08D64426" w:tentative="1">
      <w:start w:val="1"/>
      <w:numFmt w:val="lowerRoman"/>
      <w:lvlText w:val="%3."/>
      <w:lvlJc w:val="right"/>
      <w:pPr>
        <w:ind w:left="2160" w:hanging="180"/>
      </w:pPr>
    </w:lvl>
    <w:lvl w:ilvl="3" w:tplc="B4688256" w:tentative="1">
      <w:start w:val="1"/>
      <w:numFmt w:val="decimal"/>
      <w:lvlText w:val="%4."/>
      <w:lvlJc w:val="left"/>
      <w:pPr>
        <w:ind w:left="2880" w:hanging="360"/>
      </w:pPr>
    </w:lvl>
    <w:lvl w:ilvl="4" w:tplc="A2DEB80A" w:tentative="1">
      <w:start w:val="1"/>
      <w:numFmt w:val="lowerLetter"/>
      <w:lvlText w:val="%5."/>
      <w:lvlJc w:val="left"/>
      <w:pPr>
        <w:ind w:left="3600" w:hanging="360"/>
      </w:pPr>
    </w:lvl>
    <w:lvl w:ilvl="5" w:tplc="EB8CEC3E" w:tentative="1">
      <w:start w:val="1"/>
      <w:numFmt w:val="lowerRoman"/>
      <w:lvlText w:val="%6."/>
      <w:lvlJc w:val="right"/>
      <w:pPr>
        <w:ind w:left="4320" w:hanging="180"/>
      </w:pPr>
    </w:lvl>
    <w:lvl w:ilvl="6" w:tplc="9F366258" w:tentative="1">
      <w:start w:val="1"/>
      <w:numFmt w:val="decimal"/>
      <w:lvlText w:val="%7."/>
      <w:lvlJc w:val="left"/>
      <w:pPr>
        <w:ind w:left="5040" w:hanging="360"/>
      </w:pPr>
    </w:lvl>
    <w:lvl w:ilvl="7" w:tplc="21FC0238" w:tentative="1">
      <w:start w:val="1"/>
      <w:numFmt w:val="lowerLetter"/>
      <w:lvlText w:val="%8."/>
      <w:lvlJc w:val="left"/>
      <w:pPr>
        <w:ind w:left="5760" w:hanging="360"/>
      </w:pPr>
    </w:lvl>
    <w:lvl w:ilvl="8" w:tplc="9BEE80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C42E0"/>
    <w:multiLevelType w:val="multilevel"/>
    <w:tmpl w:val="DEA88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hebrew2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7CEF283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F2B705B"/>
    <w:multiLevelType w:val="hybridMultilevel"/>
    <w:tmpl w:val="23246030"/>
    <w:lvl w:ilvl="0" w:tplc="D6864DDE">
      <w:start w:val="1"/>
      <w:numFmt w:val="hebrew1"/>
      <w:lvlText w:val="%1."/>
      <w:lvlJc w:val="left"/>
      <w:pPr>
        <w:ind w:left="720" w:hanging="360"/>
      </w:pPr>
      <w:rPr>
        <w:rFonts w:cs="Arial" w:hint="default"/>
        <w:sz w:val="20"/>
      </w:rPr>
    </w:lvl>
    <w:lvl w:ilvl="1" w:tplc="90F46B80" w:tentative="1">
      <w:start w:val="1"/>
      <w:numFmt w:val="lowerLetter"/>
      <w:lvlText w:val="%2."/>
      <w:lvlJc w:val="left"/>
      <w:pPr>
        <w:ind w:left="1440" w:hanging="360"/>
      </w:pPr>
    </w:lvl>
    <w:lvl w:ilvl="2" w:tplc="8B607BB4" w:tentative="1">
      <w:start w:val="1"/>
      <w:numFmt w:val="lowerRoman"/>
      <w:lvlText w:val="%3."/>
      <w:lvlJc w:val="right"/>
      <w:pPr>
        <w:ind w:left="2160" w:hanging="180"/>
      </w:pPr>
    </w:lvl>
    <w:lvl w:ilvl="3" w:tplc="49EC7808" w:tentative="1">
      <w:start w:val="1"/>
      <w:numFmt w:val="decimal"/>
      <w:lvlText w:val="%4."/>
      <w:lvlJc w:val="left"/>
      <w:pPr>
        <w:ind w:left="2880" w:hanging="360"/>
      </w:pPr>
    </w:lvl>
    <w:lvl w:ilvl="4" w:tplc="3F203828" w:tentative="1">
      <w:start w:val="1"/>
      <w:numFmt w:val="lowerLetter"/>
      <w:lvlText w:val="%5."/>
      <w:lvlJc w:val="left"/>
      <w:pPr>
        <w:ind w:left="3600" w:hanging="360"/>
      </w:pPr>
    </w:lvl>
    <w:lvl w:ilvl="5" w:tplc="BA7254AC" w:tentative="1">
      <w:start w:val="1"/>
      <w:numFmt w:val="lowerRoman"/>
      <w:lvlText w:val="%6."/>
      <w:lvlJc w:val="right"/>
      <w:pPr>
        <w:ind w:left="4320" w:hanging="180"/>
      </w:pPr>
    </w:lvl>
    <w:lvl w:ilvl="6" w:tplc="B5F62D32" w:tentative="1">
      <w:start w:val="1"/>
      <w:numFmt w:val="decimal"/>
      <w:lvlText w:val="%7."/>
      <w:lvlJc w:val="left"/>
      <w:pPr>
        <w:ind w:left="5040" w:hanging="360"/>
      </w:pPr>
    </w:lvl>
    <w:lvl w:ilvl="7" w:tplc="296A0EEE" w:tentative="1">
      <w:start w:val="1"/>
      <w:numFmt w:val="lowerLetter"/>
      <w:lvlText w:val="%8."/>
      <w:lvlJc w:val="left"/>
      <w:pPr>
        <w:ind w:left="5760" w:hanging="360"/>
      </w:pPr>
    </w:lvl>
    <w:lvl w:ilvl="8" w:tplc="405EB62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6"/>
  </w:num>
  <w:num w:numId="3">
    <w:abstractNumId w:val="18"/>
  </w:num>
  <w:num w:numId="4">
    <w:abstractNumId w:val="6"/>
  </w:num>
  <w:num w:numId="5">
    <w:abstractNumId w:val="3"/>
  </w:num>
  <w:num w:numId="6">
    <w:abstractNumId w:val="8"/>
  </w:num>
  <w:num w:numId="7">
    <w:abstractNumId w:val="22"/>
  </w:num>
  <w:num w:numId="8">
    <w:abstractNumId w:val="30"/>
  </w:num>
  <w:num w:numId="9">
    <w:abstractNumId w:val="24"/>
  </w:num>
  <w:num w:numId="10">
    <w:abstractNumId w:val="28"/>
  </w:num>
  <w:num w:numId="11">
    <w:abstractNumId w:val="31"/>
  </w:num>
  <w:num w:numId="12">
    <w:abstractNumId w:val="14"/>
  </w:num>
  <w:num w:numId="13">
    <w:abstractNumId w:val="9"/>
  </w:num>
  <w:num w:numId="14">
    <w:abstractNumId w:val="21"/>
  </w:num>
  <w:num w:numId="15">
    <w:abstractNumId w:val="5"/>
  </w:num>
  <w:num w:numId="16">
    <w:abstractNumId w:val="0"/>
  </w:num>
  <w:num w:numId="17">
    <w:abstractNumId w:val="17"/>
  </w:num>
  <w:num w:numId="18">
    <w:abstractNumId w:val="1"/>
  </w:num>
  <w:num w:numId="19">
    <w:abstractNumId w:val="32"/>
  </w:num>
  <w:num w:numId="20">
    <w:abstractNumId w:val="15"/>
  </w:num>
  <w:num w:numId="21">
    <w:abstractNumId w:val="4"/>
  </w:num>
  <w:num w:numId="22">
    <w:abstractNumId w:val="12"/>
  </w:num>
  <w:num w:numId="23">
    <w:abstractNumId w:val="2"/>
  </w:num>
  <w:num w:numId="24">
    <w:abstractNumId w:val="29"/>
  </w:num>
  <w:num w:numId="25">
    <w:abstractNumId w:val="19"/>
  </w:num>
  <w:num w:numId="26">
    <w:abstractNumId w:val="20"/>
  </w:num>
  <w:num w:numId="27">
    <w:abstractNumId w:val="16"/>
  </w:num>
  <w:num w:numId="28">
    <w:abstractNumId w:val="25"/>
  </w:num>
  <w:num w:numId="29">
    <w:abstractNumId w:val="27"/>
  </w:num>
  <w:num w:numId="30">
    <w:abstractNumId w:val="23"/>
  </w:num>
  <w:num w:numId="31">
    <w:abstractNumId w:val="13"/>
  </w:num>
  <w:num w:numId="32">
    <w:abstractNumId w:val="10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C99"/>
    <w:rsid w:val="0000129A"/>
    <w:rsid w:val="00011DBD"/>
    <w:rsid w:val="00014BCA"/>
    <w:rsid w:val="00016197"/>
    <w:rsid w:val="00016C93"/>
    <w:rsid w:val="00022873"/>
    <w:rsid w:val="00022F11"/>
    <w:rsid w:val="00025061"/>
    <w:rsid w:val="00034E1B"/>
    <w:rsid w:val="000356D1"/>
    <w:rsid w:val="00041D07"/>
    <w:rsid w:val="000426B3"/>
    <w:rsid w:val="00050384"/>
    <w:rsid w:val="000519CA"/>
    <w:rsid w:val="00066B3B"/>
    <w:rsid w:val="000700A7"/>
    <w:rsid w:val="0007019F"/>
    <w:rsid w:val="00087FDE"/>
    <w:rsid w:val="000929A8"/>
    <w:rsid w:val="000930E1"/>
    <w:rsid w:val="00094882"/>
    <w:rsid w:val="000A3FBA"/>
    <w:rsid w:val="000A67F9"/>
    <w:rsid w:val="000A6C46"/>
    <w:rsid w:val="000A73A5"/>
    <w:rsid w:val="000A7EE4"/>
    <w:rsid w:val="000B0363"/>
    <w:rsid w:val="000B09B5"/>
    <w:rsid w:val="000B1DBB"/>
    <w:rsid w:val="000B794F"/>
    <w:rsid w:val="000C107F"/>
    <w:rsid w:val="000D2B43"/>
    <w:rsid w:val="000D3594"/>
    <w:rsid w:val="000D3BDC"/>
    <w:rsid w:val="000E1B66"/>
    <w:rsid w:val="000E61B3"/>
    <w:rsid w:val="000F00E5"/>
    <w:rsid w:val="000F0CF0"/>
    <w:rsid w:val="000F1FF3"/>
    <w:rsid w:val="000F3684"/>
    <w:rsid w:val="000F4BD6"/>
    <w:rsid w:val="000F4D40"/>
    <w:rsid w:val="000F7B5E"/>
    <w:rsid w:val="00100E4E"/>
    <w:rsid w:val="00103DB4"/>
    <w:rsid w:val="0010692D"/>
    <w:rsid w:val="00107873"/>
    <w:rsid w:val="001140E0"/>
    <w:rsid w:val="001155C2"/>
    <w:rsid w:val="001203F4"/>
    <w:rsid w:val="00120CF6"/>
    <w:rsid w:val="00122ABE"/>
    <w:rsid w:val="00125153"/>
    <w:rsid w:val="001342D7"/>
    <w:rsid w:val="0014025E"/>
    <w:rsid w:val="0015168F"/>
    <w:rsid w:val="00153215"/>
    <w:rsid w:val="0015438B"/>
    <w:rsid w:val="00155106"/>
    <w:rsid w:val="00155C02"/>
    <w:rsid w:val="00160082"/>
    <w:rsid w:val="00164923"/>
    <w:rsid w:val="001649AB"/>
    <w:rsid w:val="00167763"/>
    <w:rsid w:val="0017122C"/>
    <w:rsid w:val="0017360B"/>
    <w:rsid w:val="001768F4"/>
    <w:rsid w:val="00183A40"/>
    <w:rsid w:val="00190A1E"/>
    <w:rsid w:val="001919B5"/>
    <w:rsid w:val="00197524"/>
    <w:rsid w:val="001978F7"/>
    <w:rsid w:val="001A1752"/>
    <w:rsid w:val="001A3ADB"/>
    <w:rsid w:val="001B0157"/>
    <w:rsid w:val="001B238C"/>
    <w:rsid w:val="001B2C2E"/>
    <w:rsid w:val="001C1706"/>
    <w:rsid w:val="001C26C4"/>
    <w:rsid w:val="001C3BA8"/>
    <w:rsid w:val="001C71EE"/>
    <w:rsid w:val="001D358B"/>
    <w:rsid w:val="001D7EEC"/>
    <w:rsid w:val="001E3029"/>
    <w:rsid w:val="001E3C2D"/>
    <w:rsid w:val="001E629F"/>
    <w:rsid w:val="001F5166"/>
    <w:rsid w:val="001F5486"/>
    <w:rsid w:val="002049F7"/>
    <w:rsid w:val="002059BF"/>
    <w:rsid w:val="00206643"/>
    <w:rsid w:val="0021545B"/>
    <w:rsid w:val="00215E10"/>
    <w:rsid w:val="0021737D"/>
    <w:rsid w:val="00220059"/>
    <w:rsid w:val="002204FD"/>
    <w:rsid w:val="00220C8C"/>
    <w:rsid w:val="00221689"/>
    <w:rsid w:val="0022673E"/>
    <w:rsid w:val="00232418"/>
    <w:rsid w:val="00233206"/>
    <w:rsid w:val="00236053"/>
    <w:rsid w:val="0024240D"/>
    <w:rsid w:val="002433BF"/>
    <w:rsid w:val="00243EF1"/>
    <w:rsid w:val="00247362"/>
    <w:rsid w:val="00247F6C"/>
    <w:rsid w:val="00253B69"/>
    <w:rsid w:val="002615DE"/>
    <w:rsid w:val="00266A42"/>
    <w:rsid w:val="0027218A"/>
    <w:rsid w:val="00272572"/>
    <w:rsid w:val="00273752"/>
    <w:rsid w:val="002807E7"/>
    <w:rsid w:val="00285D0F"/>
    <w:rsid w:val="00293A1A"/>
    <w:rsid w:val="00295A8B"/>
    <w:rsid w:val="002A6DE6"/>
    <w:rsid w:val="002A7B03"/>
    <w:rsid w:val="002B5E27"/>
    <w:rsid w:val="002C1C35"/>
    <w:rsid w:val="002C1F2D"/>
    <w:rsid w:val="002C5BEC"/>
    <w:rsid w:val="002D36EC"/>
    <w:rsid w:val="002D7C0C"/>
    <w:rsid w:val="002E2AE3"/>
    <w:rsid w:val="002E6B31"/>
    <w:rsid w:val="002F5E6C"/>
    <w:rsid w:val="002F5FCE"/>
    <w:rsid w:val="002F6DCF"/>
    <w:rsid w:val="00306FA6"/>
    <w:rsid w:val="00310885"/>
    <w:rsid w:val="00315673"/>
    <w:rsid w:val="00321642"/>
    <w:rsid w:val="00322871"/>
    <w:rsid w:val="00326DAA"/>
    <w:rsid w:val="00327C5C"/>
    <w:rsid w:val="003336AF"/>
    <w:rsid w:val="003350F6"/>
    <w:rsid w:val="0034146E"/>
    <w:rsid w:val="0034502E"/>
    <w:rsid w:val="003461F9"/>
    <w:rsid w:val="003554BE"/>
    <w:rsid w:val="00355F31"/>
    <w:rsid w:val="00357E9D"/>
    <w:rsid w:val="0036442A"/>
    <w:rsid w:val="00370934"/>
    <w:rsid w:val="00373D72"/>
    <w:rsid w:val="003749A5"/>
    <w:rsid w:val="00375397"/>
    <w:rsid w:val="00377CB7"/>
    <w:rsid w:val="00380360"/>
    <w:rsid w:val="00380AA3"/>
    <w:rsid w:val="003818B9"/>
    <w:rsid w:val="00381D49"/>
    <w:rsid w:val="0039040E"/>
    <w:rsid w:val="003920DE"/>
    <w:rsid w:val="003A2A28"/>
    <w:rsid w:val="003A4B07"/>
    <w:rsid w:val="003B470C"/>
    <w:rsid w:val="003B6959"/>
    <w:rsid w:val="003C2E76"/>
    <w:rsid w:val="003D61AD"/>
    <w:rsid w:val="003D6660"/>
    <w:rsid w:val="003D7D03"/>
    <w:rsid w:val="003E1FE9"/>
    <w:rsid w:val="003E3DD6"/>
    <w:rsid w:val="003E4C8A"/>
    <w:rsid w:val="003E4CEE"/>
    <w:rsid w:val="003F195C"/>
    <w:rsid w:val="004063F0"/>
    <w:rsid w:val="00413E0E"/>
    <w:rsid w:val="00415D33"/>
    <w:rsid w:val="00420039"/>
    <w:rsid w:val="004207BE"/>
    <w:rsid w:val="004229DE"/>
    <w:rsid w:val="00426695"/>
    <w:rsid w:val="00426E49"/>
    <w:rsid w:val="00427810"/>
    <w:rsid w:val="0043038A"/>
    <w:rsid w:val="004321A7"/>
    <w:rsid w:val="004334FA"/>
    <w:rsid w:val="00434664"/>
    <w:rsid w:val="004367C3"/>
    <w:rsid w:val="00440911"/>
    <w:rsid w:val="0044371C"/>
    <w:rsid w:val="00444500"/>
    <w:rsid w:val="00454D11"/>
    <w:rsid w:val="0045665F"/>
    <w:rsid w:val="00466AE8"/>
    <w:rsid w:val="00466B31"/>
    <w:rsid w:val="00471925"/>
    <w:rsid w:val="0047341F"/>
    <w:rsid w:val="004734F3"/>
    <w:rsid w:val="00474D53"/>
    <w:rsid w:val="00480860"/>
    <w:rsid w:val="0048096D"/>
    <w:rsid w:val="00485AA9"/>
    <w:rsid w:val="00491F75"/>
    <w:rsid w:val="004971C7"/>
    <w:rsid w:val="004A1BCD"/>
    <w:rsid w:val="004A210F"/>
    <w:rsid w:val="004A4372"/>
    <w:rsid w:val="004A569E"/>
    <w:rsid w:val="004B023E"/>
    <w:rsid w:val="004B13A8"/>
    <w:rsid w:val="004B1E51"/>
    <w:rsid w:val="004B7E29"/>
    <w:rsid w:val="004C25E4"/>
    <w:rsid w:val="004C3134"/>
    <w:rsid w:val="004C3537"/>
    <w:rsid w:val="004C4049"/>
    <w:rsid w:val="004C471B"/>
    <w:rsid w:val="004C660F"/>
    <w:rsid w:val="004C6C77"/>
    <w:rsid w:val="004C7209"/>
    <w:rsid w:val="004D1ABD"/>
    <w:rsid w:val="004D2410"/>
    <w:rsid w:val="004D25CF"/>
    <w:rsid w:val="004D3F53"/>
    <w:rsid w:val="004D605B"/>
    <w:rsid w:val="004E0559"/>
    <w:rsid w:val="004E5787"/>
    <w:rsid w:val="004E7162"/>
    <w:rsid w:val="004E7475"/>
    <w:rsid w:val="004E7FC0"/>
    <w:rsid w:val="004F0BE1"/>
    <w:rsid w:val="004F3E04"/>
    <w:rsid w:val="005044E6"/>
    <w:rsid w:val="005133F8"/>
    <w:rsid w:val="00514B3B"/>
    <w:rsid w:val="00517FD1"/>
    <w:rsid w:val="00520171"/>
    <w:rsid w:val="0052049B"/>
    <w:rsid w:val="00521029"/>
    <w:rsid w:val="005334B2"/>
    <w:rsid w:val="00535D3E"/>
    <w:rsid w:val="00544364"/>
    <w:rsid w:val="005576E3"/>
    <w:rsid w:val="0056291A"/>
    <w:rsid w:val="00563597"/>
    <w:rsid w:val="005738D0"/>
    <w:rsid w:val="00575EEF"/>
    <w:rsid w:val="005865D0"/>
    <w:rsid w:val="0059220E"/>
    <w:rsid w:val="00592491"/>
    <w:rsid w:val="005938CB"/>
    <w:rsid w:val="00594100"/>
    <w:rsid w:val="005942FA"/>
    <w:rsid w:val="00595C99"/>
    <w:rsid w:val="00597FBD"/>
    <w:rsid w:val="005A1EA6"/>
    <w:rsid w:val="005A4319"/>
    <w:rsid w:val="005A5630"/>
    <w:rsid w:val="005A613F"/>
    <w:rsid w:val="005A638F"/>
    <w:rsid w:val="005A6715"/>
    <w:rsid w:val="005A7CB0"/>
    <w:rsid w:val="005B25FC"/>
    <w:rsid w:val="005B7814"/>
    <w:rsid w:val="005C5F28"/>
    <w:rsid w:val="005C77BA"/>
    <w:rsid w:val="005D0506"/>
    <w:rsid w:val="005D2FFF"/>
    <w:rsid w:val="005E1EE9"/>
    <w:rsid w:val="005E2971"/>
    <w:rsid w:val="005E5D7E"/>
    <w:rsid w:val="005E789B"/>
    <w:rsid w:val="005F020B"/>
    <w:rsid w:val="005F2459"/>
    <w:rsid w:val="005F3FD4"/>
    <w:rsid w:val="0060608B"/>
    <w:rsid w:val="00607435"/>
    <w:rsid w:val="0061070F"/>
    <w:rsid w:val="006111A9"/>
    <w:rsid w:val="00625FCD"/>
    <w:rsid w:val="00634928"/>
    <w:rsid w:val="006352D1"/>
    <w:rsid w:val="00636BEC"/>
    <w:rsid w:val="0063721D"/>
    <w:rsid w:val="0064640E"/>
    <w:rsid w:val="00647A62"/>
    <w:rsid w:val="00657FB9"/>
    <w:rsid w:val="00660B2B"/>
    <w:rsid w:val="00662938"/>
    <w:rsid w:val="00662F91"/>
    <w:rsid w:val="00673512"/>
    <w:rsid w:val="00676E8B"/>
    <w:rsid w:val="006779DD"/>
    <w:rsid w:val="00694385"/>
    <w:rsid w:val="00697A77"/>
    <w:rsid w:val="006A2898"/>
    <w:rsid w:val="006A4A89"/>
    <w:rsid w:val="006A4D81"/>
    <w:rsid w:val="006B1DC8"/>
    <w:rsid w:val="006B661C"/>
    <w:rsid w:val="006B6B0B"/>
    <w:rsid w:val="006B7221"/>
    <w:rsid w:val="006C2910"/>
    <w:rsid w:val="006C350A"/>
    <w:rsid w:val="006C36CF"/>
    <w:rsid w:val="006C59E1"/>
    <w:rsid w:val="006D08B3"/>
    <w:rsid w:val="006D1393"/>
    <w:rsid w:val="006D20CB"/>
    <w:rsid w:val="006D5D3C"/>
    <w:rsid w:val="006E436A"/>
    <w:rsid w:val="006E4718"/>
    <w:rsid w:val="006F00A3"/>
    <w:rsid w:val="006F66D1"/>
    <w:rsid w:val="007030BF"/>
    <w:rsid w:val="00703AFA"/>
    <w:rsid w:val="00706BBB"/>
    <w:rsid w:val="007071D5"/>
    <w:rsid w:val="00707980"/>
    <w:rsid w:val="00710299"/>
    <w:rsid w:val="007105DD"/>
    <w:rsid w:val="00712807"/>
    <w:rsid w:val="007155DE"/>
    <w:rsid w:val="00715AF1"/>
    <w:rsid w:val="00716E9C"/>
    <w:rsid w:val="00720B52"/>
    <w:rsid w:val="00722543"/>
    <w:rsid w:val="00723C17"/>
    <w:rsid w:val="00726A24"/>
    <w:rsid w:val="00730B3A"/>
    <w:rsid w:val="00731833"/>
    <w:rsid w:val="00732264"/>
    <w:rsid w:val="007330E1"/>
    <w:rsid w:val="00734A4B"/>
    <w:rsid w:val="00742CDF"/>
    <w:rsid w:val="0074325F"/>
    <w:rsid w:val="00743C37"/>
    <w:rsid w:val="007444BB"/>
    <w:rsid w:val="007478D0"/>
    <w:rsid w:val="00750CC7"/>
    <w:rsid w:val="007531CE"/>
    <w:rsid w:val="00754DD3"/>
    <w:rsid w:val="00754FE9"/>
    <w:rsid w:val="00756CFF"/>
    <w:rsid w:val="00762586"/>
    <w:rsid w:val="007625D9"/>
    <w:rsid w:val="00765DA2"/>
    <w:rsid w:val="00766C96"/>
    <w:rsid w:val="00770AB5"/>
    <w:rsid w:val="0077227F"/>
    <w:rsid w:val="007741B2"/>
    <w:rsid w:val="00780504"/>
    <w:rsid w:val="0078334E"/>
    <w:rsid w:val="0078511E"/>
    <w:rsid w:val="00785A39"/>
    <w:rsid w:val="0078648F"/>
    <w:rsid w:val="00793BE3"/>
    <w:rsid w:val="00794202"/>
    <w:rsid w:val="00794E9B"/>
    <w:rsid w:val="007967AE"/>
    <w:rsid w:val="00796CC0"/>
    <w:rsid w:val="007A3777"/>
    <w:rsid w:val="007B17BB"/>
    <w:rsid w:val="007C4143"/>
    <w:rsid w:val="007D0253"/>
    <w:rsid w:val="007D3BDC"/>
    <w:rsid w:val="007E054F"/>
    <w:rsid w:val="007E6F85"/>
    <w:rsid w:val="007F0E9C"/>
    <w:rsid w:val="00801C08"/>
    <w:rsid w:val="00803903"/>
    <w:rsid w:val="00803B8C"/>
    <w:rsid w:val="008074E6"/>
    <w:rsid w:val="008115F9"/>
    <w:rsid w:val="0081412F"/>
    <w:rsid w:val="00817248"/>
    <w:rsid w:val="008172C4"/>
    <w:rsid w:val="008268E2"/>
    <w:rsid w:val="0084140D"/>
    <w:rsid w:val="0084190B"/>
    <w:rsid w:val="008458A3"/>
    <w:rsid w:val="00853A3F"/>
    <w:rsid w:val="00855A72"/>
    <w:rsid w:val="00857CBB"/>
    <w:rsid w:val="008649B6"/>
    <w:rsid w:val="008662AF"/>
    <w:rsid w:val="00866C4F"/>
    <w:rsid w:val="00873DDB"/>
    <w:rsid w:val="008761C1"/>
    <w:rsid w:val="008820D3"/>
    <w:rsid w:val="00885A46"/>
    <w:rsid w:val="00890426"/>
    <w:rsid w:val="00890705"/>
    <w:rsid w:val="00890F46"/>
    <w:rsid w:val="00891938"/>
    <w:rsid w:val="00894CF3"/>
    <w:rsid w:val="008952F1"/>
    <w:rsid w:val="00896EB1"/>
    <w:rsid w:val="00897005"/>
    <w:rsid w:val="008A1069"/>
    <w:rsid w:val="008A2CBE"/>
    <w:rsid w:val="008A33FC"/>
    <w:rsid w:val="008A5052"/>
    <w:rsid w:val="008A6E36"/>
    <w:rsid w:val="008B235B"/>
    <w:rsid w:val="008B5AFA"/>
    <w:rsid w:val="008C28CB"/>
    <w:rsid w:val="008C3629"/>
    <w:rsid w:val="008C5749"/>
    <w:rsid w:val="008C6D8B"/>
    <w:rsid w:val="008D0795"/>
    <w:rsid w:val="008D19DE"/>
    <w:rsid w:val="008D39FE"/>
    <w:rsid w:val="008D69B5"/>
    <w:rsid w:val="008D7A0B"/>
    <w:rsid w:val="008E07E8"/>
    <w:rsid w:val="008E1020"/>
    <w:rsid w:val="008E11B8"/>
    <w:rsid w:val="008E17C9"/>
    <w:rsid w:val="008E7C27"/>
    <w:rsid w:val="008E7C3E"/>
    <w:rsid w:val="008F22C1"/>
    <w:rsid w:val="008F6A35"/>
    <w:rsid w:val="008F76DD"/>
    <w:rsid w:val="009003D4"/>
    <w:rsid w:val="009005F6"/>
    <w:rsid w:val="0090080A"/>
    <w:rsid w:val="0090202B"/>
    <w:rsid w:val="00902430"/>
    <w:rsid w:val="009037D8"/>
    <w:rsid w:val="00906413"/>
    <w:rsid w:val="009137EF"/>
    <w:rsid w:val="00916095"/>
    <w:rsid w:val="00917938"/>
    <w:rsid w:val="00931600"/>
    <w:rsid w:val="00934F9D"/>
    <w:rsid w:val="00935196"/>
    <w:rsid w:val="009437F9"/>
    <w:rsid w:val="00943FCD"/>
    <w:rsid w:val="00944451"/>
    <w:rsid w:val="00944CF6"/>
    <w:rsid w:val="00946FD8"/>
    <w:rsid w:val="0095281E"/>
    <w:rsid w:val="00955AFD"/>
    <w:rsid w:val="0096181F"/>
    <w:rsid w:val="0096245A"/>
    <w:rsid w:val="009655EC"/>
    <w:rsid w:val="009821EF"/>
    <w:rsid w:val="00982680"/>
    <w:rsid w:val="009849A0"/>
    <w:rsid w:val="00987479"/>
    <w:rsid w:val="00991A1A"/>
    <w:rsid w:val="00996530"/>
    <w:rsid w:val="009A3312"/>
    <w:rsid w:val="009A47F6"/>
    <w:rsid w:val="009A544A"/>
    <w:rsid w:val="009B1CE0"/>
    <w:rsid w:val="009B693D"/>
    <w:rsid w:val="009B6F1C"/>
    <w:rsid w:val="009B7BFF"/>
    <w:rsid w:val="009C1470"/>
    <w:rsid w:val="009D0D9C"/>
    <w:rsid w:val="009D1CFA"/>
    <w:rsid w:val="009D39FB"/>
    <w:rsid w:val="009D5EE3"/>
    <w:rsid w:val="009D693A"/>
    <w:rsid w:val="009D7FE1"/>
    <w:rsid w:val="009E0710"/>
    <w:rsid w:val="009E1C6D"/>
    <w:rsid w:val="009E370D"/>
    <w:rsid w:val="009F35B3"/>
    <w:rsid w:val="009F7849"/>
    <w:rsid w:val="009F7F1E"/>
    <w:rsid w:val="00A03F07"/>
    <w:rsid w:val="00A04BDA"/>
    <w:rsid w:val="00A07F8C"/>
    <w:rsid w:val="00A14FDB"/>
    <w:rsid w:val="00A167C2"/>
    <w:rsid w:val="00A2020B"/>
    <w:rsid w:val="00A23BD0"/>
    <w:rsid w:val="00A2683D"/>
    <w:rsid w:val="00A27483"/>
    <w:rsid w:val="00A370E2"/>
    <w:rsid w:val="00A460CD"/>
    <w:rsid w:val="00A50784"/>
    <w:rsid w:val="00A543E1"/>
    <w:rsid w:val="00A55C98"/>
    <w:rsid w:val="00A56C36"/>
    <w:rsid w:val="00A61254"/>
    <w:rsid w:val="00A73D01"/>
    <w:rsid w:val="00A76848"/>
    <w:rsid w:val="00A77209"/>
    <w:rsid w:val="00A77737"/>
    <w:rsid w:val="00A77B43"/>
    <w:rsid w:val="00A82D9D"/>
    <w:rsid w:val="00A878E7"/>
    <w:rsid w:val="00A9025E"/>
    <w:rsid w:val="00A926A0"/>
    <w:rsid w:val="00A93CD5"/>
    <w:rsid w:val="00A943FD"/>
    <w:rsid w:val="00A97998"/>
    <w:rsid w:val="00AA0783"/>
    <w:rsid w:val="00AA0FFA"/>
    <w:rsid w:val="00AA2563"/>
    <w:rsid w:val="00AA393C"/>
    <w:rsid w:val="00AA4F85"/>
    <w:rsid w:val="00AA53D9"/>
    <w:rsid w:val="00AB2555"/>
    <w:rsid w:val="00AB2F77"/>
    <w:rsid w:val="00AB4A87"/>
    <w:rsid w:val="00AB69FE"/>
    <w:rsid w:val="00AB7BF3"/>
    <w:rsid w:val="00AC5536"/>
    <w:rsid w:val="00AD0787"/>
    <w:rsid w:val="00AD18E3"/>
    <w:rsid w:val="00AD32BE"/>
    <w:rsid w:val="00AD413A"/>
    <w:rsid w:val="00AD43D6"/>
    <w:rsid w:val="00AE1824"/>
    <w:rsid w:val="00AE28D1"/>
    <w:rsid w:val="00AE7069"/>
    <w:rsid w:val="00AF187F"/>
    <w:rsid w:val="00AF690B"/>
    <w:rsid w:val="00B022E8"/>
    <w:rsid w:val="00B05CC5"/>
    <w:rsid w:val="00B1125B"/>
    <w:rsid w:val="00B113BB"/>
    <w:rsid w:val="00B164C0"/>
    <w:rsid w:val="00B20761"/>
    <w:rsid w:val="00B2606C"/>
    <w:rsid w:val="00B27817"/>
    <w:rsid w:val="00B302AD"/>
    <w:rsid w:val="00B41A85"/>
    <w:rsid w:val="00B43F05"/>
    <w:rsid w:val="00B46630"/>
    <w:rsid w:val="00B54543"/>
    <w:rsid w:val="00B565B8"/>
    <w:rsid w:val="00B573EF"/>
    <w:rsid w:val="00B603C4"/>
    <w:rsid w:val="00B60505"/>
    <w:rsid w:val="00B629A5"/>
    <w:rsid w:val="00B638FA"/>
    <w:rsid w:val="00B64487"/>
    <w:rsid w:val="00B70994"/>
    <w:rsid w:val="00B72641"/>
    <w:rsid w:val="00B72E95"/>
    <w:rsid w:val="00B800C4"/>
    <w:rsid w:val="00B83329"/>
    <w:rsid w:val="00B84C08"/>
    <w:rsid w:val="00B90406"/>
    <w:rsid w:val="00B9274D"/>
    <w:rsid w:val="00B945F6"/>
    <w:rsid w:val="00BA33DD"/>
    <w:rsid w:val="00BB57E9"/>
    <w:rsid w:val="00BC0607"/>
    <w:rsid w:val="00BC0A4A"/>
    <w:rsid w:val="00BC1663"/>
    <w:rsid w:val="00BC45F3"/>
    <w:rsid w:val="00BC6E35"/>
    <w:rsid w:val="00BD0A35"/>
    <w:rsid w:val="00BD25AB"/>
    <w:rsid w:val="00BD2C9E"/>
    <w:rsid w:val="00BD3033"/>
    <w:rsid w:val="00BD3F56"/>
    <w:rsid w:val="00BD464C"/>
    <w:rsid w:val="00BD73A5"/>
    <w:rsid w:val="00BF0C3C"/>
    <w:rsid w:val="00BF4308"/>
    <w:rsid w:val="00C01587"/>
    <w:rsid w:val="00C11119"/>
    <w:rsid w:val="00C11D6A"/>
    <w:rsid w:val="00C13A43"/>
    <w:rsid w:val="00C14FC9"/>
    <w:rsid w:val="00C1605E"/>
    <w:rsid w:val="00C178E0"/>
    <w:rsid w:val="00C23951"/>
    <w:rsid w:val="00C23988"/>
    <w:rsid w:val="00C24C41"/>
    <w:rsid w:val="00C310D4"/>
    <w:rsid w:val="00C31717"/>
    <w:rsid w:val="00C366AB"/>
    <w:rsid w:val="00C40E35"/>
    <w:rsid w:val="00C52274"/>
    <w:rsid w:val="00C531CC"/>
    <w:rsid w:val="00C544C9"/>
    <w:rsid w:val="00C56A74"/>
    <w:rsid w:val="00C56DBB"/>
    <w:rsid w:val="00C654B3"/>
    <w:rsid w:val="00C7141E"/>
    <w:rsid w:val="00C7264C"/>
    <w:rsid w:val="00C7395F"/>
    <w:rsid w:val="00C80C02"/>
    <w:rsid w:val="00C83698"/>
    <w:rsid w:val="00C90618"/>
    <w:rsid w:val="00C93E2A"/>
    <w:rsid w:val="00C9555D"/>
    <w:rsid w:val="00CB0928"/>
    <w:rsid w:val="00CB1EB8"/>
    <w:rsid w:val="00CB3EAE"/>
    <w:rsid w:val="00CB4453"/>
    <w:rsid w:val="00CB59DD"/>
    <w:rsid w:val="00CC28A5"/>
    <w:rsid w:val="00CC668F"/>
    <w:rsid w:val="00CC7613"/>
    <w:rsid w:val="00CD266C"/>
    <w:rsid w:val="00CD3C9F"/>
    <w:rsid w:val="00CE0041"/>
    <w:rsid w:val="00CE3A93"/>
    <w:rsid w:val="00CE6CCF"/>
    <w:rsid w:val="00CF30A9"/>
    <w:rsid w:val="00CF689A"/>
    <w:rsid w:val="00D02AD1"/>
    <w:rsid w:val="00D03962"/>
    <w:rsid w:val="00D125F1"/>
    <w:rsid w:val="00D161FF"/>
    <w:rsid w:val="00D16BCE"/>
    <w:rsid w:val="00D21140"/>
    <w:rsid w:val="00D22B7D"/>
    <w:rsid w:val="00D27434"/>
    <w:rsid w:val="00D308FB"/>
    <w:rsid w:val="00D33629"/>
    <w:rsid w:val="00D33719"/>
    <w:rsid w:val="00D3474F"/>
    <w:rsid w:val="00D352A9"/>
    <w:rsid w:val="00D37BBA"/>
    <w:rsid w:val="00D40211"/>
    <w:rsid w:val="00D411BF"/>
    <w:rsid w:val="00D42AF6"/>
    <w:rsid w:val="00D43912"/>
    <w:rsid w:val="00D45E57"/>
    <w:rsid w:val="00D50848"/>
    <w:rsid w:val="00D512F8"/>
    <w:rsid w:val="00D51731"/>
    <w:rsid w:val="00D5245D"/>
    <w:rsid w:val="00D540DD"/>
    <w:rsid w:val="00D55E1B"/>
    <w:rsid w:val="00D57B35"/>
    <w:rsid w:val="00D61D90"/>
    <w:rsid w:val="00D637D6"/>
    <w:rsid w:val="00D650E0"/>
    <w:rsid w:val="00D65E2F"/>
    <w:rsid w:val="00D705C9"/>
    <w:rsid w:val="00D7151E"/>
    <w:rsid w:val="00D741E7"/>
    <w:rsid w:val="00D7713A"/>
    <w:rsid w:val="00D77A26"/>
    <w:rsid w:val="00D81BCF"/>
    <w:rsid w:val="00D82FE9"/>
    <w:rsid w:val="00D87E9E"/>
    <w:rsid w:val="00D90E59"/>
    <w:rsid w:val="00D93F21"/>
    <w:rsid w:val="00D96FA3"/>
    <w:rsid w:val="00DA0E8E"/>
    <w:rsid w:val="00DA444C"/>
    <w:rsid w:val="00DA51EC"/>
    <w:rsid w:val="00DA6588"/>
    <w:rsid w:val="00DA7E1E"/>
    <w:rsid w:val="00DB5002"/>
    <w:rsid w:val="00DB7B97"/>
    <w:rsid w:val="00DC7EDF"/>
    <w:rsid w:val="00DD0AF1"/>
    <w:rsid w:val="00DD46E0"/>
    <w:rsid w:val="00DE6BA8"/>
    <w:rsid w:val="00DE7C53"/>
    <w:rsid w:val="00DF3C8E"/>
    <w:rsid w:val="00DF55C6"/>
    <w:rsid w:val="00DF6921"/>
    <w:rsid w:val="00DF6C38"/>
    <w:rsid w:val="00E01A54"/>
    <w:rsid w:val="00E06433"/>
    <w:rsid w:val="00E12603"/>
    <w:rsid w:val="00E15048"/>
    <w:rsid w:val="00E179AC"/>
    <w:rsid w:val="00E2005F"/>
    <w:rsid w:val="00E24373"/>
    <w:rsid w:val="00E31591"/>
    <w:rsid w:val="00E33424"/>
    <w:rsid w:val="00E4041B"/>
    <w:rsid w:val="00E43299"/>
    <w:rsid w:val="00E43880"/>
    <w:rsid w:val="00E44D64"/>
    <w:rsid w:val="00E461C3"/>
    <w:rsid w:val="00E46A95"/>
    <w:rsid w:val="00E51EEB"/>
    <w:rsid w:val="00E57BDD"/>
    <w:rsid w:val="00E60FB7"/>
    <w:rsid w:val="00E6252C"/>
    <w:rsid w:val="00E6301C"/>
    <w:rsid w:val="00E65E41"/>
    <w:rsid w:val="00E67DE3"/>
    <w:rsid w:val="00E736BC"/>
    <w:rsid w:val="00E804D2"/>
    <w:rsid w:val="00E82ABE"/>
    <w:rsid w:val="00E8304E"/>
    <w:rsid w:val="00E87F68"/>
    <w:rsid w:val="00E95B0D"/>
    <w:rsid w:val="00E96C3C"/>
    <w:rsid w:val="00EA1826"/>
    <w:rsid w:val="00EB0C96"/>
    <w:rsid w:val="00EB29BB"/>
    <w:rsid w:val="00EB4561"/>
    <w:rsid w:val="00EB7C46"/>
    <w:rsid w:val="00EC500C"/>
    <w:rsid w:val="00ED13C0"/>
    <w:rsid w:val="00ED285E"/>
    <w:rsid w:val="00ED569A"/>
    <w:rsid w:val="00ED60BF"/>
    <w:rsid w:val="00ED632A"/>
    <w:rsid w:val="00EE3F21"/>
    <w:rsid w:val="00EF02C4"/>
    <w:rsid w:val="00EF1F57"/>
    <w:rsid w:val="00EF2CD0"/>
    <w:rsid w:val="00EF4A1E"/>
    <w:rsid w:val="00EF6CC8"/>
    <w:rsid w:val="00F02442"/>
    <w:rsid w:val="00F02D0E"/>
    <w:rsid w:val="00F043DA"/>
    <w:rsid w:val="00F050F4"/>
    <w:rsid w:val="00F06D17"/>
    <w:rsid w:val="00F1229D"/>
    <w:rsid w:val="00F13157"/>
    <w:rsid w:val="00F149E1"/>
    <w:rsid w:val="00F209FC"/>
    <w:rsid w:val="00F2545A"/>
    <w:rsid w:val="00F25F9E"/>
    <w:rsid w:val="00F30315"/>
    <w:rsid w:val="00F30AFF"/>
    <w:rsid w:val="00F30B0B"/>
    <w:rsid w:val="00F32E6A"/>
    <w:rsid w:val="00F33712"/>
    <w:rsid w:val="00F5336B"/>
    <w:rsid w:val="00F55FA3"/>
    <w:rsid w:val="00F572E4"/>
    <w:rsid w:val="00F57669"/>
    <w:rsid w:val="00F6533A"/>
    <w:rsid w:val="00F7172E"/>
    <w:rsid w:val="00F72BB4"/>
    <w:rsid w:val="00F778E2"/>
    <w:rsid w:val="00F77A41"/>
    <w:rsid w:val="00F80A4C"/>
    <w:rsid w:val="00F80AA2"/>
    <w:rsid w:val="00F83C3C"/>
    <w:rsid w:val="00F94A87"/>
    <w:rsid w:val="00FA2E86"/>
    <w:rsid w:val="00FA35FA"/>
    <w:rsid w:val="00FB2EED"/>
    <w:rsid w:val="00FB7647"/>
    <w:rsid w:val="00FB7E1D"/>
    <w:rsid w:val="00FC0E43"/>
    <w:rsid w:val="00FC1D1C"/>
    <w:rsid w:val="00FC2FEE"/>
    <w:rsid w:val="00FC3E01"/>
    <w:rsid w:val="00FC5FB8"/>
    <w:rsid w:val="00FC7280"/>
    <w:rsid w:val="00FD036E"/>
    <w:rsid w:val="00FD3F1C"/>
    <w:rsid w:val="00FD3F4C"/>
    <w:rsid w:val="00FE5DF8"/>
    <w:rsid w:val="00FF1046"/>
    <w:rsid w:val="00FF6A52"/>
    <w:rsid w:val="00FF6C58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."/>
  <w:listSeparator w:val=","/>
  <w15:docId w15:val="{D4E99692-09F1-4B79-AB7E-256219B9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3029"/>
    <w:pPr>
      <w:bidi/>
    </w:pPr>
    <w:rPr>
      <w:sz w:val="24"/>
      <w:szCs w:val="24"/>
    </w:rPr>
  </w:style>
  <w:style w:type="paragraph" w:styleId="11">
    <w:name w:val="heading 1"/>
    <w:basedOn w:val="a2"/>
    <w:next w:val="a2"/>
    <w:link w:val="12"/>
    <w:qFormat/>
    <w:rsid w:val="004334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rsid w:val="00B83329"/>
    <w:pPr>
      <w:tabs>
        <w:tab w:val="center" w:pos="4153"/>
        <w:tab w:val="right" w:pos="8306"/>
      </w:tabs>
    </w:pPr>
  </w:style>
  <w:style w:type="paragraph" w:styleId="a7">
    <w:name w:val="footer"/>
    <w:basedOn w:val="a2"/>
    <w:rsid w:val="00B83329"/>
    <w:pPr>
      <w:tabs>
        <w:tab w:val="center" w:pos="4153"/>
        <w:tab w:val="right" w:pos="8306"/>
      </w:tabs>
    </w:pPr>
  </w:style>
  <w:style w:type="paragraph" w:styleId="a8">
    <w:name w:val="Balloon Text"/>
    <w:basedOn w:val="a2"/>
    <w:semiHidden/>
    <w:rsid w:val="000F1FF3"/>
    <w:rPr>
      <w:rFonts w:ascii="Tahoma" w:hAnsi="Tahoma" w:cs="Tahoma"/>
      <w:sz w:val="16"/>
      <w:szCs w:val="16"/>
    </w:rPr>
  </w:style>
  <w:style w:type="table" w:styleId="a9">
    <w:name w:val="Table Grid"/>
    <w:basedOn w:val="a4"/>
    <w:uiPriority w:val="59"/>
    <w:rsid w:val="00514B3B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2"/>
    <w:uiPriority w:val="34"/>
    <w:qFormat/>
    <w:rsid w:val="00160082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221">
    <w:name w:val="כותרת 2 לא לתוכן 2.1"/>
    <w:basedOn w:val="11"/>
    <w:rsid w:val="004334FA"/>
    <w:pPr>
      <w:widowControl w:val="0"/>
      <w:numPr>
        <w:ilvl w:val="1"/>
        <w:numId w:val="1"/>
      </w:numPr>
      <w:spacing w:before="0" w:after="0" w:line="360" w:lineRule="auto"/>
      <w:jc w:val="both"/>
    </w:pPr>
    <w:rPr>
      <w:rFonts w:ascii="Times New Roman" w:hAnsi="Times New Roman" w:cs="David"/>
      <w:snapToGrid w:val="0"/>
      <w:kern w:val="0"/>
      <w:sz w:val="20"/>
      <w:szCs w:val="28"/>
      <w:u w:val="single"/>
      <w:lang w:eastAsia="he-IL"/>
    </w:rPr>
  </w:style>
  <w:style w:type="paragraph" w:customStyle="1" w:styleId="2">
    <w:name w:val="כותרת 2 לתוכן"/>
    <w:basedOn w:val="221"/>
    <w:rsid w:val="004334FA"/>
    <w:rPr>
      <w:sz w:val="16"/>
      <w:szCs w:val="24"/>
    </w:rPr>
  </w:style>
  <w:style w:type="paragraph" w:customStyle="1" w:styleId="3-2">
    <w:name w:val="כותרת 3 -2 לתוכן"/>
    <w:basedOn w:val="2"/>
    <w:rsid w:val="004334FA"/>
    <w:pPr>
      <w:numPr>
        <w:ilvl w:val="2"/>
      </w:numPr>
    </w:pPr>
    <w:rPr>
      <w:b w:val="0"/>
      <w:bCs w:val="0"/>
      <w:u w:val="none"/>
    </w:rPr>
  </w:style>
  <w:style w:type="paragraph" w:customStyle="1" w:styleId="1">
    <w:name w:val="כותרת 1 לתוכן"/>
    <w:basedOn w:val="11"/>
    <w:rsid w:val="004334FA"/>
    <w:pPr>
      <w:widowControl w:val="0"/>
      <w:numPr>
        <w:numId w:val="1"/>
      </w:numPr>
      <w:spacing w:before="0" w:after="0" w:line="360" w:lineRule="auto"/>
      <w:jc w:val="both"/>
    </w:pPr>
    <w:rPr>
      <w:rFonts w:ascii="Times New Roman" w:hAnsi="Times New Roman" w:cs="David"/>
      <w:snapToGrid w:val="0"/>
      <w:kern w:val="0"/>
      <w:sz w:val="28"/>
      <w:szCs w:val="28"/>
      <w:u w:val="single"/>
      <w:lang w:eastAsia="he-IL"/>
    </w:rPr>
  </w:style>
  <w:style w:type="paragraph" w:styleId="ab">
    <w:name w:val="Body Text Indent"/>
    <w:basedOn w:val="a2"/>
    <w:link w:val="ac"/>
    <w:rsid w:val="004334FA"/>
    <w:pPr>
      <w:spacing w:line="360" w:lineRule="auto"/>
      <w:ind w:left="1134" w:hanging="567"/>
    </w:pPr>
    <w:rPr>
      <w:rFonts w:cs="David"/>
      <w:lang w:eastAsia="he-IL"/>
    </w:rPr>
  </w:style>
  <w:style w:type="character" w:customStyle="1" w:styleId="ac">
    <w:name w:val="כניסה בגוף טקסט תו"/>
    <w:link w:val="ab"/>
    <w:rsid w:val="004334FA"/>
    <w:rPr>
      <w:rFonts w:cs="David"/>
      <w:sz w:val="24"/>
      <w:szCs w:val="24"/>
      <w:lang w:eastAsia="he-IL"/>
    </w:rPr>
  </w:style>
  <w:style w:type="character" w:customStyle="1" w:styleId="12">
    <w:name w:val="כותרת 1 תו"/>
    <w:link w:val="11"/>
    <w:rsid w:val="004334F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d">
    <w:name w:val="annotation reference"/>
    <w:uiPriority w:val="99"/>
    <w:rsid w:val="00DA51EC"/>
    <w:rPr>
      <w:sz w:val="16"/>
      <w:szCs w:val="16"/>
    </w:rPr>
  </w:style>
  <w:style w:type="paragraph" w:styleId="ae">
    <w:name w:val="annotation text"/>
    <w:basedOn w:val="a2"/>
    <w:link w:val="af"/>
    <w:uiPriority w:val="99"/>
    <w:rsid w:val="00DA51EC"/>
    <w:rPr>
      <w:sz w:val="20"/>
      <w:szCs w:val="20"/>
    </w:rPr>
  </w:style>
  <w:style w:type="character" w:customStyle="1" w:styleId="af">
    <w:name w:val="טקסט הערה תו"/>
    <w:basedOn w:val="a3"/>
    <w:link w:val="ae"/>
    <w:uiPriority w:val="99"/>
    <w:rsid w:val="00DA51EC"/>
  </w:style>
  <w:style w:type="paragraph" w:styleId="af0">
    <w:name w:val="annotation subject"/>
    <w:basedOn w:val="ae"/>
    <w:next w:val="ae"/>
    <w:link w:val="af1"/>
    <w:rsid w:val="00DA51EC"/>
    <w:rPr>
      <w:b/>
      <w:bCs/>
    </w:rPr>
  </w:style>
  <w:style w:type="character" w:customStyle="1" w:styleId="af1">
    <w:name w:val="נושא הערה תו"/>
    <w:link w:val="af0"/>
    <w:rsid w:val="00DA51EC"/>
    <w:rPr>
      <w:b/>
      <w:bCs/>
    </w:rPr>
  </w:style>
  <w:style w:type="paragraph" w:styleId="af2">
    <w:name w:val="footnote text"/>
    <w:basedOn w:val="a2"/>
    <w:link w:val="af3"/>
    <w:rsid w:val="00C56A74"/>
    <w:rPr>
      <w:sz w:val="20"/>
      <w:szCs w:val="20"/>
    </w:rPr>
  </w:style>
  <w:style w:type="character" w:customStyle="1" w:styleId="af3">
    <w:name w:val="טקסט הערת שוליים תו"/>
    <w:basedOn w:val="a3"/>
    <w:link w:val="af2"/>
    <w:rsid w:val="00C56A74"/>
  </w:style>
  <w:style w:type="character" w:styleId="af4">
    <w:name w:val="footnote reference"/>
    <w:rsid w:val="00C56A74"/>
    <w:rPr>
      <w:vertAlign w:val="superscript"/>
    </w:rPr>
  </w:style>
  <w:style w:type="paragraph" w:customStyle="1" w:styleId="a">
    <w:name w:val="כותרת סעיף"/>
    <w:basedOn w:val="a2"/>
    <w:rsid w:val="002E6B31"/>
    <w:pPr>
      <w:numPr>
        <w:numId w:val="2"/>
      </w:numPr>
      <w:spacing w:before="240" w:line="360" w:lineRule="auto"/>
      <w:ind w:right="0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"/>
    <w:rsid w:val="002E6B31"/>
    <w:pPr>
      <w:numPr>
        <w:ilvl w:val="1"/>
        <w:numId w:val="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2E6B31"/>
    <w:pPr>
      <w:numPr>
        <w:ilvl w:val="2"/>
        <w:numId w:val="2"/>
      </w:numPr>
      <w:spacing w:line="360" w:lineRule="auto"/>
      <w:ind w:right="0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2E6B31"/>
    <w:pPr>
      <w:numPr>
        <w:ilvl w:val="3"/>
      </w:numPr>
    </w:pPr>
  </w:style>
  <w:style w:type="character" w:styleId="Hyperlink">
    <w:name w:val="Hyperlink"/>
    <w:rsid w:val="002E6B31"/>
    <w:rPr>
      <w:b/>
      <w:i/>
      <w:dstrike w:val="0"/>
      <w:color w:val="3464BA"/>
      <w:u w:val="dotted" w:color="3464BA"/>
      <w:vertAlign w:val="baseline"/>
    </w:rPr>
  </w:style>
  <w:style w:type="paragraph" w:styleId="af5">
    <w:name w:val="Revision"/>
    <w:hidden/>
    <w:uiPriority w:val="99"/>
    <w:semiHidden/>
    <w:rsid w:val="00563597"/>
    <w:rPr>
      <w:sz w:val="24"/>
      <w:szCs w:val="24"/>
    </w:rPr>
  </w:style>
  <w:style w:type="character" w:customStyle="1" w:styleId="Char">
    <w:name w:val="טקסט סעיף Char"/>
    <w:link w:val="a0"/>
    <w:rsid w:val="00F6533A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0"/>
    <w:rsid w:val="00F6533A"/>
    <w:pPr>
      <w:numPr>
        <w:ilvl w:val="0"/>
        <w:numId w:val="0"/>
      </w:numPr>
      <w:tabs>
        <w:tab w:val="num" w:pos="3969"/>
      </w:tabs>
      <w:ind w:left="3969" w:right="0" w:hanging="1134"/>
    </w:pPr>
  </w:style>
  <w:style w:type="paragraph" w:styleId="af6">
    <w:name w:val="Body Text"/>
    <w:basedOn w:val="a2"/>
    <w:link w:val="af7"/>
    <w:rsid w:val="00034E1B"/>
    <w:pPr>
      <w:bidi w:val="0"/>
      <w:spacing w:after="120"/>
    </w:pPr>
    <w:rPr>
      <w:rFonts w:ascii="CG Times" w:hAnsi="CG Times"/>
      <w:szCs w:val="20"/>
      <w:lang w:eastAsia="en-GB" w:bidi="ar-SA"/>
    </w:rPr>
  </w:style>
  <w:style w:type="character" w:customStyle="1" w:styleId="af7">
    <w:name w:val="גוף טקסט תו"/>
    <w:link w:val="af6"/>
    <w:rsid w:val="00034E1B"/>
    <w:rPr>
      <w:rFonts w:ascii="CG Times" w:hAnsi="CG Times"/>
      <w:sz w:val="24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amit\Local%20Settings\Temporary%20Internet%20Files\Content.Outlook\OTVPKZL1\&#1500;&#1493;&#1490;&#1493;%20&#1504;&#1492;&#1500;&#1497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96DE0-50F7-4AFF-987E-14A661780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נהלים</Template>
  <TotalTime>0</TotalTime>
  <Pages>5</Pages>
  <Words>561</Words>
  <Characters>2807</Characters>
  <Application>Microsoft Office Word</Application>
  <DocSecurity>4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ESTER ATIAS</cp:lastModifiedBy>
  <cp:revision>2</cp:revision>
  <dcterms:created xsi:type="dcterms:W3CDTF">2022-01-13T14:48:00Z</dcterms:created>
  <dcterms:modified xsi:type="dcterms:W3CDTF">2022-01-13T14:48:00Z</dcterms:modified>
</cp:coreProperties>
</file>