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A75" w:rsidRPr="00F4446F" w:rsidRDefault="00D15A75" w:rsidP="00B640D9">
      <w:pPr>
        <w:jc w:val="both"/>
        <w:rPr>
          <w:rFonts w:ascii="Arial" w:hAnsi="Arial" w:cs="David"/>
          <w:rtl/>
          <w:lang w:bidi="he-IL"/>
        </w:rPr>
      </w:pPr>
    </w:p>
    <w:p w:rsidR="00BE3B8F" w:rsidRPr="00F4446F" w:rsidRDefault="00BE3B8F" w:rsidP="001D609F">
      <w:pPr>
        <w:bidi/>
        <w:spacing w:line="360" w:lineRule="auto"/>
        <w:jc w:val="right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eastAsia"/>
          <w:rtl/>
          <w:lang w:bidi="he-IL"/>
        </w:rPr>
        <w:t>‏</w:t>
      </w:r>
    </w:p>
    <w:p w:rsidR="00BE3B8F" w:rsidRPr="00F4446F" w:rsidRDefault="00BE3B8F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BE3B8F" w:rsidRPr="00F4446F" w:rsidRDefault="00BE3B8F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</w:p>
    <w:p w:rsidR="005761BC" w:rsidRDefault="005761BC" w:rsidP="007C154D">
      <w:pPr>
        <w:bidi/>
        <w:jc w:val="both"/>
        <w:rPr>
          <w:rtl/>
        </w:rPr>
      </w:pPr>
    </w:p>
    <w:p w:rsidR="007C154D" w:rsidRDefault="007C154D" w:rsidP="007C154D">
      <w:pPr>
        <w:bidi/>
        <w:jc w:val="both"/>
        <w:rPr>
          <w:rtl/>
        </w:rPr>
      </w:pPr>
    </w:p>
    <w:p w:rsidR="00264238" w:rsidRDefault="00264238" w:rsidP="00264238">
      <w:pPr>
        <w:bidi/>
        <w:jc w:val="both"/>
      </w:pPr>
    </w:p>
    <w:p w:rsidR="00472134" w:rsidRDefault="00472134" w:rsidP="00B640D9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B640D9">
      <w:pPr>
        <w:jc w:val="both"/>
        <w:rPr>
          <w:rFonts w:ascii="Arial" w:hAnsi="Arial" w:cs="David"/>
          <w:lang w:bidi="he-IL"/>
        </w:rPr>
      </w:pPr>
      <w:bookmarkStart w:id="0" w:name="_GoBack"/>
      <w:bookmarkEnd w:id="0"/>
    </w:p>
    <w:p w:rsidR="00800BAC" w:rsidRPr="00800BAC" w:rsidRDefault="00472134" w:rsidP="00800BAC">
      <w:pPr>
        <w:bidi/>
        <w:spacing w:after="240"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F543E9" w:rsidRPr="00F543E9" w:rsidRDefault="007C154D" w:rsidP="00F543E9">
      <w:p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מצ"ב הנתונים המבוקשים.</w:t>
      </w:r>
    </w:p>
    <w:p w:rsidR="003B6F2A" w:rsidRPr="003B6F2A" w:rsidRDefault="003B6F2A" w:rsidP="003B6F2A">
      <w:pPr>
        <w:bidi/>
        <w:spacing w:before="24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7F6E31" w:rsidRPr="00800BAC" w:rsidRDefault="007F6E31" w:rsidP="007F6E31">
      <w:pPr>
        <w:bidi/>
        <w:spacing w:before="24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EE7397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EE7397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EE7397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4A6017" w:rsidRDefault="005006CD" w:rsidP="00EE7397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12FEBC30" wp14:editId="51863A94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6017" w:rsidRDefault="004A6017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Default="004A6017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Default="004A6017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Pr="00F85AAB" w:rsidRDefault="004A6017" w:rsidP="00B640D9">
      <w:pPr>
        <w:bidi/>
        <w:spacing w:line="360" w:lineRule="auto"/>
        <w:jc w:val="both"/>
        <w:rPr>
          <w:rFonts w:ascii="Arial" w:hAnsi="Arial" w:cs="David"/>
          <w:lang w:bidi="he-IL"/>
        </w:rPr>
      </w:pPr>
    </w:p>
    <w:p w:rsidR="004A6017" w:rsidRPr="00F85AAB" w:rsidRDefault="004A6017" w:rsidP="00B640D9">
      <w:pPr>
        <w:bidi/>
        <w:jc w:val="both"/>
        <w:rPr>
          <w:rFonts w:ascii="Arial" w:hAnsi="Arial" w:cs="David"/>
          <w:rtl/>
          <w:lang w:bidi="he-IL"/>
        </w:rPr>
      </w:pPr>
    </w:p>
    <w:sectPr w:rsidR="004A6017" w:rsidRPr="00F85AAB" w:rsidSect="00B640D9">
      <w:headerReference w:type="default" r:id="rId9"/>
      <w:footerReference w:type="default" r:id="rId10"/>
      <w:pgSz w:w="11906" w:h="16838" w:code="9"/>
      <w:pgMar w:top="1440" w:right="1800" w:bottom="1440" w:left="1800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A2" w:rsidRDefault="00710CA2">
      <w:r>
        <w:separator/>
      </w:r>
    </w:p>
  </w:endnote>
  <w:endnote w:type="continuationSeparator" w:id="0">
    <w:p w:rsidR="00710CA2" w:rsidRDefault="0071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1D609F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1D609F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F72F81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F72F81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3834AA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A2" w:rsidRDefault="00710CA2">
      <w:r>
        <w:separator/>
      </w:r>
    </w:p>
  </w:footnote>
  <w:footnote w:type="continuationSeparator" w:id="0">
    <w:p w:rsidR="00710CA2" w:rsidRDefault="0071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70C"/>
    <w:multiLevelType w:val="hybridMultilevel"/>
    <w:tmpl w:val="8D628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84CF6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A7119"/>
    <w:multiLevelType w:val="hybridMultilevel"/>
    <w:tmpl w:val="850240EA"/>
    <w:lvl w:ilvl="0" w:tplc="6D7CA6C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4E364B"/>
    <w:multiLevelType w:val="hybridMultilevel"/>
    <w:tmpl w:val="DCC8801E"/>
    <w:lvl w:ilvl="0" w:tplc="E9085B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66A09"/>
    <w:multiLevelType w:val="hybridMultilevel"/>
    <w:tmpl w:val="23806852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2FB0275D"/>
    <w:multiLevelType w:val="hybridMultilevel"/>
    <w:tmpl w:val="BEA07A3A"/>
    <w:lvl w:ilvl="0" w:tplc="62108D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3D6C58"/>
    <w:multiLevelType w:val="hybridMultilevel"/>
    <w:tmpl w:val="8FA057B8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C1465B"/>
    <w:multiLevelType w:val="hybridMultilevel"/>
    <w:tmpl w:val="C1C4FFB6"/>
    <w:lvl w:ilvl="0" w:tplc="64300854">
      <w:start w:val="1"/>
      <w:numFmt w:val="decimal"/>
      <w:lvlText w:val="%1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3B7C5706"/>
    <w:multiLevelType w:val="hybridMultilevel"/>
    <w:tmpl w:val="FEFEF704"/>
    <w:lvl w:ilvl="0" w:tplc="8FA88D3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9E5655"/>
    <w:multiLevelType w:val="hybridMultilevel"/>
    <w:tmpl w:val="C20E2724"/>
    <w:lvl w:ilvl="0" w:tplc="FC445890">
      <w:start w:val="2"/>
      <w:numFmt w:val="decimal"/>
      <w:lvlText w:val="%1."/>
      <w:lvlJc w:val="left"/>
      <w:pPr>
        <w:ind w:left="720" w:hanging="360"/>
      </w:pPr>
      <w:rPr>
        <w:rFonts w:ascii="Arial" w:eastAsiaTheme="minorHAnsi" w:hAnsi="Ari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8205A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80769A"/>
    <w:multiLevelType w:val="hybridMultilevel"/>
    <w:tmpl w:val="F4947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863CD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A3829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F6143F"/>
    <w:multiLevelType w:val="hybridMultilevel"/>
    <w:tmpl w:val="A34C30D4"/>
    <w:lvl w:ilvl="0" w:tplc="B30EAD6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C201D2"/>
    <w:multiLevelType w:val="hybridMultilevel"/>
    <w:tmpl w:val="E7985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81F2C"/>
    <w:multiLevelType w:val="hybridMultilevel"/>
    <w:tmpl w:val="C3E0FE0A"/>
    <w:lvl w:ilvl="0" w:tplc="63B0BEE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17"/>
  </w:num>
  <w:num w:numId="5">
    <w:abstractNumId w:val="2"/>
  </w:num>
  <w:num w:numId="6">
    <w:abstractNumId w:val="21"/>
  </w:num>
  <w:num w:numId="7">
    <w:abstractNumId w:val="7"/>
  </w:num>
  <w:num w:numId="8">
    <w:abstractNumId w:val="20"/>
  </w:num>
  <w:num w:numId="9">
    <w:abstractNumId w:val="4"/>
  </w:num>
  <w:num w:numId="10">
    <w:abstractNumId w:val="14"/>
  </w:num>
  <w:num w:numId="11">
    <w:abstractNumId w:val="3"/>
  </w:num>
  <w:num w:numId="12">
    <w:abstractNumId w:val="16"/>
  </w:num>
  <w:num w:numId="13">
    <w:abstractNumId w:val="13"/>
  </w:num>
  <w:num w:numId="14">
    <w:abstractNumId w:val="18"/>
  </w:num>
  <w:num w:numId="15">
    <w:abstractNumId w:val="1"/>
  </w:num>
  <w:num w:numId="16">
    <w:abstractNumId w:val="5"/>
  </w:num>
  <w:num w:numId="17">
    <w:abstractNumId w:val="8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0"/>
  </w:num>
  <w:num w:numId="23">
    <w:abstractNumId w:val="19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3058F"/>
    <w:rsid w:val="00050E6D"/>
    <w:rsid w:val="000747CE"/>
    <w:rsid w:val="000C3525"/>
    <w:rsid w:val="000C5AD3"/>
    <w:rsid w:val="00124F43"/>
    <w:rsid w:val="00133199"/>
    <w:rsid w:val="0018380C"/>
    <w:rsid w:val="001D609F"/>
    <w:rsid w:val="002320E3"/>
    <w:rsid w:val="00241639"/>
    <w:rsid w:val="002467F7"/>
    <w:rsid w:val="00264238"/>
    <w:rsid w:val="002B5B7A"/>
    <w:rsid w:val="002C4492"/>
    <w:rsid w:val="002E7AAD"/>
    <w:rsid w:val="00300EE0"/>
    <w:rsid w:val="00314200"/>
    <w:rsid w:val="00355776"/>
    <w:rsid w:val="00362D31"/>
    <w:rsid w:val="003B6F2A"/>
    <w:rsid w:val="003E2BA8"/>
    <w:rsid w:val="00424FB0"/>
    <w:rsid w:val="00455ED8"/>
    <w:rsid w:val="00472134"/>
    <w:rsid w:val="00495AE2"/>
    <w:rsid w:val="004A6017"/>
    <w:rsid w:val="005006CD"/>
    <w:rsid w:val="0050622A"/>
    <w:rsid w:val="0052403D"/>
    <w:rsid w:val="00547D19"/>
    <w:rsid w:val="005557A5"/>
    <w:rsid w:val="00562AA7"/>
    <w:rsid w:val="005761BC"/>
    <w:rsid w:val="005763DB"/>
    <w:rsid w:val="00593712"/>
    <w:rsid w:val="005A156B"/>
    <w:rsid w:val="005A2E57"/>
    <w:rsid w:val="005B0BD9"/>
    <w:rsid w:val="006271E5"/>
    <w:rsid w:val="00660929"/>
    <w:rsid w:val="006E761C"/>
    <w:rsid w:val="0070101B"/>
    <w:rsid w:val="00710CA2"/>
    <w:rsid w:val="007508C7"/>
    <w:rsid w:val="0077228B"/>
    <w:rsid w:val="00791514"/>
    <w:rsid w:val="007B2F5D"/>
    <w:rsid w:val="007C154D"/>
    <w:rsid w:val="007E0861"/>
    <w:rsid w:val="007F6E31"/>
    <w:rsid w:val="00800BAC"/>
    <w:rsid w:val="00830CFB"/>
    <w:rsid w:val="00852004"/>
    <w:rsid w:val="008577D1"/>
    <w:rsid w:val="008761AF"/>
    <w:rsid w:val="00887A1F"/>
    <w:rsid w:val="008A22DB"/>
    <w:rsid w:val="008C7973"/>
    <w:rsid w:val="0090210D"/>
    <w:rsid w:val="0093231C"/>
    <w:rsid w:val="00944071"/>
    <w:rsid w:val="009552A5"/>
    <w:rsid w:val="009555B8"/>
    <w:rsid w:val="00964392"/>
    <w:rsid w:val="0097117D"/>
    <w:rsid w:val="0099202F"/>
    <w:rsid w:val="009C235E"/>
    <w:rsid w:val="009D579F"/>
    <w:rsid w:val="009E1528"/>
    <w:rsid w:val="009F1400"/>
    <w:rsid w:val="00A7778B"/>
    <w:rsid w:val="00A80331"/>
    <w:rsid w:val="00B1769A"/>
    <w:rsid w:val="00B63B4A"/>
    <w:rsid w:val="00B640D9"/>
    <w:rsid w:val="00B80B4B"/>
    <w:rsid w:val="00B95D8A"/>
    <w:rsid w:val="00BE3B8F"/>
    <w:rsid w:val="00C4512F"/>
    <w:rsid w:val="00C919E5"/>
    <w:rsid w:val="00CB0012"/>
    <w:rsid w:val="00CB7601"/>
    <w:rsid w:val="00CD277F"/>
    <w:rsid w:val="00D001BB"/>
    <w:rsid w:val="00D15A75"/>
    <w:rsid w:val="00DA11E8"/>
    <w:rsid w:val="00DD77B5"/>
    <w:rsid w:val="00DE6D8F"/>
    <w:rsid w:val="00EB08B8"/>
    <w:rsid w:val="00EC44D8"/>
    <w:rsid w:val="00EE7397"/>
    <w:rsid w:val="00F23230"/>
    <w:rsid w:val="00F35916"/>
    <w:rsid w:val="00F4446F"/>
    <w:rsid w:val="00F543E9"/>
    <w:rsid w:val="00F66690"/>
    <w:rsid w:val="00F72F81"/>
    <w:rsid w:val="00F73688"/>
    <w:rsid w:val="00F778D7"/>
    <w:rsid w:val="00F85AAB"/>
    <w:rsid w:val="00F9469D"/>
    <w:rsid w:val="00FE0BE6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0FED6AD1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830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7E086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FC08A-34CB-4FCB-9C65-9B510A19D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59346FA8</Template>
  <TotalTime>1</TotalTime>
  <Pages>1</Pages>
  <Words>37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3</cp:revision>
  <dcterms:created xsi:type="dcterms:W3CDTF">2020-11-19T09:22:00Z</dcterms:created>
  <dcterms:modified xsi:type="dcterms:W3CDTF">2020-11-19T09:36:00Z</dcterms:modified>
</cp:coreProperties>
</file>