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B640D9">
      <w:pPr>
        <w:jc w:val="both"/>
        <w:rPr>
          <w:rFonts w:ascii="Arial" w:hAnsi="Arial" w:cs="David"/>
          <w:rtl/>
          <w:lang w:bidi="he-IL"/>
        </w:rPr>
      </w:pPr>
    </w:p>
    <w:p w:rsidR="00CC4AE0" w:rsidRPr="00F4446F" w:rsidRDefault="00BE3B8F" w:rsidP="00CC4AE0">
      <w:pPr>
        <w:bidi/>
        <w:jc w:val="right"/>
        <w:rPr>
          <w:rFonts w:ascii="Arial" w:hAnsi="Arial" w:cs="David"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Pr="00F4446F" w:rsidRDefault="00BE3B8F" w:rsidP="006E761C">
      <w:pPr>
        <w:bidi/>
        <w:jc w:val="right"/>
        <w:rPr>
          <w:rFonts w:ascii="Arial" w:hAnsi="Arial" w:cs="David"/>
          <w:rtl/>
          <w:lang w:bidi="he-IL"/>
        </w:rPr>
      </w:pPr>
    </w:p>
    <w:p w:rsidR="006E761C" w:rsidRDefault="006E761C" w:rsidP="0090210D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BE3B8F" w:rsidRPr="000C5AD3" w:rsidRDefault="00BE3B8F" w:rsidP="00B640D9">
      <w:pPr>
        <w:bidi/>
        <w:jc w:val="both"/>
        <w:rPr>
          <w:rFonts w:ascii="Arial" w:hAnsi="Arial" w:cs="Arial"/>
        </w:rPr>
      </w:pPr>
    </w:p>
    <w:p w:rsidR="005761BC" w:rsidRDefault="005761BC" w:rsidP="00B640D9">
      <w:pPr>
        <w:bidi/>
        <w:jc w:val="both"/>
        <w:rPr>
          <w:lang w:bidi="he-IL"/>
        </w:rPr>
      </w:pPr>
    </w:p>
    <w:p w:rsidR="00472134" w:rsidRDefault="00472134" w:rsidP="00B640D9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B640D9">
      <w:pPr>
        <w:jc w:val="both"/>
        <w:rPr>
          <w:rFonts w:ascii="Arial" w:hAnsi="Arial" w:cs="David"/>
          <w:lang w:bidi="he-IL"/>
        </w:rPr>
      </w:pPr>
    </w:p>
    <w:p w:rsidR="00EE7397" w:rsidRPr="00CB0012" w:rsidRDefault="00472134" w:rsidP="00CB0012">
      <w:pPr>
        <w:bidi/>
        <w:spacing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EE7397" w:rsidRDefault="0090210D" w:rsidP="00EE7397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קובץ עם הנתונים הקיימים</w:t>
      </w:r>
      <w:r w:rsidR="002467F7">
        <w:rPr>
          <w:rFonts w:ascii="Arial" w:hAnsi="Arial" w:cs="David" w:hint="cs"/>
          <w:rtl/>
          <w:lang w:bidi="he-IL"/>
        </w:rPr>
        <w:t xml:space="preserve"> במשרדנו</w:t>
      </w:r>
      <w:r>
        <w:rPr>
          <w:rFonts w:ascii="Arial" w:hAnsi="Arial" w:cs="David" w:hint="cs"/>
          <w:rtl/>
          <w:lang w:bidi="he-IL"/>
        </w:rPr>
        <w:t xml:space="preserve">. </w:t>
      </w:r>
    </w:p>
    <w:p w:rsidR="0090210D" w:rsidRDefault="0090210D" w:rsidP="0090210D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EE7397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A6017" w:rsidRDefault="005006CD" w:rsidP="00EE7397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bookmarkStart w:id="0" w:name="_GoBack"/>
      <w:bookmarkEnd w:id="0"/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12FEBC30" wp14:editId="51863A94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Pr="00F85AAB" w:rsidRDefault="004A6017" w:rsidP="00B640D9">
      <w:pPr>
        <w:bidi/>
        <w:spacing w:line="360" w:lineRule="auto"/>
        <w:jc w:val="both"/>
        <w:rPr>
          <w:rFonts w:ascii="Arial" w:hAnsi="Arial" w:cs="David"/>
          <w:lang w:bidi="he-IL"/>
        </w:rPr>
      </w:pPr>
    </w:p>
    <w:p w:rsidR="004A6017" w:rsidRPr="00F85AAB" w:rsidRDefault="004A6017" w:rsidP="00B640D9">
      <w:pPr>
        <w:bidi/>
        <w:jc w:val="both"/>
        <w:rPr>
          <w:rFonts w:ascii="Arial" w:hAnsi="Arial" w:cs="David"/>
          <w:rtl/>
          <w:lang w:bidi="he-IL"/>
        </w:rPr>
      </w:pPr>
    </w:p>
    <w:sectPr w:rsidR="004A6017" w:rsidRPr="00F85AAB" w:rsidSect="00B640D9">
      <w:headerReference w:type="default" r:id="rId9"/>
      <w:footerReference w:type="default" r:id="rId10"/>
      <w:pgSz w:w="11906" w:h="16838" w:code="9"/>
      <w:pgMar w:top="1440" w:right="1800" w:bottom="1440" w:left="1800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E40A3F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E40A3F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B1769A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B1769A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84CF6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A7119"/>
    <w:multiLevelType w:val="hybridMultilevel"/>
    <w:tmpl w:val="850240EA"/>
    <w:lvl w:ilvl="0" w:tplc="6D7CA6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4E364B"/>
    <w:multiLevelType w:val="hybridMultilevel"/>
    <w:tmpl w:val="DCC8801E"/>
    <w:lvl w:ilvl="0" w:tplc="E9085B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66A09"/>
    <w:multiLevelType w:val="hybridMultilevel"/>
    <w:tmpl w:val="23806852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2FB0275D"/>
    <w:multiLevelType w:val="hybridMultilevel"/>
    <w:tmpl w:val="BEA07A3A"/>
    <w:lvl w:ilvl="0" w:tplc="62108D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3D6C58"/>
    <w:multiLevelType w:val="hybridMultilevel"/>
    <w:tmpl w:val="8FA057B8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8205A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80769A"/>
    <w:multiLevelType w:val="hybridMultilevel"/>
    <w:tmpl w:val="F494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863CD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A3829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C201D2"/>
    <w:multiLevelType w:val="hybridMultilevel"/>
    <w:tmpl w:val="E7985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81F2C"/>
    <w:multiLevelType w:val="hybridMultilevel"/>
    <w:tmpl w:val="C3E0FE0A"/>
    <w:lvl w:ilvl="0" w:tplc="63B0BEE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3"/>
  </w:num>
  <w:num w:numId="5">
    <w:abstractNumId w:val="1"/>
  </w:num>
  <w:num w:numId="6">
    <w:abstractNumId w:val="16"/>
  </w:num>
  <w:num w:numId="7">
    <w:abstractNumId w:val="6"/>
  </w:num>
  <w:num w:numId="8">
    <w:abstractNumId w:val="15"/>
  </w:num>
  <w:num w:numId="9">
    <w:abstractNumId w:val="3"/>
  </w:num>
  <w:num w:numId="10">
    <w:abstractNumId w:val="10"/>
  </w:num>
  <w:num w:numId="11">
    <w:abstractNumId w:val="2"/>
  </w:num>
  <w:num w:numId="12">
    <w:abstractNumId w:val="12"/>
  </w:num>
  <w:num w:numId="13">
    <w:abstractNumId w:val="9"/>
  </w:num>
  <w:num w:numId="14">
    <w:abstractNumId w:val="14"/>
  </w:num>
  <w:num w:numId="15">
    <w:abstractNumId w:val="0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3058F"/>
    <w:rsid w:val="00050E6D"/>
    <w:rsid w:val="000747CE"/>
    <w:rsid w:val="000C3525"/>
    <w:rsid w:val="000C5AD3"/>
    <w:rsid w:val="00124F43"/>
    <w:rsid w:val="00133199"/>
    <w:rsid w:val="0018380C"/>
    <w:rsid w:val="002320E3"/>
    <w:rsid w:val="00241639"/>
    <w:rsid w:val="002467F7"/>
    <w:rsid w:val="002B5B7A"/>
    <w:rsid w:val="002C4492"/>
    <w:rsid w:val="002E7AAD"/>
    <w:rsid w:val="002F1262"/>
    <w:rsid w:val="00300EE0"/>
    <w:rsid w:val="00314200"/>
    <w:rsid w:val="00355776"/>
    <w:rsid w:val="00362D31"/>
    <w:rsid w:val="00363726"/>
    <w:rsid w:val="003E2BA8"/>
    <w:rsid w:val="00424FB0"/>
    <w:rsid w:val="00455ED8"/>
    <w:rsid w:val="00472134"/>
    <w:rsid w:val="00495AE2"/>
    <w:rsid w:val="004A6017"/>
    <w:rsid w:val="005006CD"/>
    <w:rsid w:val="0050622A"/>
    <w:rsid w:val="0052403D"/>
    <w:rsid w:val="00547D19"/>
    <w:rsid w:val="005557A5"/>
    <w:rsid w:val="005761BC"/>
    <w:rsid w:val="005763DB"/>
    <w:rsid w:val="00593712"/>
    <w:rsid w:val="005A156B"/>
    <w:rsid w:val="005A2E57"/>
    <w:rsid w:val="00660929"/>
    <w:rsid w:val="006E761C"/>
    <w:rsid w:val="0070101B"/>
    <w:rsid w:val="00710CA2"/>
    <w:rsid w:val="007508C7"/>
    <w:rsid w:val="0077228B"/>
    <w:rsid w:val="00791514"/>
    <w:rsid w:val="007B2F5D"/>
    <w:rsid w:val="007E0861"/>
    <w:rsid w:val="00830CFB"/>
    <w:rsid w:val="00852004"/>
    <w:rsid w:val="008577D1"/>
    <w:rsid w:val="00887A1F"/>
    <w:rsid w:val="008A22DB"/>
    <w:rsid w:val="008C7973"/>
    <w:rsid w:val="0090210D"/>
    <w:rsid w:val="0093231C"/>
    <w:rsid w:val="00944071"/>
    <w:rsid w:val="009552A5"/>
    <w:rsid w:val="009555B8"/>
    <w:rsid w:val="00964392"/>
    <w:rsid w:val="0097117D"/>
    <w:rsid w:val="0099202F"/>
    <w:rsid w:val="009C235E"/>
    <w:rsid w:val="009D579F"/>
    <w:rsid w:val="009E1528"/>
    <w:rsid w:val="009F1400"/>
    <w:rsid w:val="00A7778B"/>
    <w:rsid w:val="00A80331"/>
    <w:rsid w:val="00B1769A"/>
    <w:rsid w:val="00B640D9"/>
    <w:rsid w:val="00B80B4B"/>
    <w:rsid w:val="00B95D8A"/>
    <w:rsid w:val="00BE3B8F"/>
    <w:rsid w:val="00C4512F"/>
    <w:rsid w:val="00C919E5"/>
    <w:rsid w:val="00CB0012"/>
    <w:rsid w:val="00CB7601"/>
    <w:rsid w:val="00CC4AE0"/>
    <w:rsid w:val="00CD277F"/>
    <w:rsid w:val="00CD6829"/>
    <w:rsid w:val="00D001BB"/>
    <w:rsid w:val="00D15A75"/>
    <w:rsid w:val="00DA11E8"/>
    <w:rsid w:val="00DD77B5"/>
    <w:rsid w:val="00E40A3F"/>
    <w:rsid w:val="00EB08B8"/>
    <w:rsid w:val="00EC44D8"/>
    <w:rsid w:val="00EE7397"/>
    <w:rsid w:val="00F23230"/>
    <w:rsid w:val="00F35916"/>
    <w:rsid w:val="00F4446F"/>
    <w:rsid w:val="00F66690"/>
    <w:rsid w:val="00F73688"/>
    <w:rsid w:val="00F778D7"/>
    <w:rsid w:val="00F85AAB"/>
    <w:rsid w:val="00F9469D"/>
    <w:rsid w:val="00FE0BE6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497D1D55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830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E086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06B1F-3BAE-405F-907A-B86A25FD7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97464FB4</Template>
  <TotalTime>2</TotalTime>
  <Pages>1</Pages>
  <Words>39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5</cp:revision>
  <dcterms:created xsi:type="dcterms:W3CDTF">2021-01-14T08:47:00Z</dcterms:created>
  <dcterms:modified xsi:type="dcterms:W3CDTF">2021-02-01T18:07:00Z</dcterms:modified>
</cp:coreProperties>
</file>