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A75" w:rsidRPr="00F4446F" w:rsidRDefault="00D15A75" w:rsidP="00B640D9">
      <w:pPr>
        <w:jc w:val="both"/>
        <w:rPr>
          <w:rFonts w:ascii="Arial" w:hAnsi="Arial" w:cs="David"/>
          <w:rtl/>
          <w:lang w:bidi="he-IL"/>
        </w:rPr>
      </w:pPr>
      <w:bookmarkStart w:id="0" w:name="_GoBack"/>
      <w:bookmarkEnd w:id="0"/>
    </w:p>
    <w:p w:rsidR="00A90011" w:rsidRPr="00F4446F" w:rsidRDefault="00BE3B8F" w:rsidP="00A90011">
      <w:pPr>
        <w:bidi/>
        <w:spacing w:line="360" w:lineRule="auto"/>
        <w:jc w:val="right"/>
        <w:rPr>
          <w:rFonts w:ascii="Arial" w:hAnsi="Arial" w:cs="David"/>
          <w:lang w:bidi="he-IL"/>
        </w:rPr>
      </w:pPr>
      <w:r w:rsidRPr="00F4446F">
        <w:rPr>
          <w:rFonts w:ascii="Arial" w:hAnsi="Arial" w:cs="David" w:hint="eastAsia"/>
          <w:rtl/>
          <w:lang w:bidi="he-IL"/>
        </w:rPr>
        <w:t>‏</w:t>
      </w:r>
    </w:p>
    <w:p w:rsidR="00BE3B8F" w:rsidRPr="00F4446F" w:rsidRDefault="00BE3B8F" w:rsidP="005C0483">
      <w:pPr>
        <w:bidi/>
        <w:spacing w:line="360" w:lineRule="auto"/>
        <w:jc w:val="right"/>
        <w:rPr>
          <w:rFonts w:ascii="Arial" w:hAnsi="Arial" w:cs="David"/>
          <w:rtl/>
          <w:lang w:bidi="he-IL"/>
        </w:rPr>
      </w:pPr>
    </w:p>
    <w:p w:rsidR="00BE3B8F" w:rsidRPr="00F4446F" w:rsidRDefault="00BB1C62" w:rsidP="00B640D9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ל</w:t>
      </w:r>
      <w:r w:rsidR="00BE3B8F" w:rsidRPr="00F4446F">
        <w:rPr>
          <w:rFonts w:ascii="Arial" w:hAnsi="Arial" w:cs="David" w:hint="cs"/>
          <w:rtl/>
          <w:lang w:bidi="he-IL"/>
        </w:rPr>
        <w:t>כבוד:</w:t>
      </w:r>
    </w:p>
    <w:p w:rsidR="009838E4" w:rsidRDefault="009838E4" w:rsidP="009838E4">
      <w:pPr>
        <w:bidi/>
        <w:jc w:val="both"/>
        <w:rPr>
          <w:rFonts w:cs="David"/>
          <w:rtl/>
          <w:lang w:bidi="he-IL"/>
        </w:rPr>
      </w:pPr>
    </w:p>
    <w:p w:rsidR="00E63489" w:rsidRDefault="00E63489" w:rsidP="00E63489">
      <w:pPr>
        <w:bidi/>
        <w:jc w:val="both"/>
        <w:rPr>
          <w:rtl/>
          <w:lang w:bidi="he-IL"/>
        </w:rPr>
      </w:pPr>
    </w:p>
    <w:p w:rsidR="005E6753" w:rsidRDefault="005E6753" w:rsidP="005E6753">
      <w:pPr>
        <w:bidi/>
        <w:jc w:val="both"/>
        <w:rPr>
          <w:lang w:bidi="he-IL"/>
        </w:rPr>
      </w:pPr>
    </w:p>
    <w:p w:rsidR="00472134" w:rsidRDefault="00472134" w:rsidP="00B640D9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B640D9">
      <w:pPr>
        <w:jc w:val="both"/>
        <w:rPr>
          <w:rFonts w:ascii="Arial" w:hAnsi="Arial" w:cs="David"/>
          <w:lang w:bidi="he-IL"/>
        </w:rPr>
      </w:pPr>
    </w:p>
    <w:p w:rsidR="00754C54" w:rsidRDefault="00472134" w:rsidP="00B436E0">
      <w:pPr>
        <w:bidi/>
        <w:spacing w:after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 xml:space="preserve">בהתאם לחוק חופש המידע </w:t>
      </w:r>
      <w:proofErr w:type="spellStart"/>
      <w:r>
        <w:rPr>
          <w:rFonts w:ascii="Arial" w:hAnsi="Arial" w:cs="David" w:hint="cs"/>
          <w:rtl/>
          <w:lang w:bidi="he-IL"/>
        </w:rPr>
        <w:t>תשנ</w:t>
      </w:r>
      <w:proofErr w:type="spellEnd"/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E63489" w:rsidRDefault="00E63489" w:rsidP="00E63489">
      <w:pPr>
        <w:bidi/>
        <w:spacing w:after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מצ"ב הנתונים המבוקשים.</w:t>
      </w:r>
    </w:p>
    <w:p w:rsidR="002A057A" w:rsidRDefault="002A057A" w:rsidP="00B436E0">
      <w:pPr>
        <w:bidi/>
        <w:spacing w:line="360" w:lineRule="auto"/>
        <w:jc w:val="both"/>
        <w:rPr>
          <w:rFonts w:ascii="David" w:hAnsi="David" w:cs="David"/>
          <w:rtl/>
        </w:rPr>
      </w:pPr>
    </w:p>
    <w:p w:rsidR="003B6F2A" w:rsidRPr="003B6F2A" w:rsidRDefault="00170B35" w:rsidP="00B436E0">
      <w:pPr>
        <w:bidi/>
        <w:spacing w:before="240" w:line="360" w:lineRule="auto"/>
        <w:jc w:val="both"/>
        <w:rPr>
          <w:rFonts w:ascii="David" w:eastAsia="Calibri" w:hAnsi="David" w:cs="David"/>
          <w:rtl/>
        </w:rPr>
      </w:pPr>
      <w:r w:rsidRPr="003C176F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12FEBC30" wp14:editId="51863A94">
            <wp:simplePos x="0" y="0"/>
            <wp:positionH relativeFrom="margin">
              <wp:align>center</wp:align>
            </wp:positionH>
            <wp:positionV relativeFrom="paragraph">
              <wp:posOffset>161290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F6E31" w:rsidRPr="00800BAC" w:rsidRDefault="007F6E31" w:rsidP="00B436E0">
      <w:pPr>
        <w:bidi/>
        <w:spacing w:before="24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EE7397" w:rsidRDefault="00EE7397" w:rsidP="00B436E0">
      <w:pPr>
        <w:bidi/>
        <w:spacing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EE7397" w:rsidRDefault="00EE7397" w:rsidP="00B436E0">
      <w:pPr>
        <w:bidi/>
        <w:spacing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EE7397" w:rsidRDefault="00EE7397" w:rsidP="00B436E0">
      <w:pPr>
        <w:bidi/>
        <w:spacing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4A6017" w:rsidRDefault="004A6017" w:rsidP="00B436E0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4A6017" w:rsidRDefault="004A6017" w:rsidP="00B436E0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4A6017" w:rsidRDefault="004A6017" w:rsidP="00B436E0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4A6017" w:rsidRDefault="004A6017" w:rsidP="00B436E0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4A6017" w:rsidRPr="00F85AAB" w:rsidRDefault="004A6017" w:rsidP="00B436E0">
      <w:pPr>
        <w:bidi/>
        <w:spacing w:line="360" w:lineRule="auto"/>
        <w:jc w:val="both"/>
        <w:rPr>
          <w:rFonts w:ascii="Arial" w:hAnsi="Arial" w:cs="David"/>
          <w:lang w:bidi="he-IL"/>
        </w:rPr>
      </w:pPr>
    </w:p>
    <w:p w:rsidR="004A6017" w:rsidRPr="00F85AAB" w:rsidRDefault="004A6017" w:rsidP="00B436E0">
      <w:pPr>
        <w:bidi/>
        <w:jc w:val="both"/>
        <w:rPr>
          <w:rFonts w:ascii="Arial" w:hAnsi="Arial" w:cs="David"/>
          <w:rtl/>
          <w:lang w:bidi="he-IL"/>
        </w:rPr>
      </w:pPr>
    </w:p>
    <w:sectPr w:rsidR="004A6017" w:rsidRPr="00F85AAB" w:rsidSect="00B640D9">
      <w:headerReference w:type="default" r:id="rId9"/>
      <w:footerReference w:type="default" r:id="rId10"/>
      <w:pgSz w:w="11906" w:h="16838" w:code="9"/>
      <w:pgMar w:top="1440" w:right="1800" w:bottom="1440" w:left="1800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CA2" w:rsidRDefault="00710CA2">
      <w:r>
        <w:separator/>
      </w:r>
    </w:p>
  </w:endnote>
  <w:endnote w:type="continuationSeparator" w:id="0">
    <w:p w:rsidR="00710CA2" w:rsidRDefault="0071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4F0B80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4F0B80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E63489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E63489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3834AA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CA2" w:rsidRDefault="00710CA2">
      <w:r>
        <w:separator/>
      </w:r>
    </w:p>
  </w:footnote>
  <w:footnote w:type="continuationSeparator" w:id="0">
    <w:p w:rsidR="00710CA2" w:rsidRDefault="00710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370C"/>
    <w:multiLevelType w:val="hybridMultilevel"/>
    <w:tmpl w:val="8D628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84CF6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A7119"/>
    <w:multiLevelType w:val="hybridMultilevel"/>
    <w:tmpl w:val="850240EA"/>
    <w:lvl w:ilvl="0" w:tplc="6D7CA6C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4E364B"/>
    <w:multiLevelType w:val="hybridMultilevel"/>
    <w:tmpl w:val="DCC8801E"/>
    <w:lvl w:ilvl="0" w:tplc="E9085B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66A09"/>
    <w:multiLevelType w:val="hybridMultilevel"/>
    <w:tmpl w:val="23806852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 w15:restartNumberingAfterBreak="0">
    <w:nsid w:val="2FB0275D"/>
    <w:multiLevelType w:val="hybridMultilevel"/>
    <w:tmpl w:val="BEA07A3A"/>
    <w:lvl w:ilvl="0" w:tplc="62108D0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3D6C58"/>
    <w:multiLevelType w:val="hybridMultilevel"/>
    <w:tmpl w:val="8FA057B8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C1465B"/>
    <w:multiLevelType w:val="hybridMultilevel"/>
    <w:tmpl w:val="C1C4FFB6"/>
    <w:lvl w:ilvl="0" w:tplc="64300854">
      <w:start w:val="1"/>
      <w:numFmt w:val="decimal"/>
      <w:lvlText w:val="%1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10" w15:restartNumberingAfterBreak="0">
    <w:nsid w:val="3B7C5706"/>
    <w:multiLevelType w:val="hybridMultilevel"/>
    <w:tmpl w:val="FEFEF704"/>
    <w:lvl w:ilvl="0" w:tplc="8FA88D38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9E5655"/>
    <w:multiLevelType w:val="hybridMultilevel"/>
    <w:tmpl w:val="C20E2724"/>
    <w:lvl w:ilvl="0" w:tplc="FC445890">
      <w:start w:val="2"/>
      <w:numFmt w:val="decimal"/>
      <w:lvlText w:val="%1."/>
      <w:lvlJc w:val="left"/>
      <w:pPr>
        <w:ind w:left="720" w:hanging="360"/>
      </w:pPr>
      <w:rPr>
        <w:rFonts w:ascii="Arial" w:eastAsiaTheme="minorHAnsi" w:hAnsi="Ari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40CC0"/>
    <w:multiLevelType w:val="hybridMultilevel"/>
    <w:tmpl w:val="AB80FF66"/>
    <w:lvl w:ilvl="0" w:tplc="717AF194">
      <w:start w:val="1"/>
      <w:numFmt w:val="decimal"/>
      <w:lvlText w:val="%1)"/>
      <w:lvlJc w:val="left"/>
      <w:pPr>
        <w:ind w:left="72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8205A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980769A"/>
    <w:multiLevelType w:val="hybridMultilevel"/>
    <w:tmpl w:val="F4947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863CD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A3829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F6143F"/>
    <w:multiLevelType w:val="hybridMultilevel"/>
    <w:tmpl w:val="A34C30D4"/>
    <w:lvl w:ilvl="0" w:tplc="B30EAD6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C201D2"/>
    <w:multiLevelType w:val="hybridMultilevel"/>
    <w:tmpl w:val="E7985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181F2C"/>
    <w:multiLevelType w:val="hybridMultilevel"/>
    <w:tmpl w:val="C3E0FE0A"/>
    <w:lvl w:ilvl="0" w:tplc="63B0BEE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1"/>
  </w:num>
  <w:num w:numId="4">
    <w:abstractNumId w:val="18"/>
  </w:num>
  <w:num w:numId="5">
    <w:abstractNumId w:val="2"/>
  </w:num>
  <w:num w:numId="6">
    <w:abstractNumId w:val="22"/>
  </w:num>
  <w:num w:numId="7">
    <w:abstractNumId w:val="7"/>
  </w:num>
  <w:num w:numId="8">
    <w:abstractNumId w:val="21"/>
  </w:num>
  <w:num w:numId="9">
    <w:abstractNumId w:val="4"/>
  </w:num>
  <w:num w:numId="10">
    <w:abstractNumId w:val="15"/>
  </w:num>
  <w:num w:numId="11">
    <w:abstractNumId w:val="3"/>
  </w:num>
  <w:num w:numId="12">
    <w:abstractNumId w:val="17"/>
  </w:num>
  <w:num w:numId="13">
    <w:abstractNumId w:val="14"/>
  </w:num>
  <w:num w:numId="14">
    <w:abstractNumId w:val="19"/>
  </w:num>
  <w:num w:numId="15">
    <w:abstractNumId w:val="1"/>
  </w:num>
  <w:num w:numId="16">
    <w:abstractNumId w:val="5"/>
  </w:num>
  <w:num w:numId="17">
    <w:abstractNumId w:val="8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0"/>
  </w:num>
  <w:num w:numId="23">
    <w:abstractNumId w:val="20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3058F"/>
    <w:rsid w:val="00050E6D"/>
    <w:rsid w:val="000747CE"/>
    <w:rsid w:val="000C3525"/>
    <w:rsid w:val="000C5AD3"/>
    <w:rsid w:val="000F6B81"/>
    <w:rsid w:val="00124F43"/>
    <w:rsid w:val="00133199"/>
    <w:rsid w:val="0014209A"/>
    <w:rsid w:val="00170B35"/>
    <w:rsid w:val="0018380C"/>
    <w:rsid w:val="00196919"/>
    <w:rsid w:val="002320E3"/>
    <w:rsid w:val="00241639"/>
    <w:rsid w:val="002467F7"/>
    <w:rsid w:val="00264238"/>
    <w:rsid w:val="002A057A"/>
    <w:rsid w:val="002B5B7A"/>
    <w:rsid w:val="002C4492"/>
    <w:rsid w:val="002E7AAD"/>
    <w:rsid w:val="00300EE0"/>
    <w:rsid w:val="00314200"/>
    <w:rsid w:val="00355776"/>
    <w:rsid w:val="00362D31"/>
    <w:rsid w:val="003B6F2A"/>
    <w:rsid w:val="003E2BA8"/>
    <w:rsid w:val="00424FB0"/>
    <w:rsid w:val="00431838"/>
    <w:rsid w:val="00455ED8"/>
    <w:rsid w:val="004669A4"/>
    <w:rsid w:val="00472134"/>
    <w:rsid w:val="00495AE2"/>
    <w:rsid w:val="004A6017"/>
    <w:rsid w:val="004B2D4F"/>
    <w:rsid w:val="004E697F"/>
    <w:rsid w:val="004F0B80"/>
    <w:rsid w:val="005006CD"/>
    <w:rsid w:val="0050622A"/>
    <w:rsid w:val="0052403D"/>
    <w:rsid w:val="00547D19"/>
    <w:rsid w:val="005557A5"/>
    <w:rsid w:val="00562AA7"/>
    <w:rsid w:val="005761BC"/>
    <w:rsid w:val="005763DB"/>
    <w:rsid w:val="00593712"/>
    <w:rsid w:val="005A156B"/>
    <w:rsid w:val="005A2E57"/>
    <w:rsid w:val="005B0BD9"/>
    <w:rsid w:val="005C0483"/>
    <w:rsid w:val="005E6753"/>
    <w:rsid w:val="0060565B"/>
    <w:rsid w:val="00613EA9"/>
    <w:rsid w:val="006271E5"/>
    <w:rsid w:val="00660929"/>
    <w:rsid w:val="006E761C"/>
    <w:rsid w:val="0070101B"/>
    <w:rsid w:val="00710CA2"/>
    <w:rsid w:val="007508C7"/>
    <w:rsid w:val="00754C54"/>
    <w:rsid w:val="0077228B"/>
    <w:rsid w:val="00791514"/>
    <w:rsid w:val="007B2F5D"/>
    <w:rsid w:val="007C154D"/>
    <w:rsid w:val="007E0861"/>
    <w:rsid w:val="007F6E31"/>
    <w:rsid w:val="00800BAC"/>
    <w:rsid w:val="00830CFB"/>
    <w:rsid w:val="00852004"/>
    <w:rsid w:val="008577D1"/>
    <w:rsid w:val="008761AF"/>
    <w:rsid w:val="00887A1F"/>
    <w:rsid w:val="008A22DB"/>
    <w:rsid w:val="008C7973"/>
    <w:rsid w:val="0090210D"/>
    <w:rsid w:val="00927580"/>
    <w:rsid w:val="0093231C"/>
    <w:rsid w:val="00944071"/>
    <w:rsid w:val="009552A5"/>
    <w:rsid w:val="009555B8"/>
    <w:rsid w:val="00964392"/>
    <w:rsid w:val="0097117D"/>
    <w:rsid w:val="009838E4"/>
    <w:rsid w:val="0099202F"/>
    <w:rsid w:val="009C235E"/>
    <w:rsid w:val="009D579F"/>
    <w:rsid w:val="009E1528"/>
    <w:rsid w:val="009F1400"/>
    <w:rsid w:val="00A7778B"/>
    <w:rsid w:val="00A80331"/>
    <w:rsid w:val="00A90011"/>
    <w:rsid w:val="00B1769A"/>
    <w:rsid w:val="00B4194B"/>
    <w:rsid w:val="00B436E0"/>
    <w:rsid w:val="00B63B4A"/>
    <w:rsid w:val="00B640D9"/>
    <w:rsid w:val="00B80B4B"/>
    <w:rsid w:val="00B95D8A"/>
    <w:rsid w:val="00BB1C62"/>
    <w:rsid w:val="00BE3B8F"/>
    <w:rsid w:val="00C4512F"/>
    <w:rsid w:val="00C919E5"/>
    <w:rsid w:val="00CB0012"/>
    <w:rsid w:val="00CB7601"/>
    <w:rsid w:val="00CD277F"/>
    <w:rsid w:val="00D001BB"/>
    <w:rsid w:val="00D15A75"/>
    <w:rsid w:val="00D52CB0"/>
    <w:rsid w:val="00DA11E8"/>
    <w:rsid w:val="00DD77B5"/>
    <w:rsid w:val="00E63489"/>
    <w:rsid w:val="00EB07CE"/>
    <w:rsid w:val="00EB08B8"/>
    <w:rsid w:val="00EC44D8"/>
    <w:rsid w:val="00EE7397"/>
    <w:rsid w:val="00F23230"/>
    <w:rsid w:val="00F35916"/>
    <w:rsid w:val="00F4446F"/>
    <w:rsid w:val="00F543E9"/>
    <w:rsid w:val="00F66690"/>
    <w:rsid w:val="00F72F81"/>
    <w:rsid w:val="00F73688"/>
    <w:rsid w:val="00F778D7"/>
    <w:rsid w:val="00F85AAB"/>
    <w:rsid w:val="00F9469D"/>
    <w:rsid w:val="00FE0BE6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  <w:style w:type="table" w:styleId="af">
    <w:name w:val="Table Grid"/>
    <w:basedOn w:val="a1"/>
    <w:uiPriority w:val="39"/>
    <w:rsid w:val="00830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Grid Table 1 Light"/>
    <w:basedOn w:val="a1"/>
    <w:uiPriority w:val="46"/>
    <w:rsid w:val="007E086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A062F-14EF-4CA3-9EFF-FF07D0724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7E8A1896</Template>
  <TotalTime>0</TotalTime>
  <Pages>1</Pages>
  <Words>37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2</cp:revision>
  <dcterms:created xsi:type="dcterms:W3CDTF">2021-01-31T15:16:00Z</dcterms:created>
  <dcterms:modified xsi:type="dcterms:W3CDTF">2021-01-31T15:16:00Z</dcterms:modified>
</cp:coreProperties>
</file>