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9DA" w:rsidRDefault="006369DA" w:rsidP="002B3ADE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6369DA" w:rsidRDefault="006369DA" w:rsidP="006369DA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542FA7" w:rsidRDefault="00542FA7" w:rsidP="006369DA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542FA7" w:rsidRDefault="00542FA7" w:rsidP="002D5451">
      <w:pPr>
        <w:bidi/>
        <w:spacing w:line="360" w:lineRule="auto"/>
        <w:rPr>
          <w:rFonts w:ascii="David" w:hAnsi="David" w:cs="David"/>
          <w:szCs w:val="22"/>
          <w:rtl/>
          <w:lang w:bidi="he-IL"/>
        </w:rPr>
      </w:pPr>
    </w:p>
    <w:p w:rsidR="00900E44" w:rsidRDefault="00900E44" w:rsidP="00900E44">
      <w:pPr>
        <w:bidi/>
        <w:spacing w:line="360" w:lineRule="auto"/>
        <w:rPr>
          <w:rFonts w:ascii="David" w:hAnsi="David" w:cs="David"/>
          <w:szCs w:val="22"/>
          <w:rtl/>
          <w:lang w:bidi="he-IL"/>
        </w:rPr>
      </w:pPr>
    </w:p>
    <w:p w:rsidR="002B3ADE" w:rsidRPr="00EB1710" w:rsidRDefault="002B3ADE" w:rsidP="002B3ADE">
      <w:pPr>
        <w:bidi/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6369DA" w:rsidRDefault="00542FA7" w:rsidP="00542FA7">
      <w:pPr>
        <w:spacing w:line="360" w:lineRule="auto"/>
      </w:pPr>
    </w:p>
    <w:p w:rsidR="00900E44" w:rsidRDefault="00900E44" w:rsidP="00900E44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2D5451" w:rsidRPr="002D5451" w:rsidRDefault="002D5451" w:rsidP="00B250F1">
      <w:pPr>
        <w:bidi/>
        <w:spacing w:before="240" w:line="360" w:lineRule="auto"/>
        <w:jc w:val="both"/>
        <w:rPr>
          <w:rFonts w:cs="David"/>
          <w:lang w:bidi="he-IL"/>
        </w:rPr>
      </w:pPr>
      <w:r>
        <w:rPr>
          <w:rFonts w:cs="David" w:hint="cs"/>
          <w:rtl/>
          <w:lang w:bidi="he-IL"/>
        </w:rPr>
        <w:t xml:space="preserve">מהגורם המקצועי עולה כי </w:t>
      </w:r>
      <w:r w:rsidRPr="002D5451">
        <w:rPr>
          <w:rFonts w:cs="David"/>
          <w:rtl/>
          <w:lang w:bidi="he-IL"/>
        </w:rPr>
        <w:t>הספק</w:t>
      </w:r>
      <w:r w:rsidR="00B250F1">
        <w:rPr>
          <w:rFonts w:cs="David" w:hint="cs"/>
          <w:rtl/>
          <w:lang w:bidi="he-IL"/>
        </w:rPr>
        <w:t xml:space="preserve"> במכרז היא</w:t>
      </w:r>
      <w:r w:rsidRPr="002D5451">
        <w:rPr>
          <w:rFonts w:cs="David"/>
          <w:rtl/>
          <w:lang w:bidi="he-IL"/>
        </w:rPr>
        <w:t xml:space="preserve"> עמותת "בית לכל ילד בישראל".</w:t>
      </w:r>
    </w:p>
    <w:p w:rsidR="002D5451" w:rsidRPr="002D5451" w:rsidRDefault="002D5451" w:rsidP="002D5451">
      <w:pPr>
        <w:bidi/>
        <w:spacing w:line="360" w:lineRule="auto"/>
        <w:jc w:val="both"/>
        <w:rPr>
          <w:rFonts w:cs="David"/>
          <w:rtl/>
          <w:lang w:bidi="he-IL"/>
        </w:rPr>
      </w:pPr>
      <w:r w:rsidRPr="002D5451">
        <w:rPr>
          <w:rFonts w:cs="David"/>
          <w:rtl/>
          <w:lang w:bidi="he-IL"/>
        </w:rPr>
        <w:t>הספק מעניק שירותי טיפול על פי הנדרש במפרט המכרז גם בעיר בית שמש, באמצעות שלוחה טיפולית בעיר זו.</w:t>
      </w:r>
    </w:p>
    <w:p w:rsidR="002D5451" w:rsidRPr="002D5451" w:rsidRDefault="002D5451" w:rsidP="002D5451">
      <w:pPr>
        <w:bidi/>
        <w:spacing w:line="360" w:lineRule="auto"/>
        <w:jc w:val="both"/>
        <w:rPr>
          <w:rFonts w:cs="David"/>
          <w:rtl/>
          <w:lang w:bidi="he-IL"/>
        </w:rPr>
      </w:pPr>
      <w:r>
        <w:rPr>
          <w:rFonts w:cs="David"/>
          <w:rtl/>
          <w:lang w:bidi="he-IL"/>
        </w:rPr>
        <w:t>ההתקשרות עם המשרד ה</w:t>
      </w:r>
      <w:r>
        <w:rPr>
          <w:rFonts w:cs="David" w:hint="cs"/>
          <w:rtl/>
          <w:lang w:bidi="he-IL"/>
        </w:rPr>
        <w:t>י</w:t>
      </w:r>
      <w:r w:rsidRPr="002D5451">
        <w:rPr>
          <w:rFonts w:cs="David"/>
          <w:rtl/>
          <w:lang w:bidi="he-IL"/>
        </w:rPr>
        <w:t>א ל-5 שנים</w:t>
      </w:r>
      <w:r>
        <w:rPr>
          <w:rFonts w:cs="David" w:hint="cs"/>
          <w:rtl/>
          <w:lang w:bidi="he-IL"/>
        </w:rPr>
        <w:t xml:space="preserve">. </w:t>
      </w:r>
      <w:r w:rsidRPr="002D5451">
        <w:rPr>
          <w:rFonts w:cs="David"/>
          <w:rtl/>
          <w:lang w:bidi="he-IL"/>
        </w:rPr>
        <w:t>נכון להיום מועד סיום ההתקשרות הוא 31.12.2020.</w:t>
      </w:r>
    </w:p>
    <w:p w:rsidR="002D5451" w:rsidRPr="002D5451" w:rsidRDefault="002D5451" w:rsidP="002D5451">
      <w:pPr>
        <w:bidi/>
        <w:spacing w:line="360" w:lineRule="auto"/>
        <w:jc w:val="both"/>
        <w:rPr>
          <w:rFonts w:cs="David"/>
          <w:rtl/>
          <w:lang w:bidi="he-IL"/>
        </w:rPr>
      </w:pPr>
      <w:r w:rsidRPr="002D5451">
        <w:rPr>
          <w:rFonts w:cs="David"/>
          <w:rtl/>
          <w:lang w:bidi="he-IL"/>
        </w:rPr>
        <w:t xml:space="preserve">תיתכן הארכה זמנית של תקופה </w:t>
      </w:r>
      <w:r>
        <w:rPr>
          <w:rFonts w:cs="David"/>
          <w:rtl/>
          <w:lang w:bidi="he-IL"/>
        </w:rPr>
        <w:t>זו עד להשלמת תהליכי המכרז החדש.</w:t>
      </w:r>
    </w:p>
    <w:p w:rsidR="00900E44" w:rsidRDefault="00900E44" w:rsidP="002D5451">
      <w:pPr>
        <w:bidi/>
        <w:spacing w:line="360" w:lineRule="auto"/>
        <w:jc w:val="both"/>
        <w:rPr>
          <w:rFonts w:cs="David"/>
          <w:rtl/>
          <w:lang w:bidi="he-IL"/>
        </w:rPr>
      </w:pPr>
    </w:p>
    <w:p w:rsidR="00900E44" w:rsidRDefault="00900E44" w:rsidP="00900E44">
      <w:pPr>
        <w:bidi/>
        <w:spacing w:line="360" w:lineRule="auto"/>
        <w:rPr>
          <w:rFonts w:cs="David"/>
          <w:rtl/>
          <w:lang w:bidi="he-IL"/>
        </w:rPr>
      </w:pPr>
    </w:p>
    <w:p w:rsidR="00900E44" w:rsidRPr="001E5047" w:rsidRDefault="00B3081B" w:rsidP="00900E44">
      <w:pPr>
        <w:bidi/>
        <w:spacing w:line="360" w:lineRule="auto"/>
        <w:rPr>
          <w:rFonts w:cs="David"/>
          <w:rtl/>
          <w:lang w:bidi="he-IL"/>
        </w:rPr>
      </w:pPr>
      <w:bookmarkStart w:id="0" w:name="_GoBack"/>
      <w:bookmarkEnd w:id="0"/>
      <w:r w:rsidRPr="001E5047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335280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0E44" w:rsidRPr="001E5047" w:rsidSect="00900E44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31F" w:rsidRDefault="0022431F">
      <w:r>
        <w:separator/>
      </w:r>
    </w:p>
  </w:endnote>
  <w:endnote w:type="continuationSeparator" w:id="0">
    <w:p w:rsidR="0022431F" w:rsidRDefault="00224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6CC0798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31F" w:rsidRDefault="0022431F">
      <w:r>
        <w:separator/>
      </w:r>
    </w:p>
  </w:footnote>
  <w:footnote w:type="continuationSeparator" w:id="0">
    <w:p w:rsidR="0022431F" w:rsidRDefault="00224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9032AD"/>
    <w:multiLevelType w:val="multilevel"/>
    <w:tmpl w:val="BED4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94C86"/>
    <w:rsid w:val="001B53A2"/>
    <w:rsid w:val="001E5047"/>
    <w:rsid w:val="001E60D8"/>
    <w:rsid w:val="002035A2"/>
    <w:rsid w:val="0022431F"/>
    <w:rsid w:val="00245C01"/>
    <w:rsid w:val="00265234"/>
    <w:rsid w:val="002807F4"/>
    <w:rsid w:val="00286B82"/>
    <w:rsid w:val="002B3ADE"/>
    <w:rsid w:val="002C139F"/>
    <w:rsid w:val="002D5451"/>
    <w:rsid w:val="002E4173"/>
    <w:rsid w:val="0032703F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42FA7"/>
    <w:rsid w:val="00597ECB"/>
    <w:rsid w:val="005D245E"/>
    <w:rsid w:val="005D2E93"/>
    <w:rsid w:val="005F4149"/>
    <w:rsid w:val="00614F81"/>
    <w:rsid w:val="00622EB7"/>
    <w:rsid w:val="006369DA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00E44"/>
    <w:rsid w:val="00944398"/>
    <w:rsid w:val="009734DF"/>
    <w:rsid w:val="00977D55"/>
    <w:rsid w:val="009C27B9"/>
    <w:rsid w:val="009C67F3"/>
    <w:rsid w:val="00A11C16"/>
    <w:rsid w:val="00A7008E"/>
    <w:rsid w:val="00A725EF"/>
    <w:rsid w:val="00A73EAD"/>
    <w:rsid w:val="00A83257"/>
    <w:rsid w:val="00AB168C"/>
    <w:rsid w:val="00AF1633"/>
    <w:rsid w:val="00B067DC"/>
    <w:rsid w:val="00B130A0"/>
    <w:rsid w:val="00B250F1"/>
    <w:rsid w:val="00B3081B"/>
    <w:rsid w:val="00B41ED5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DB732B"/>
    <w:rsid w:val="00E14DEA"/>
    <w:rsid w:val="00E53A97"/>
    <w:rsid w:val="00E977ED"/>
    <w:rsid w:val="00EC1BCA"/>
    <w:rsid w:val="00EE3732"/>
    <w:rsid w:val="00EE66CC"/>
    <w:rsid w:val="00F3192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0C0BC3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paragraph" w:styleId="2">
    <w:name w:val="heading 2"/>
    <w:basedOn w:val="a"/>
    <w:link w:val="20"/>
    <w:uiPriority w:val="9"/>
    <w:qFormat/>
    <w:rsid w:val="005F41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rsid w:val="005F414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2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1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2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0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63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9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94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6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561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23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84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675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927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3688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3671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72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85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4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5C235-B221-4AA8-A755-DA80E6E4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F485820E</Template>
  <TotalTime>8</TotalTime>
  <Pages>1</Pages>
  <Words>82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4</cp:revision>
  <dcterms:created xsi:type="dcterms:W3CDTF">2021-01-14T09:06:00Z</dcterms:created>
  <dcterms:modified xsi:type="dcterms:W3CDTF">2021-02-03T08:11:00Z</dcterms:modified>
</cp:coreProperties>
</file>