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1F6" w:rsidRDefault="006511F6" w:rsidP="006511F6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6511F6" w:rsidRDefault="006511F6" w:rsidP="006511F6">
      <w:pPr>
        <w:bidi/>
        <w:jc w:val="right"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24.10.2021</w:t>
      </w:r>
    </w:p>
    <w:p w:rsidR="006511F6" w:rsidRDefault="006511F6" w:rsidP="006511F6">
      <w:pPr>
        <w:bidi/>
        <w:jc w:val="center"/>
        <w:rPr>
          <w:rFonts w:ascii="Arial" w:hAnsi="Arial" w:cs="Arial" w:hint="cs"/>
          <w:color w:val="1F497D"/>
          <w:sz w:val="22"/>
          <w:szCs w:val="22"/>
          <w:rtl/>
        </w:rPr>
      </w:pPr>
    </w:p>
    <w:p w:rsidR="006511F6" w:rsidRDefault="006511F6" w:rsidP="006511F6">
      <w:pPr>
        <w:bidi/>
        <w:jc w:val="center"/>
        <w:rPr>
          <w:rFonts w:ascii="Arial" w:hAnsi="Arial" w:cs="Arial" w:hint="cs"/>
          <w:color w:val="1F497D"/>
          <w:sz w:val="22"/>
          <w:szCs w:val="22"/>
          <w:rtl/>
        </w:rPr>
      </w:pPr>
    </w:p>
    <w:p w:rsidR="006511F6" w:rsidRDefault="006511F6" w:rsidP="006511F6">
      <w:pPr>
        <w:bidi/>
        <w:jc w:val="center"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הנדון: נתוני ישראלים אשר עוזבים את הארץ</w:t>
      </w:r>
    </w:p>
    <w:p w:rsidR="006511F6" w:rsidRDefault="006511F6" w:rsidP="006511F6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6511F6" w:rsidRDefault="006511F6" w:rsidP="006511F6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6511F6" w:rsidRDefault="006511F6" w:rsidP="006511F6">
      <w:pPr>
        <w:bidi/>
        <w:rPr>
          <w:rFonts w:ascii="Arial" w:hAnsi="Arial" w:cs="Arial"/>
          <w:color w:val="1F497D"/>
          <w:sz w:val="22"/>
          <w:szCs w:val="22"/>
        </w:rPr>
      </w:pPr>
    </w:p>
    <w:p w:rsidR="006511F6" w:rsidRDefault="006511F6" w:rsidP="006511F6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אין למשרד העלייה והקליטה מידע לגבי האנשים שירדו מהארץ.</w:t>
      </w:r>
    </w:p>
    <w:p w:rsidR="006511F6" w:rsidRDefault="006511F6" w:rsidP="006511F6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6511F6" w:rsidRDefault="006511F6" w:rsidP="006511F6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ממליצה לפנות ללשכה המרכזית לסטטיסטיקה</w:t>
      </w:r>
      <w:r>
        <w:rPr>
          <w:rFonts w:ascii="Arial" w:hAnsi="Arial" w:cs="Arial" w:hint="cs"/>
          <w:color w:val="1F497D"/>
          <w:sz w:val="22"/>
          <w:szCs w:val="22"/>
          <w:rtl/>
        </w:rPr>
        <w:t xml:space="preserve"> לבדיקת הנתון</w:t>
      </w:r>
      <w:r>
        <w:rPr>
          <w:rFonts w:ascii="Arial" w:hAnsi="Arial" w:cs="Arial"/>
          <w:color w:val="1F497D"/>
          <w:sz w:val="22"/>
          <w:szCs w:val="22"/>
          <w:rtl/>
        </w:rPr>
        <w:t xml:space="preserve">: </w:t>
      </w:r>
      <w:hyperlink r:id="rId12" w:history="1">
        <w:r>
          <w:rPr>
            <w:rStyle w:val="Hyperlink"/>
            <w:rFonts w:ascii="Calibri" w:hAnsi="Calibri" w:cs="Calibri"/>
            <w:sz w:val="22"/>
            <w:szCs w:val="22"/>
          </w:rPr>
          <w:t>https://www.cbs.gov.il/he/pages/default.aspx</w:t>
        </w:r>
      </w:hyperlink>
    </w:p>
    <w:p w:rsidR="006511F6" w:rsidRDefault="006511F6" w:rsidP="006511F6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6511F6" w:rsidRDefault="006511F6" w:rsidP="006511F6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8B1AA0" w:rsidRDefault="006511F6" w:rsidP="006511F6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  <w:r w:rsidRPr="006511F6">
        <w:rPr>
          <w:rFonts w:ascii="Arial" w:hAnsi="Arial" w:cs="Arial" w:hint="cs"/>
          <w:color w:val="1F497D"/>
          <w:sz w:val="22"/>
          <w:szCs w:val="22"/>
          <w:rtl/>
        </w:rPr>
        <w:t>בברכה,</w:t>
      </w:r>
    </w:p>
    <w:p w:rsidR="006511F6" w:rsidRDefault="006511F6" w:rsidP="006511F6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יוליה אוספובט-גורביץ</w:t>
      </w:r>
    </w:p>
    <w:p w:rsidR="006511F6" w:rsidRPr="006511F6" w:rsidRDefault="006511F6" w:rsidP="006511F6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ממונה על העמדת מידע לציבור</w:t>
      </w:r>
    </w:p>
    <w:sectPr w:rsidR="006511F6" w:rsidRPr="006511F6" w:rsidSect="000B2470">
      <w:headerReference w:type="default" r:id="rId13"/>
      <w:footerReference w:type="default" r:id="rId14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C23" w:rsidRDefault="004A2C23" w:rsidP="00681169">
      <w:r>
        <w:separator/>
      </w:r>
    </w:p>
  </w:endnote>
  <w:endnote w:type="continuationSeparator" w:id="0">
    <w:p w:rsidR="004A2C23" w:rsidRDefault="004A2C23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6FF44458" wp14:editId="08EED39E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sz w:val="24"/>
              <w:szCs w:val="24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C23" w:rsidRDefault="004A2C23" w:rsidP="00681169">
      <w:r>
        <w:separator/>
      </w:r>
    </w:p>
  </w:footnote>
  <w:footnote w:type="continuationSeparator" w:id="0">
    <w:p w:rsidR="004A2C23" w:rsidRDefault="004A2C23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7DC0CBB4" wp14:editId="6853BFDC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B2470"/>
    <w:rsid w:val="000E11D4"/>
    <w:rsid w:val="000E2DD8"/>
    <w:rsid w:val="000E62C4"/>
    <w:rsid w:val="000F1A42"/>
    <w:rsid w:val="0012513A"/>
    <w:rsid w:val="0013734F"/>
    <w:rsid w:val="00236820"/>
    <w:rsid w:val="00243894"/>
    <w:rsid w:val="002F631E"/>
    <w:rsid w:val="0037061E"/>
    <w:rsid w:val="00482B70"/>
    <w:rsid w:val="00487349"/>
    <w:rsid w:val="004A2C23"/>
    <w:rsid w:val="004A602E"/>
    <w:rsid w:val="004F301B"/>
    <w:rsid w:val="005A7725"/>
    <w:rsid w:val="005B664E"/>
    <w:rsid w:val="00635285"/>
    <w:rsid w:val="006511F6"/>
    <w:rsid w:val="00680A14"/>
    <w:rsid w:val="00681169"/>
    <w:rsid w:val="007B5681"/>
    <w:rsid w:val="007F3355"/>
    <w:rsid w:val="00803770"/>
    <w:rsid w:val="00830A94"/>
    <w:rsid w:val="00841DEB"/>
    <w:rsid w:val="008A273E"/>
    <w:rsid w:val="008B1AA0"/>
    <w:rsid w:val="008B5B5A"/>
    <w:rsid w:val="008D6D16"/>
    <w:rsid w:val="00931EAB"/>
    <w:rsid w:val="009F5DAA"/>
    <w:rsid w:val="00A14DD0"/>
    <w:rsid w:val="00A20F8D"/>
    <w:rsid w:val="00A42BAD"/>
    <w:rsid w:val="00A7343C"/>
    <w:rsid w:val="00A738FF"/>
    <w:rsid w:val="00A92209"/>
    <w:rsid w:val="00A93A3E"/>
    <w:rsid w:val="00BA4DFD"/>
    <w:rsid w:val="00C77ED7"/>
    <w:rsid w:val="00C93206"/>
    <w:rsid w:val="00CA7C47"/>
    <w:rsid w:val="00CD0C03"/>
    <w:rsid w:val="00D228DA"/>
    <w:rsid w:val="00D62E3A"/>
    <w:rsid w:val="00DC5541"/>
    <w:rsid w:val="00E3319D"/>
    <w:rsid w:val="00E422F4"/>
    <w:rsid w:val="00E94F72"/>
    <w:rsid w:val="00ED71F0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cbs.gov.il/he/pages/default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0</TotalTime>
  <Pages>1</Pages>
  <Words>56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יוליה אוספובט-גורביץ</cp:lastModifiedBy>
  <cp:revision>2</cp:revision>
  <dcterms:created xsi:type="dcterms:W3CDTF">2022-01-31T11:31:00Z</dcterms:created>
  <dcterms:modified xsi:type="dcterms:W3CDTF">2022-01-31T11:31:00Z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