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E3" w:rsidRPr="00EC478D" w:rsidRDefault="00363716" w:rsidP="00363716">
      <w:pPr>
        <w:spacing w:line="360" w:lineRule="auto"/>
        <w:jc w:val="right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fldChar w:fldCharType="begin"/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 w:hint="cs"/>
          <w:sz w:val="22"/>
          <w:szCs w:val="22"/>
        </w:rPr>
        <w:instrText>DATE</w:instrText>
      </w:r>
      <w:r>
        <w:rPr>
          <w:rFonts w:ascii="Arial" w:hAnsi="Arial" w:cs="Arial" w:hint="cs"/>
          <w:sz w:val="22"/>
          <w:szCs w:val="22"/>
          <w:rtl/>
        </w:rPr>
        <w:instrText xml:space="preserve"> \@ "</w:instrText>
      </w:r>
      <w:r>
        <w:rPr>
          <w:rFonts w:ascii="Arial" w:hAnsi="Arial" w:cs="Arial" w:hint="cs"/>
          <w:sz w:val="22"/>
          <w:szCs w:val="22"/>
        </w:rPr>
        <w:instrText>dddd dd MMMM yyyy</w:instrText>
      </w:r>
      <w:r>
        <w:rPr>
          <w:rFonts w:ascii="Arial" w:hAnsi="Arial" w:cs="Arial" w:hint="cs"/>
          <w:sz w:val="22"/>
          <w:szCs w:val="22"/>
          <w:rtl/>
        </w:rPr>
        <w:instrText>"</w:instrText>
      </w:r>
      <w:r>
        <w:rPr>
          <w:rFonts w:ascii="Arial" w:hAnsi="Arial" w:cs="Arial"/>
          <w:sz w:val="22"/>
          <w:szCs w:val="22"/>
          <w:rtl/>
        </w:rPr>
        <w:instrText xml:space="preserve"> </w:instrText>
      </w:r>
      <w:r>
        <w:rPr>
          <w:rFonts w:ascii="Arial" w:hAnsi="Arial" w:cs="Arial"/>
          <w:sz w:val="22"/>
          <w:szCs w:val="22"/>
          <w:rtl/>
        </w:rPr>
        <w:fldChar w:fldCharType="separate"/>
      </w:r>
      <w:r w:rsidR="003C1883">
        <w:rPr>
          <w:rFonts w:ascii="Arial" w:hAnsi="Arial" w:cs="Arial"/>
          <w:noProof/>
          <w:sz w:val="22"/>
          <w:szCs w:val="22"/>
          <w:rtl/>
        </w:rPr>
        <w:t>‏יום שני 05 נובמבר 2018</w:t>
      </w:r>
      <w:r>
        <w:rPr>
          <w:rFonts w:ascii="Arial" w:hAnsi="Arial" w:cs="Arial"/>
          <w:sz w:val="22"/>
          <w:szCs w:val="22"/>
          <w:rtl/>
        </w:rPr>
        <w:fldChar w:fldCharType="end"/>
      </w:r>
    </w:p>
    <w:p w:rsidR="004F63AE" w:rsidRDefault="004F63AE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 xml:space="preserve">לכבוד </w:t>
      </w:r>
    </w:p>
    <w:p w:rsidR="00363716" w:rsidRDefault="00363716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התנועה לחופש המידע</w:t>
      </w:r>
    </w:p>
    <w:p w:rsidR="00363716" w:rsidRDefault="00363716" w:rsidP="002A52B3">
      <w:pPr>
        <w:spacing w:line="276" w:lineRule="auto"/>
        <w:rPr>
          <w:rFonts w:ascii="Arial" w:hAnsi="Arial" w:cs="Arial"/>
          <w:sz w:val="22"/>
          <w:szCs w:val="22"/>
          <w:rtl/>
        </w:rPr>
      </w:pPr>
    </w:p>
    <w:p w:rsidR="00363716" w:rsidRPr="00B158F8" w:rsidRDefault="00363716" w:rsidP="002A52B3">
      <w:pPr>
        <w:spacing w:line="276" w:lineRule="auto"/>
        <w:rPr>
          <w:rFonts w:ascii="Arial" w:hAnsi="Arial" w:cs="Arial"/>
          <w:sz w:val="22"/>
          <w:szCs w:val="22"/>
          <w:u w:val="single"/>
          <w:rtl/>
        </w:rPr>
      </w:pPr>
      <w:r w:rsidRPr="00B158F8">
        <w:rPr>
          <w:rFonts w:ascii="Arial" w:hAnsi="Arial" w:cs="Arial" w:hint="cs"/>
          <w:sz w:val="22"/>
          <w:szCs w:val="22"/>
          <w:u w:val="single"/>
          <w:rtl/>
        </w:rPr>
        <w:t xml:space="preserve">באמצעות דוא"ל: </w:t>
      </w:r>
      <w:r w:rsidRPr="00B158F8">
        <w:rPr>
          <w:u w:val="single"/>
        </w:rPr>
        <w:t>foi@meida.org.il</w:t>
      </w:r>
    </w:p>
    <w:p w:rsidR="004F63AE" w:rsidRDefault="004F63AE" w:rsidP="004F63AE">
      <w:pPr>
        <w:rPr>
          <w:rFonts w:ascii="Arial" w:hAnsi="Arial" w:cs="Arial"/>
          <w:sz w:val="22"/>
          <w:szCs w:val="22"/>
          <w:rtl/>
        </w:rPr>
      </w:pPr>
    </w:p>
    <w:p w:rsidR="001D59CD" w:rsidRDefault="001D59CD" w:rsidP="00363716">
      <w:pPr>
        <w:jc w:val="center"/>
        <w:rPr>
          <w:rFonts w:cs="Arial"/>
          <w:b/>
          <w:bCs/>
          <w:u w:val="single"/>
          <w:rtl/>
        </w:rPr>
      </w:pPr>
    </w:p>
    <w:p w:rsidR="00777F05" w:rsidRDefault="00777F05" w:rsidP="00777F05">
      <w:pPr>
        <w:jc w:val="center"/>
        <w:rPr>
          <w:rFonts w:cs="Arial"/>
          <w:b/>
          <w:bCs/>
          <w:u w:val="single"/>
          <w:rtl/>
        </w:rPr>
      </w:pPr>
      <w:r w:rsidRPr="00B86CF9">
        <w:rPr>
          <w:rFonts w:cs="Arial" w:hint="cs"/>
          <w:b/>
          <w:bCs/>
          <w:u w:val="single"/>
          <w:rtl/>
        </w:rPr>
        <w:t xml:space="preserve">הנדון: </w:t>
      </w:r>
      <w:r>
        <w:rPr>
          <w:rFonts w:cs="Arial" w:hint="cs"/>
          <w:b/>
          <w:bCs/>
          <w:u w:val="single"/>
          <w:rtl/>
        </w:rPr>
        <w:t xml:space="preserve"> התקשרויות רגישות- הלשכה המרכזית לסטטיסטיקה</w:t>
      </w:r>
    </w:p>
    <w:p w:rsidR="00777F05" w:rsidRDefault="00777F05" w:rsidP="00777F05">
      <w:pPr>
        <w:jc w:val="center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פנייתך מיום 21 באוקטובר 2018</w:t>
      </w: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2"/>
          <w:szCs w:val="22"/>
          <w:rtl/>
        </w:rPr>
        <w:t>שלום רב,</w:t>
      </w: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Default="00777F05" w:rsidP="00777F05">
      <w:pPr>
        <w:shd w:val="clear" w:color="auto" w:fill="FFFFFF"/>
        <w:spacing w:after="200" w:line="330" w:lineRule="atLeast"/>
        <w:rPr>
          <w:color w:val="222222"/>
        </w:rPr>
      </w:pPr>
      <w:r>
        <w:rPr>
          <w:rFonts w:ascii="Arial" w:hAnsi="Arial" w:cs="Arial" w:hint="cs"/>
          <w:sz w:val="22"/>
          <w:szCs w:val="22"/>
          <w:rtl/>
        </w:rPr>
        <w:t>1.</w:t>
      </w:r>
      <w:r w:rsidRPr="00587F5D">
        <w:rPr>
          <w:rFonts w:ascii="Arial" w:hAnsi="Arial" w:cs="Arial" w:hint="cs"/>
          <w:rtl/>
        </w:rPr>
        <w:t xml:space="preserve">בבקשתך מיום ה- </w:t>
      </w:r>
      <w:r>
        <w:rPr>
          <w:rFonts w:ascii="Arial" w:hAnsi="Arial" w:cs="Arial" w:hint="cs"/>
          <w:rtl/>
        </w:rPr>
        <w:t>21</w:t>
      </w:r>
      <w:r w:rsidRPr="00587F5D">
        <w:rPr>
          <w:rFonts w:ascii="Arial" w:hAnsi="Arial" w:cs="Arial" w:hint="cs"/>
          <w:rtl/>
        </w:rPr>
        <w:t xml:space="preserve"> ב</w:t>
      </w:r>
      <w:r>
        <w:rPr>
          <w:rFonts w:ascii="Arial" w:hAnsi="Arial" w:cs="Arial" w:hint="cs"/>
          <w:rtl/>
        </w:rPr>
        <w:t>אוקטובר</w:t>
      </w:r>
      <w:r w:rsidRPr="00587F5D">
        <w:rPr>
          <w:rFonts w:ascii="Arial" w:hAnsi="Arial" w:cs="Arial" w:hint="cs"/>
          <w:rtl/>
        </w:rPr>
        <w:t xml:space="preserve"> 2018 ביקשתם לקבל  :</w:t>
      </w:r>
      <w:r w:rsidRPr="00587F5D">
        <w:rPr>
          <w:rFonts w:ascii="Arial" w:hAnsi="Arial" w:cs="Arial"/>
          <w:rtl/>
        </w:rPr>
        <w:br/>
      </w:r>
      <w:r>
        <w:rPr>
          <w:rFonts w:ascii="Arial" w:hAnsi="Arial" w:cs="Arial" w:hint="cs"/>
          <w:color w:val="222222"/>
          <w:rtl/>
        </w:rPr>
        <w:t xml:space="preserve">מידע לגבי התקשרויות רגישות </w:t>
      </w:r>
      <w:r>
        <w:rPr>
          <w:rFonts w:ascii="Arial" w:hAnsi="Arial" w:cs="Arial"/>
          <w:color w:val="222222"/>
          <w:rtl/>
        </w:rPr>
        <w:t xml:space="preserve">במהלך </w:t>
      </w:r>
      <w:r>
        <w:rPr>
          <w:rFonts w:ascii="Arial" w:hAnsi="Arial" w:cs="Arial" w:hint="cs"/>
          <w:color w:val="222222"/>
          <w:rtl/>
        </w:rPr>
        <w:t xml:space="preserve">החודשים ינואר-ספטמבר </w:t>
      </w:r>
      <w:r>
        <w:rPr>
          <w:rFonts w:ascii="Arial" w:hAnsi="Arial" w:cs="Arial"/>
          <w:color w:val="222222"/>
          <w:rtl/>
        </w:rPr>
        <w:t xml:space="preserve"> </w:t>
      </w:r>
      <w:r>
        <w:rPr>
          <w:rFonts w:ascii="Arial" w:hAnsi="Arial" w:cs="Arial" w:hint="cs"/>
          <w:color w:val="222222"/>
          <w:rtl/>
        </w:rPr>
        <w:t>2018</w:t>
      </w:r>
      <w:r>
        <w:rPr>
          <w:rFonts w:ascii="Arial" w:hAnsi="Arial" w:cs="Arial"/>
          <w:color w:val="222222"/>
          <w:rtl/>
        </w:rPr>
        <w:t xml:space="preserve">, </w:t>
      </w:r>
      <w:r>
        <w:rPr>
          <w:rFonts w:ascii="Arial" w:hAnsi="Arial" w:cs="Arial" w:hint="cs"/>
          <w:color w:val="222222"/>
          <w:rtl/>
        </w:rPr>
        <w:t>בהתאם לקריטריונים הבאים</w:t>
      </w:r>
      <w:r>
        <w:rPr>
          <w:rFonts w:ascii="Arial" w:hAnsi="Arial" w:cs="Arial"/>
          <w:color w:val="222222"/>
          <w:rtl/>
        </w:rPr>
        <w:t>:</w:t>
      </w:r>
    </w:p>
    <w:p w:rsidR="00777F05" w:rsidRPr="008E41F5" w:rsidRDefault="00777F05" w:rsidP="00777F05">
      <w:pPr>
        <w:numPr>
          <w:ilvl w:val="0"/>
          <w:numId w:val="3"/>
        </w:numPr>
        <w:spacing w:before="100" w:beforeAutospacing="1" w:after="100" w:afterAutospacing="1"/>
        <w:ind w:left="945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פרטי ההתקשרות</w:t>
      </w:r>
    </w:p>
    <w:p w:rsidR="00777F05" w:rsidRPr="008E41F5" w:rsidRDefault="00777F05" w:rsidP="00777F05">
      <w:pPr>
        <w:numPr>
          <w:ilvl w:val="0"/>
          <w:numId w:val="3"/>
        </w:numPr>
        <w:spacing w:before="100" w:beforeAutospacing="1" w:after="100" w:afterAutospacing="1"/>
        <w:ind w:left="945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סיבת סיווג ההתקשרות כרגישה (בהתאם לסעיף 8 בנוהל)</w:t>
      </w:r>
    </w:p>
    <w:p w:rsidR="00777F05" w:rsidRDefault="00777F05" w:rsidP="00777F05">
      <w:pPr>
        <w:numPr>
          <w:ilvl w:val="0"/>
          <w:numId w:val="3"/>
        </w:numPr>
        <w:spacing w:before="100" w:beforeAutospacing="1" w:after="100" w:afterAutospacing="1"/>
        <w:ind w:left="945"/>
        <w:rPr>
          <w:rFonts w:asciiTheme="minorBidi" w:hAnsiTheme="minorBidi" w:cstheme="minorBidi" w:hint="cs"/>
        </w:rPr>
      </w:pPr>
      <w:r>
        <w:rPr>
          <w:rFonts w:asciiTheme="minorBidi" w:hAnsiTheme="minorBidi" w:cstheme="minorBidi" w:hint="cs"/>
          <w:rtl/>
        </w:rPr>
        <w:t>בדיקת קיומו של נוהל סימון התקשרות רגישה</w:t>
      </w:r>
    </w:p>
    <w:p w:rsidR="00777F05" w:rsidRPr="008E41F5" w:rsidRDefault="00777F05" w:rsidP="00777F05">
      <w:pPr>
        <w:spacing w:before="100" w:beforeAutospacing="1" w:after="100" w:afterAutospacing="1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2. אציין כי ההתקשרויות המופיעות בקובץ נפתחו לפני המועד המבוקש (במהלך 2017) ונסגרו במהלך התקופה הרלוונטית (עד 30 בספטמבר 2018).</w:t>
      </w: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Pr="00587F5D" w:rsidRDefault="00777F05" w:rsidP="00777F05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3</w:t>
      </w:r>
      <w:r w:rsidRPr="00587F5D">
        <w:rPr>
          <w:rFonts w:ascii="Arial" w:hAnsi="Arial" w:cs="Arial" w:hint="cs"/>
          <w:rtl/>
        </w:rPr>
        <w:t xml:space="preserve">. </w:t>
      </w:r>
      <w:r>
        <w:rPr>
          <w:rFonts w:ascii="Arial" w:hAnsi="Arial" w:cs="Arial" w:hint="cs"/>
          <w:rtl/>
        </w:rPr>
        <w:t>בהתאם ל</w:t>
      </w:r>
      <w:r w:rsidRPr="00587F5D">
        <w:rPr>
          <w:rFonts w:ascii="Arial" w:hAnsi="Arial" w:cs="Arial" w:hint="cs"/>
          <w:rtl/>
        </w:rPr>
        <w:t xml:space="preserve">בקשתכם מצורף קובץ </w:t>
      </w:r>
      <w:r w:rsidRPr="00587F5D">
        <w:rPr>
          <w:rFonts w:ascii="Arial" w:hAnsi="Arial" w:cs="Arial"/>
        </w:rPr>
        <w:t xml:space="preserve">excel </w:t>
      </w:r>
      <w:r w:rsidRPr="00587F5D">
        <w:rPr>
          <w:rFonts w:ascii="Arial" w:hAnsi="Arial" w:cs="Arial" w:hint="cs"/>
          <w:rtl/>
        </w:rPr>
        <w:t xml:space="preserve"> עם טבלה מפורטת עבור שנת 2017.</w:t>
      </w:r>
      <w:r w:rsidRPr="00587F5D">
        <w:rPr>
          <w:rFonts w:ascii="Arial" w:hAnsi="Arial" w:cs="Arial"/>
          <w:rtl/>
        </w:rPr>
        <w:br/>
      </w: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Pr="001D59CD" w:rsidRDefault="00777F05" w:rsidP="00777F05">
      <w:pPr>
        <w:rPr>
          <w:rFonts w:ascii="Arial" w:hAnsi="Arial" w:cs="Arial"/>
          <w:sz w:val="22"/>
          <w:szCs w:val="22"/>
        </w:rPr>
      </w:pPr>
    </w:p>
    <w:p w:rsidR="00777F05" w:rsidRPr="00B61BC2" w:rsidRDefault="00777F05" w:rsidP="00777F05">
      <w:pPr>
        <w:ind w:left="5068"/>
        <w:rPr>
          <w:rFonts w:ascii="Arial" w:hAnsi="Arial" w:cs="Arial"/>
          <w:rtl/>
        </w:rPr>
      </w:pPr>
      <w:r w:rsidRPr="00B61BC2">
        <w:rPr>
          <w:rFonts w:ascii="Arial" w:hAnsi="Arial" w:cs="Arial" w:hint="cs"/>
          <w:rtl/>
        </w:rPr>
        <w:t>בכבוד רב,</w:t>
      </w:r>
    </w:p>
    <w:p w:rsidR="00777F05" w:rsidRPr="00B61BC2" w:rsidRDefault="00777F05" w:rsidP="00777F05">
      <w:pPr>
        <w:ind w:left="5068"/>
        <w:rPr>
          <w:rFonts w:ascii="Arial" w:hAnsi="Arial" w:cs="Arial"/>
          <w:rtl/>
        </w:rPr>
      </w:pPr>
    </w:p>
    <w:p w:rsidR="00777F05" w:rsidRPr="00B61BC2" w:rsidRDefault="00777F05" w:rsidP="00777F05">
      <w:pPr>
        <w:ind w:left="5068"/>
        <w:rPr>
          <w:rFonts w:ascii="Arial" w:hAnsi="Arial" w:cs="Arial"/>
          <w:rtl/>
        </w:rPr>
      </w:pPr>
    </w:p>
    <w:p w:rsidR="00777F05" w:rsidRPr="00B61BC2" w:rsidRDefault="00777F05" w:rsidP="00777F05">
      <w:pPr>
        <w:spacing w:line="276" w:lineRule="auto"/>
        <w:ind w:left="5068"/>
        <w:rPr>
          <w:rFonts w:ascii="Arial" w:hAnsi="Arial" w:cs="Arial"/>
          <w:b/>
          <w:bCs/>
          <w:rtl/>
        </w:rPr>
      </w:pPr>
      <w:r w:rsidRPr="00B61BC2">
        <w:rPr>
          <w:rFonts w:ascii="Arial" w:hAnsi="Arial" w:cs="Arial" w:hint="cs"/>
          <w:b/>
          <w:bCs/>
          <w:rtl/>
        </w:rPr>
        <w:t>יפעת שני אבוחצירה</w:t>
      </w:r>
    </w:p>
    <w:p w:rsidR="00777F05" w:rsidRPr="00B61BC2" w:rsidRDefault="00777F05" w:rsidP="00777F05">
      <w:pPr>
        <w:spacing w:line="276" w:lineRule="auto"/>
        <w:ind w:left="5068"/>
        <w:rPr>
          <w:rFonts w:ascii="Arial" w:hAnsi="Arial" w:cs="Arial"/>
          <w:rtl/>
        </w:rPr>
      </w:pPr>
      <w:bookmarkStart w:id="0" w:name="_GoBack"/>
      <w:proofErr w:type="spellStart"/>
      <w:r w:rsidRPr="00B61BC2">
        <w:rPr>
          <w:rFonts w:ascii="Arial" w:hAnsi="Arial" w:cs="Arial" w:hint="cs"/>
          <w:rtl/>
        </w:rPr>
        <w:t>ממונת</w:t>
      </w:r>
      <w:proofErr w:type="spellEnd"/>
      <w:r w:rsidRPr="00B61BC2">
        <w:rPr>
          <w:rFonts w:ascii="Arial" w:hAnsi="Arial" w:cs="Arial" w:hint="cs"/>
          <w:rtl/>
        </w:rPr>
        <w:t xml:space="preserve"> חופש המידע</w:t>
      </w:r>
    </w:p>
    <w:bookmarkEnd w:id="0"/>
    <w:p w:rsidR="00777F05" w:rsidRPr="00B61BC2" w:rsidRDefault="00777F05" w:rsidP="00777F05">
      <w:pPr>
        <w:spacing w:line="276" w:lineRule="auto"/>
        <w:ind w:left="5068"/>
        <w:rPr>
          <w:rFonts w:ascii="Calibri" w:hAnsi="Calibri"/>
        </w:rPr>
      </w:pPr>
      <w:r w:rsidRPr="00B61BC2">
        <w:rPr>
          <w:rFonts w:ascii="Arial" w:hAnsi="Arial" w:cs="Arial" w:hint="cs"/>
          <w:rtl/>
        </w:rPr>
        <w:t xml:space="preserve">הלשכה המרכזית </w:t>
      </w:r>
      <w:proofErr w:type="spellStart"/>
      <w:r w:rsidRPr="00B61BC2">
        <w:rPr>
          <w:rFonts w:ascii="Arial" w:hAnsi="Arial" w:cs="Arial" w:hint="cs"/>
          <w:rtl/>
        </w:rPr>
        <w:t>לסטטיסטקה</w:t>
      </w:r>
      <w:proofErr w:type="spellEnd"/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u w:val="single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u w:val="single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u w:val="single"/>
          <w:rtl/>
        </w:rPr>
      </w:pPr>
    </w:p>
    <w:p w:rsidR="00777F05" w:rsidRDefault="00777F05" w:rsidP="00777F05">
      <w:pPr>
        <w:rPr>
          <w:rFonts w:ascii="Arial" w:hAnsi="Arial" w:cs="Arial"/>
          <w:sz w:val="22"/>
          <w:szCs w:val="22"/>
          <w:rtl/>
        </w:rPr>
      </w:pPr>
      <w:r w:rsidRPr="00587F5D">
        <w:rPr>
          <w:rFonts w:ascii="Arial" w:hAnsi="Arial" w:cs="Arial" w:hint="cs"/>
          <w:sz w:val="22"/>
          <w:szCs w:val="22"/>
          <w:u w:val="single"/>
          <w:rtl/>
        </w:rPr>
        <w:t>העתק:</w:t>
      </w:r>
      <w:r>
        <w:rPr>
          <w:rFonts w:ascii="Arial" w:hAnsi="Arial" w:cs="Arial" w:hint="cs"/>
          <w:sz w:val="22"/>
          <w:szCs w:val="22"/>
          <w:rtl/>
        </w:rPr>
        <w:t xml:space="preserve"> עו"ד מיכל חורין, יועצת משפטית- הלשכה המרכזית לסטטיסטיקה</w:t>
      </w:r>
    </w:p>
    <w:p w:rsidR="00777F05" w:rsidRDefault="00777F05" w:rsidP="00777F0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 w:hint="cs"/>
          <w:sz w:val="22"/>
          <w:szCs w:val="22"/>
          <w:rtl/>
        </w:rPr>
        <w:t xml:space="preserve">          </w:t>
      </w:r>
    </w:p>
    <w:p w:rsidR="00777F05" w:rsidRPr="00EC478D" w:rsidRDefault="00777F05" w:rsidP="00777F05">
      <w:pPr>
        <w:spacing w:line="360" w:lineRule="auto"/>
        <w:ind w:left="5760"/>
        <w:rPr>
          <w:rFonts w:ascii="Arial" w:hAnsi="Arial" w:cs="Arial"/>
          <w:sz w:val="22"/>
          <w:szCs w:val="22"/>
          <w:rtl/>
        </w:rPr>
      </w:pPr>
    </w:p>
    <w:p w:rsidR="001A12DA" w:rsidRPr="00EC478D" w:rsidRDefault="001A12DA" w:rsidP="001A12DA">
      <w:pPr>
        <w:spacing w:line="360" w:lineRule="auto"/>
        <w:ind w:left="5760"/>
        <w:rPr>
          <w:rFonts w:ascii="Arial" w:hAnsi="Arial" w:cs="Arial"/>
          <w:sz w:val="22"/>
          <w:szCs w:val="22"/>
          <w:rtl/>
        </w:rPr>
      </w:pPr>
    </w:p>
    <w:p w:rsidR="00A13FE3" w:rsidRPr="00EC478D" w:rsidRDefault="00A13FE3" w:rsidP="00F5019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13FE3" w:rsidRPr="00EC478D" w:rsidSect="00422E45">
      <w:headerReference w:type="default" r:id="rId9"/>
      <w:footerReference w:type="default" r:id="rId10"/>
      <w:pgSz w:w="11906" w:h="16838" w:code="9"/>
      <w:pgMar w:top="2939" w:right="1080" w:bottom="1440" w:left="1080" w:header="709" w:footer="34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748" w:rsidRDefault="00134748" w:rsidP="00A23E01">
      <w:r>
        <w:separator/>
      </w:r>
    </w:p>
  </w:endnote>
  <w:endnote w:type="continuationSeparator" w:id="0">
    <w:p w:rsidR="00134748" w:rsidRDefault="00134748" w:rsidP="00A23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6B4D50">
    <w:pPr>
      <w:pStyle w:val="a5"/>
      <w:tabs>
        <w:tab w:val="clear" w:pos="8306"/>
        <w:tab w:val="left" w:pos="9746"/>
      </w:tabs>
      <w:spacing w:line="260" w:lineRule="exact"/>
      <w:jc w:val="both"/>
      <w:rPr>
        <w:rFonts w:ascii="Arial" w:hAnsi="Arial" w:cs="Arial"/>
        <w:sz w:val="18"/>
        <w:szCs w:val="18"/>
        <w:rtl/>
      </w:rPr>
    </w:pPr>
    <w:r>
      <w:rPr>
        <w:rFonts w:ascii="Arial" w:hAnsi="Arial" w:cs="Arial" w:hint="cs"/>
        <w:noProof/>
        <w:sz w:val="18"/>
        <w:szCs w:val="18"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386715</wp:posOffset>
          </wp:positionH>
          <wp:positionV relativeFrom="paragraph">
            <wp:posOffset>62865</wp:posOffset>
          </wp:positionV>
          <wp:extent cx="5474970" cy="48133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Default="00422E45" w:rsidP="00C13E96">
    <w:pPr>
      <w:pStyle w:val="a5"/>
      <w:tabs>
        <w:tab w:val="clear" w:pos="8306"/>
        <w:tab w:val="left" w:pos="8930"/>
      </w:tabs>
      <w:spacing w:line="260" w:lineRule="exact"/>
      <w:ind w:left="-1"/>
      <w:jc w:val="both"/>
      <w:rPr>
        <w:rFonts w:ascii="Arial" w:hAnsi="Arial" w:cs="Arial"/>
        <w:sz w:val="18"/>
        <w:szCs w:val="18"/>
        <w:rtl/>
      </w:rPr>
    </w:pPr>
  </w:p>
  <w:p w:rsidR="00422E45" w:rsidRPr="00C13E96" w:rsidRDefault="00422E45" w:rsidP="006A2D8D">
    <w:pPr>
      <w:pStyle w:val="a5"/>
      <w:tabs>
        <w:tab w:val="clear" w:pos="8306"/>
        <w:tab w:val="left" w:pos="8930"/>
      </w:tabs>
      <w:spacing w:line="260" w:lineRule="exact"/>
      <w:jc w:val="center"/>
      <w:rPr>
        <w:rFonts w:ascii="Arial" w:hAnsi="Arial" w:cs="Arial"/>
        <w:sz w:val="18"/>
        <w:szCs w:val="18"/>
      </w:rPr>
    </w:pPr>
    <w:r w:rsidRPr="00C13E96">
      <w:rPr>
        <w:rFonts w:ascii="Arial" w:hAnsi="Arial" w:cs="Arial" w:hint="cs"/>
        <w:sz w:val="18"/>
        <w:szCs w:val="18"/>
        <w:rtl/>
      </w:rPr>
      <w:t>טלפון: 972-2-659</w:t>
    </w:r>
    <w:r w:rsidR="001D0D2F">
      <w:rPr>
        <w:rFonts w:ascii="Arial" w:hAnsi="Arial" w:cs="Arial" w:hint="cs"/>
        <w:sz w:val="18"/>
        <w:szCs w:val="18"/>
        <w:rtl/>
      </w:rPr>
      <w:t>3</w:t>
    </w:r>
    <w:r w:rsidRPr="00C13E96">
      <w:rPr>
        <w:rFonts w:ascii="Arial" w:hAnsi="Arial" w:cs="Arial" w:hint="cs"/>
        <w:sz w:val="18"/>
        <w:szCs w:val="18"/>
        <w:rtl/>
      </w:rPr>
      <w:t>0</w:t>
    </w:r>
    <w:r w:rsidR="006A2D8D">
      <w:rPr>
        <w:rFonts w:ascii="Arial" w:hAnsi="Arial" w:cs="Arial" w:hint="cs"/>
        <w:sz w:val="18"/>
        <w:szCs w:val="18"/>
        <w:rtl/>
      </w:rPr>
      <w:t>39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Tel: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 w:rsidRPr="00C13E96">
      <w:rPr>
        <w:rFonts w:ascii="Arial" w:hAnsi="Arial" w:cs="Arial" w:hint="cs"/>
        <w:sz w:val="18"/>
        <w:szCs w:val="18"/>
        <w:rtl/>
      </w:rPr>
      <w:t xml:space="preserve"> פקס: 972-2-65</w:t>
    </w:r>
    <w:r w:rsidR="001D0D2F">
      <w:rPr>
        <w:rFonts w:ascii="Arial" w:hAnsi="Arial" w:cs="Arial" w:hint="cs"/>
        <w:sz w:val="18"/>
        <w:szCs w:val="18"/>
        <w:rtl/>
      </w:rPr>
      <w:t>93003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Fax: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 </w:t>
    </w:r>
    <w:hyperlink r:id="rId2" w:history="1">
      <w:r w:rsidRPr="00C13E96">
        <w:rPr>
          <w:rStyle w:val="Hyperlink"/>
          <w:rFonts w:ascii="Arial" w:hAnsi="Arial" w:cs="Arial"/>
          <w:sz w:val="18"/>
          <w:szCs w:val="18"/>
        </w:rPr>
        <w:t>www.cbs.gov.il</w:t>
      </w:r>
    </w:hyperlink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color w:val="0070C0"/>
        <w:sz w:val="18"/>
        <w:szCs w:val="18"/>
      </w:rPr>
      <w:sym w:font="Symbol" w:char="F0BD"/>
    </w:r>
    <w:r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/>
        <w:sz w:val="18"/>
        <w:szCs w:val="18"/>
      </w:rPr>
      <w:t xml:space="preserve"> </w:t>
    </w:r>
    <w:r w:rsidRPr="00C13E96">
      <w:rPr>
        <w:rFonts w:ascii="Arial" w:hAnsi="Arial" w:cs="Arial" w:hint="cs"/>
        <w:sz w:val="18"/>
        <w:szCs w:val="18"/>
        <w:rtl/>
      </w:rPr>
      <w:t xml:space="preserve">דוא"ל: </w:t>
    </w:r>
    <w:hyperlink r:id="rId3" w:history="1">
      <w:r w:rsidRPr="00C13E96">
        <w:rPr>
          <w:rStyle w:val="Hyperlink"/>
          <w:rFonts w:ascii="Arial" w:hAnsi="Arial" w:cs="Arial"/>
          <w:sz w:val="18"/>
          <w:szCs w:val="18"/>
        </w:rPr>
        <w:t>info@cbs.gov.il</w:t>
      </w:r>
    </w:hyperlink>
    <w:r w:rsidRPr="00C13E96">
      <w:rPr>
        <w:rFonts w:ascii="Arial" w:hAnsi="Arial" w:cs="Arial" w:hint="cs"/>
        <w:sz w:val="18"/>
        <w:szCs w:val="18"/>
        <w:rtl/>
      </w:rPr>
      <w:t xml:space="preserve"> </w:t>
    </w:r>
    <w:r w:rsidRPr="00C13E96">
      <w:rPr>
        <w:rFonts w:ascii="Arial" w:hAnsi="Arial" w:cs="Arial"/>
        <w:sz w:val="18"/>
        <w:szCs w:val="18"/>
      </w:rPr>
      <w:t>E-mail: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748" w:rsidRDefault="00134748" w:rsidP="00A23E01">
      <w:r>
        <w:separator/>
      </w:r>
    </w:p>
  </w:footnote>
  <w:footnote w:type="continuationSeparator" w:id="0">
    <w:p w:rsidR="00134748" w:rsidRDefault="00134748" w:rsidP="00A23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E45" w:rsidRDefault="00A84B27" w:rsidP="00A21932">
    <w:pPr>
      <w:pStyle w:val="a3"/>
      <w:tabs>
        <w:tab w:val="clear" w:pos="4153"/>
        <w:tab w:val="clear" w:pos="8306"/>
        <w:tab w:val="center" w:pos="4784"/>
        <w:tab w:val="right" w:pos="9746"/>
      </w:tabs>
      <w:rPr>
        <w:rtl/>
        <w:cs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114935</wp:posOffset>
              </wp:positionH>
              <wp:positionV relativeFrom="paragraph">
                <wp:posOffset>-184150</wp:posOffset>
              </wp:positionV>
              <wp:extent cx="6275705" cy="1630045"/>
              <wp:effectExtent l="0" t="0" r="0" b="8255"/>
              <wp:wrapNone/>
              <wp:docPr id="1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75705" cy="1630045"/>
                        <a:chOff x="961" y="539"/>
                        <a:chExt cx="9883" cy="2567"/>
                      </a:xfrm>
                    </wpg:grpSpPr>
                    <pic:pic xmlns:pic="http://schemas.openxmlformats.org/drawingml/2006/picture">
                      <pic:nvPicPr>
                        <pic:cNvPr id="2" name="Picture 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1" y="2064"/>
                          <a:ext cx="4176" cy="9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3" name="Group 46"/>
                      <wpg:cNvGrpSpPr>
                        <a:grpSpLocks/>
                      </wpg:cNvGrpSpPr>
                      <wpg:grpSpPr bwMode="auto">
                        <a:xfrm>
                          <a:off x="5290" y="539"/>
                          <a:ext cx="5554" cy="2567"/>
                          <a:chOff x="5290" y="539"/>
                          <a:chExt cx="5554" cy="2567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9" y="1231"/>
                            <a:ext cx="1875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תמונה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90" y="539"/>
                            <a:ext cx="1331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0" o:spid="_x0000_s1026" style="position:absolute;left:0;text-align:left;margin-left:9.05pt;margin-top:-14.5pt;width:494.15pt;height:128.35pt;z-index:251657216" coordorigin="961,539" coordsize="9883,2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" o:spid="_x0000_s1027" type="#_x0000_t75" style="position:absolute;left:961;top:2064;width:4176;height: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O/UHAAAAA2gAAAA8AAABkcnMvZG93bnJldi54bWxEj0FrwkAUhO9C/8PyCt7MRg+iqasUodAK&#10;Cka9v2afSWj2bcjbmvjv3ULB4zAz3zCrzeAadaNOas8GpkkKirjwtubSwPn0MVmAkoBssfFMBu4k&#10;sFm/jFaYWd/zkW55KFWEsGRooAqhzbSWoiKHkviWOHpX3zkMUXalth32Ee4aPUvTuXZYc1yosKVt&#10;RcVP/usM7L5l36Is+2s+fB0vB9odSNCY8evw/gYq0BCe4f/2pzUwg78r8Qbo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I79QcAAAADaAAAADwAAAAAAAAAAAAAAAACfAgAA&#10;ZHJzL2Rvd25yZXYueG1sUEsFBgAAAAAEAAQA9wAAAIwDAAAAAA==&#10;">
                <v:imagedata r:id="rId4" o:title=""/>
              </v:shape>
              <v:group id="Group 46" o:spid="_x0000_s1028" style="position:absolute;left:5290;top:539;width:5554;height:2567" coordorigin="5290,539" coordsize="5554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 id="Picture 3" o:spid="_x0000_s1029" type="#_x0000_t75" style="position:absolute;left:8969;top:1231;width:1875;height:1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tcrjCAAAA2gAAAA8AAABkcnMvZG93bnJldi54bWxEj0+LwjAUxO8LfofwBC+LpuoiWo0iC7Li&#10;RfwDXh/Nsw02L6XJ2q6f3gjCHoeZ+Q2zWLW2FHeqvXGsYDhIQBBnThvOFZxPm/4UhA/IGkvHpOCP&#10;PKyWnY8Fpto1fKD7MeQiQtinqKAIoUql9FlBFv3AVcTRu7raYoiyzqWusYlwW8pRkkykRcNxocCK&#10;vgvKbsdfq2C69z+7T/u4jDemmY0dG8KHUarXbddzEIHa8B9+t7dawRe8rsQb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7XK4wgAAANoAAAAPAAAAAAAAAAAAAAAAAJ8C&#10;AABkcnMvZG93bnJldi54bWxQSwUGAAAAAAQABAD3AAAAjgMAAAAA&#10;">
                  <v:imagedata r:id="rId5" o:title=""/>
                </v:shape>
                <v:shape id="תמונה 6" o:spid="_x0000_s1030" type="#_x0000_t75" style="position:absolute;left:5290;top:539;width:1331;height:1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52H3DAAAA2gAAAA8AAABkcnMvZG93bnJldi54bWxEj81qwzAQhO+BvIPYQC+hlhtwKG6UEAqF&#10;HHKpm4QeF2tjm1grR1L906evCoUeh5n5htnsRtOKnpxvLCt4SlIQxKXVDVcKTh9vj88gfEDW2Fom&#10;BRN52G3nsw3m2g78Tn0RKhEh7HNUUIfQ5VL6siaDPrEdcfSu1hkMUbpKaodDhJtWrtJ0LQ02HBdq&#10;7Oi1pvJWfBkF8ru5Z/flFPjKdHTn8WD6y6dSD4tx/wIi0Bj+w3/tg1aQwe+VeAPk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PnYfcMAAADaAAAADwAAAAAAAAAAAAAAAACf&#10;AgAAZHJzL2Rvd25yZXYueG1sUEsFBgAAAAAEAAQA9wAAAI8DAAAAAA==&#10;">
                  <v:imagedata r:id="rId6" o:title=""/>
                </v:shape>
              </v:group>
            </v:group>
          </w:pict>
        </mc:Fallback>
      </mc:AlternateContent>
    </w:r>
  </w:p>
  <w:p w:rsidR="00422E45" w:rsidRDefault="00422E45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7DE"/>
    <w:multiLevelType w:val="multilevel"/>
    <w:tmpl w:val="EA902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D7E61"/>
    <w:multiLevelType w:val="hybridMultilevel"/>
    <w:tmpl w:val="4CA27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862CE"/>
    <w:multiLevelType w:val="multilevel"/>
    <w:tmpl w:val="A2F65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D97DA6"/>
    <w:multiLevelType w:val="hybridMultilevel"/>
    <w:tmpl w:val="569E8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03D41"/>
    <w:multiLevelType w:val="hybridMultilevel"/>
    <w:tmpl w:val="BD608A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3">
      <w:start w:val="1"/>
      <w:numFmt w:val="hebrew1"/>
      <w:lvlText w:val="%3."/>
      <w:lvlJc w:val="center"/>
      <w:pPr>
        <w:tabs>
          <w:tab w:val="num" w:pos="2340"/>
        </w:tabs>
        <w:ind w:left="2340" w:hanging="360"/>
      </w:pPr>
      <w:rPr>
        <w:rFonts w:hint="default"/>
      </w:rPr>
    </w:lvl>
    <w:lvl w:ilvl="3" w:tplc="CF28B06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AE"/>
    <w:rsid w:val="000468D2"/>
    <w:rsid w:val="00084E37"/>
    <w:rsid w:val="000865F6"/>
    <w:rsid w:val="00090DBE"/>
    <w:rsid w:val="000D670D"/>
    <w:rsid w:val="000F2F40"/>
    <w:rsid w:val="00114268"/>
    <w:rsid w:val="00115CA7"/>
    <w:rsid w:val="001316DD"/>
    <w:rsid w:val="00134748"/>
    <w:rsid w:val="00182423"/>
    <w:rsid w:val="00187FBF"/>
    <w:rsid w:val="001902A2"/>
    <w:rsid w:val="001A12DA"/>
    <w:rsid w:val="001D0D2F"/>
    <w:rsid w:val="001D59CD"/>
    <w:rsid w:val="001F23CF"/>
    <w:rsid w:val="0020025A"/>
    <w:rsid w:val="00250DBF"/>
    <w:rsid w:val="00274F1F"/>
    <w:rsid w:val="0028179B"/>
    <w:rsid w:val="002A128E"/>
    <w:rsid w:val="002A52B3"/>
    <w:rsid w:val="002C183C"/>
    <w:rsid w:val="002F2412"/>
    <w:rsid w:val="00304542"/>
    <w:rsid w:val="00316DCF"/>
    <w:rsid w:val="00323899"/>
    <w:rsid w:val="00335A4E"/>
    <w:rsid w:val="00363716"/>
    <w:rsid w:val="003757A0"/>
    <w:rsid w:val="003A7837"/>
    <w:rsid w:val="003B6EF4"/>
    <w:rsid w:val="003C1883"/>
    <w:rsid w:val="00422E45"/>
    <w:rsid w:val="00457BCC"/>
    <w:rsid w:val="00467778"/>
    <w:rsid w:val="004938E1"/>
    <w:rsid w:val="004B50F0"/>
    <w:rsid w:val="004C5CFD"/>
    <w:rsid w:val="004F63AE"/>
    <w:rsid w:val="00552F40"/>
    <w:rsid w:val="00554E58"/>
    <w:rsid w:val="00587F5D"/>
    <w:rsid w:val="005918F9"/>
    <w:rsid w:val="00625E96"/>
    <w:rsid w:val="006265A2"/>
    <w:rsid w:val="0062711C"/>
    <w:rsid w:val="00627A7D"/>
    <w:rsid w:val="00642514"/>
    <w:rsid w:val="006462F2"/>
    <w:rsid w:val="0067491B"/>
    <w:rsid w:val="006A0C27"/>
    <w:rsid w:val="006A2D8D"/>
    <w:rsid w:val="006A322F"/>
    <w:rsid w:val="006B4D50"/>
    <w:rsid w:val="00714140"/>
    <w:rsid w:val="00731F22"/>
    <w:rsid w:val="007365B3"/>
    <w:rsid w:val="00744388"/>
    <w:rsid w:val="00777F05"/>
    <w:rsid w:val="00887CEA"/>
    <w:rsid w:val="008B1DBF"/>
    <w:rsid w:val="008D591F"/>
    <w:rsid w:val="008D6369"/>
    <w:rsid w:val="008E41F5"/>
    <w:rsid w:val="00963A34"/>
    <w:rsid w:val="00A00D30"/>
    <w:rsid w:val="00A13FE3"/>
    <w:rsid w:val="00A21932"/>
    <w:rsid w:val="00A23E01"/>
    <w:rsid w:val="00A47164"/>
    <w:rsid w:val="00A54770"/>
    <w:rsid w:val="00A84B27"/>
    <w:rsid w:val="00AC4B74"/>
    <w:rsid w:val="00B13D42"/>
    <w:rsid w:val="00B15158"/>
    <w:rsid w:val="00B158F8"/>
    <w:rsid w:val="00B42EE6"/>
    <w:rsid w:val="00B4587F"/>
    <w:rsid w:val="00B56D10"/>
    <w:rsid w:val="00B61BC2"/>
    <w:rsid w:val="00B64990"/>
    <w:rsid w:val="00B738B4"/>
    <w:rsid w:val="00B83CC8"/>
    <w:rsid w:val="00BC5FF6"/>
    <w:rsid w:val="00BF20BB"/>
    <w:rsid w:val="00BF67A1"/>
    <w:rsid w:val="00C13E96"/>
    <w:rsid w:val="00C278A7"/>
    <w:rsid w:val="00C74BCE"/>
    <w:rsid w:val="00CD0B7A"/>
    <w:rsid w:val="00CD72D6"/>
    <w:rsid w:val="00D1059D"/>
    <w:rsid w:val="00D7085A"/>
    <w:rsid w:val="00D72380"/>
    <w:rsid w:val="00D92749"/>
    <w:rsid w:val="00DB3145"/>
    <w:rsid w:val="00E84DAF"/>
    <w:rsid w:val="00EA3D9D"/>
    <w:rsid w:val="00EC478D"/>
    <w:rsid w:val="00F31D41"/>
    <w:rsid w:val="00F5019D"/>
    <w:rsid w:val="00F73E31"/>
    <w:rsid w:val="00F81637"/>
    <w:rsid w:val="00F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63AE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A23E01"/>
    <w:rPr>
      <w:sz w:val="24"/>
      <w:szCs w:val="24"/>
    </w:rPr>
  </w:style>
  <w:style w:type="paragraph" w:styleId="a5">
    <w:name w:val="footer"/>
    <w:basedOn w:val="a"/>
    <w:link w:val="a6"/>
    <w:uiPriority w:val="99"/>
    <w:rsid w:val="00A23E0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A23E01"/>
    <w:rPr>
      <w:sz w:val="24"/>
      <w:szCs w:val="24"/>
    </w:rPr>
  </w:style>
  <w:style w:type="paragraph" w:styleId="a7">
    <w:name w:val="Balloon Text"/>
    <w:basedOn w:val="a"/>
    <w:link w:val="a8"/>
    <w:rsid w:val="00A23E0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A23E01"/>
    <w:rPr>
      <w:rFonts w:ascii="Tahoma" w:hAnsi="Tahoma" w:cs="Tahoma"/>
      <w:sz w:val="16"/>
      <w:szCs w:val="16"/>
    </w:rPr>
  </w:style>
  <w:style w:type="character" w:styleId="Hyperlink">
    <w:name w:val="Hyperlink"/>
    <w:rsid w:val="00A13FE3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74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bs.gov.il" TargetMode="External"/><Relationship Id="rId2" Type="http://schemas.openxmlformats.org/officeDocument/2006/relationships/hyperlink" Target="http://www.cbs.gov.il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inaz\AppData\Roaming\Microsoft\Templates\&#1488;&#1490;&#1507;%20&#1491;&#1502;&#1493;&#1490;&#1512;&#1508;&#1497;&#1492;%20&#1493;&#1502;&#1508;&#1511;&#1491;%20&#1514;&#1489;&#1504;&#1497;&#1514;%20&#1502;&#1506;&#1493;&#1491;&#1499;&#1504;&#151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76384-601B-4447-A3AA-AD6B8C56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אגף דמוגרפיה ומפקד תבנית מעודכנת</Template>
  <TotalTime>1</TotalTime>
  <Pages>1</Pages>
  <Words>117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CBS</Company>
  <LinksUpToDate>false</LinksUpToDate>
  <CharactersWithSpaces>793</CharactersWithSpaces>
  <SharedDoc>false</SharedDoc>
  <HLinks>
    <vt:vector size="12" baseType="variant"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mailto:info@cbs.gov.il</vt:lpwstr>
      </vt:variant>
      <vt:variant>
        <vt:lpwstr/>
      </vt:variant>
      <vt:variant>
        <vt:i4>7077937</vt:i4>
      </vt:variant>
      <vt:variant>
        <vt:i4>0</vt:i4>
      </vt:variant>
      <vt:variant>
        <vt:i4>0</vt:i4>
      </vt:variant>
      <vt:variant>
        <vt:i4>5</vt:i4>
      </vt:variant>
      <vt:variant>
        <vt:lpwstr>http://www.cbs.gov.il/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Pnina Zadka</dc:creator>
  <cp:lastModifiedBy>Yifat Shani</cp:lastModifiedBy>
  <cp:revision>3</cp:revision>
  <cp:lastPrinted>2018-08-02T07:09:00Z</cp:lastPrinted>
  <dcterms:created xsi:type="dcterms:W3CDTF">2018-11-05T12:17:00Z</dcterms:created>
  <dcterms:modified xsi:type="dcterms:W3CDTF">2018-11-05T12:18:00Z</dcterms:modified>
</cp:coreProperties>
</file>