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FE3" w:rsidRPr="00EC478D" w:rsidRDefault="00363716" w:rsidP="00363716">
      <w:pPr>
        <w:spacing w:line="360" w:lineRule="auto"/>
        <w:jc w:val="right"/>
        <w:rPr>
          <w:rFonts w:ascii="Arial" w:hAnsi="Arial" w:cs="Arial"/>
          <w:sz w:val="22"/>
          <w:szCs w:val="22"/>
          <w:rtl/>
        </w:rPr>
      </w:pPr>
      <w:r>
        <w:rPr>
          <w:rFonts w:ascii="Arial" w:hAnsi="Arial" w:cs="Arial"/>
          <w:sz w:val="22"/>
          <w:szCs w:val="22"/>
          <w:rtl/>
        </w:rPr>
        <w:fldChar w:fldCharType="begin"/>
      </w:r>
      <w:r>
        <w:rPr>
          <w:rFonts w:ascii="Arial" w:hAnsi="Arial" w:cs="Arial"/>
          <w:sz w:val="22"/>
          <w:szCs w:val="22"/>
          <w:rtl/>
        </w:rPr>
        <w:instrText xml:space="preserve"> </w:instrText>
      </w:r>
      <w:r>
        <w:rPr>
          <w:rFonts w:ascii="Arial" w:hAnsi="Arial" w:cs="Arial" w:hint="cs"/>
          <w:sz w:val="22"/>
          <w:szCs w:val="22"/>
        </w:rPr>
        <w:instrText>DATE</w:instrText>
      </w:r>
      <w:r>
        <w:rPr>
          <w:rFonts w:ascii="Arial" w:hAnsi="Arial" w:cs="Arial" w:hint="cs"/>
          <w:sz w:val="22"/>
          <w:szCs w:val="22"/>
          <w:rtl/>
        </w:rPr>
        <w:instrText xml:space="preserve"> \@ "</w:instrText>
      </w:r>
      <w:r>
        <w:rPr>
          <w:rFonts w:ascii="Arial" w:hAnsi="Arial" w:cs="Arial" w:hint="cs"/>
          <w:sz w:val="22"/>
          <w:szCs w:val="22"/>
        </w:rPr>
        <w:instrText>dddd dd MMMM yyyy</w:instrText>
      </w:r>
      <w:r>
        <w:rPr>
          <w:rFonts w:ascii="Arial" w:hAnsi="Arial" w:cs="Arial" w:hint="cs"/>
          <w:sz w:val="22"/>
          <w:szCs w:val="22"/>
          <w:rtl/>
        </w:rPr>
        <w:instrText>"</w:instrText>
      </w:r>
      <w:r>
        <w:rPr>
          <w:rFonts w:ascii="Arial" w:hAnsi="Arial" w:cs="Arial"/>
          <w:sz w:val="22"/>
          <w:szCs w:val="22"/>
          <w:rtl/>
        </w:rPr>
        <w:instrText xml:space="preserve"> </w:instrText>
      </w:r>
      <w:r>
        <w:rPr>
          <w:rFonts w:ascii="Arial" w:hAnsi="Arial" w:cs="Arial"/>
          <w:sz w:val="22"/>
          <w:szCs w:val="22"/>
          <w:rtl/>
        </w:rPr>
        <w:fldChar w:fldCharType="separate"/>
      </w:r>
      <w:r w:rsidR="000939CF">
        <w:rPr>
          <w:rFonts w:ascii="Arial" w:hAnsi="Arial" w:cs="Arial"/>
          <w:noProof/>
          <w:sz w:val="22"/>
          <w:szCs w:val="22"/>
          <w:rtl/>
        </w:rPr>
        <w:t>‏יום חמישי 20 דצמבר 2018</w:t>
      </w:r>
      <w:r>
        <w:rPr>
          <w:rFonts w:ascii="Arial" w:hAnsi="Arial" w:cs="Arial"/>
          <w:sz w:val="22"/>
          <w:szCs w:val="22"/>
          <w:rtl/>
        </w:rPr>
        <w:fldChar w:fldCharType="end"/>
      </w:r>
    </w:p>
    <w:p w:rsidR="004F63AE" w:rsidRDefault="004F63AE" w:rsidP="002A52B3">
      <w:pPr>
        <w:spacing w:line="276" w:lineRule="auto"/>
        <w:rPr>
          <w:rFonts w:ascii="Arial" w:hAnsi="Arial" w:cs="Arial"/>
          <w:sz w:val="22"/>
          <w:szCs w:val="22"/>
          <w:rtl/>
        </w:rPr>
      </w:pPr>
      <w:r>
        <w:rPr>
          <w:rFonts w:ascii="Arial" w:hAnsi="Arial" w:cs="Arial" w:hint="cs"/>
          <w:sz w:val="22"/>
          <w:szCs w:val="22"/>
          <w:rtl/>
        </w:rPr>
        <w:t xml:space="preserve">לכבוד </w:t>
      </w:r>
    </w:p>
    <w:p w:rsidR="00363716" w:rsidRDefault="00FA0AEB" w:rsidP="002A52B3">
      <w:pPr>
        <w:spacing w:line="276" w:lineRule="auto"/>
        <w:rPr>
          <w:rFonts w:ascii="Arial" w:hAnsi="Arial" w:cs="Arial"/>
          <w:sz w:val="22"/>
          <w:szCs w:val="22"/>
          <w:rtl/>
        </w:rPr>
      </w:pPr>
      <w:r>
        <w:rPr>
          <w:rFonts w:ascii="Arial" w:hAnsi="Arial" w:cs="Arial" w:hint="cs"/>
          <w:sz w:val="22"/>
          <w:szCs w:val="22"/>
          <w:rtl/>
        </w:rPr>
        <w:t>דובר עיריית לוד</w:t>
      </w:r>
    </w:p>
    <w:p w:rsidR="00363716" w:rsidRDefault="00363716" w:rsidP="002A52B3">
      <w:pPr>
        <w:spacing w:line="276" w:lineRule="auto"/>
        <w:rPr>
          <w:rFonts w:ascii="Arial" w:hAnsi="Arial" w:cs="Arial"/>
          <w:sz w:val="22"/>
          <w:szCs w:val="22"/>
          <w:rtl/>
        </w:rPr>
      </w:pPr>
    </w:p>
    <w:p w:rsidR="004F63AE" w:rsidRDefault="004F63AE" w:rsidP="004F63AE">
      <w:pPr>
        <w:rPr>
          <w:rFonts w:ascii="Arial" w:hAnsi="Arial" w:cs="Arial"/>
          <w:sz w:val="22"/>
          <w:szCs w:val="22"/>
          <w:rtl/>
        </w:rPr>
      </w:pPr>
      <w:bookmarkStart w:id="0" w:name="_GoBack"/>
      <w:bookmarkEnd w:id="0"/>
    </w:p>
    <w:p w:rsidR="000246FF" w:rsidRDefault="000246FF" w:rsidP="006158CB">
      <w:pPr>
        <w:jc w:val="center"/>
        <w:rPr>
          <w:rFonts w:cs="Arial"/>
          <w:b/>
          <w:bCs/>
          <w:u w:val="single"/>
          <w:rtl/>
        </w:rPr>
      </w:pPr>
    </w:p>
    <w:p w:rsidR="000246FF" w:rsidRDefault="000246FF" w:rsidP="006158CB">
      <w:pPr>
        <w:jc w:val="center"/>
        <w:rPr>
          <w:rFonts w:cs="Arial"/>
          <w:b/>
          <w:bCs/>
          <w:u w:val="single"/>
          <w:rtl/>
        </w:rPr>
      </w:pPr>
    </w:p>
    <w:p w:rsidR="00363716" w:rsidRDefault="00363716" w:rsidP="00FA0AEB">
      <w:pPr>
        <w:jc w:val="center"/>
        <w:rPr>
          <w:rFonts w:cs="Arial"/>
          <w:b/>
          <w:bCs/>
          <w:u w:val="single"/>
          <w:rtl/>
        </w:rPr>
      </w:pPr>
      <w:r w:rsidRPr="00B86CF9">
        <w:rPr>
          <w:rFonts w:cs="Arial" w:hint="cs"/>
          <w:b/>
          <w:bCs/>
          <w:u w:val="single"/>
          <w:rtl/>
        </w:rPr>
        <w:t xml:space="preserve">הנדון: </w:t>
      </w:r>
      <w:r>
        <w:rPr>
          <w:rFonts w:cs="Arial" w:hint="cs"/>
          <w:b/>
          <w:bCs/>
          <w:u w:val="single"/>
          <w:rtl/>
        </w:rPr>
        <w:t xml:space="preserve"> </w:t>
      </w:r>
      <w:r w:rsidR="00FA0AEB">
        <w:rPr>
          <w:rFonts w:cs="Arial" w:hint="cs"/>
          <w:b/>
          <w:bCs/>
          <w:u w:val="single"/>
          <w:rtl/>
        </w:rPr>
        <w:t xml:space="preserve">דירוג כלכלי חברתי </w:t>
      </w:r>
      <w:r w:rsidR="00FA0AEB">
        <w:rPr>
          <w:rFonts w:cs="Arial"/>
          <w:b/>
          <w:bCs/>
          <w:u w:val="single"/>
          <w:rtl/>
        </w:rPr>
        <w:t>–</w:t>
      </w:r>
      <w:r w:rsidR="00FA0AEB">
        <w:rPr>
          <w:rFonts w:cs="Arial" w:hint="cs"/>
          <w:b/>
          <w:bCs/>
          <w:u w:val="single"/>
          <w:rtl/>
        </w:rPr>
        <w:t xml:space="preserve"> עיריית לוד 2015</w:t>
      </w:r>
    </w:p>
    <w:p w:rsidR="004F63AE" w:rsidRDefault="00363716" w:rsidP="00FA0AEB">
      <w:pPr>
        <w:jc w:val="center"/>
        <w:rPr>
          <w:rFonts w:ascii="Arial" w:hAnsi="Arial" w:cs="Arial"/>
          <w:sz w:val="22"/>
          <w:szCs w:val="22"/>
          <w:rtl/>
        </w:rPr>
      </w:pPr>
      <w:r>
        <w:rPr>
          <w:rFonts w:ascii="Arial" w:hAnsi="Arial" w:cs="Arial" w:hint="cs"/>
          <w:sz w:val="22"/>
          <w:szCs w:val="22"/>
          <w:rtl/>
        </w:rPr>
        <w:t xml:space="preserve">פנייתך מיום </w:t>
      </w:r>
      <w:r w:rsidR="00FA0AEB">
        <w:rPr>
          <w:rFonts w:ascii="Arial" w:hAnsi="Arial" w:cs="Arial" w:hint="cs"/>
          <w:sz w:val="22"/>
          <w:szCs w:val="22"/>
          <w:rtl/>
        </w:rPr>
        <w:t>2 בדצמבר</w:t>
      </w:r>
      <w:r>
        <w:rPr>
          <w:rFonts w:ascii="Arial" w:hAnsi="Arial" w:cs="Arial" w:hint="cs"/>
          <w:sz w:val="22"/>
          <w:szCs w:val="22"/>
          <w:rtl/>
        </w:rPr>
        <w:t xml:space="preserve"> 2018</w:t>
      </w:r>
    </w:p>
    <w:p w:rsidR="001A12DA" w:rsidRDefault="001A12DA" w:rsidP="001A12DA">
      <w:pPr>
        <w:rPr>
          <w:rFonts w:ascii="Arial" w:hAnsi="Arial" w:cs="Arial"/>
          <w:sz w:val="22"/>
          <w:szCs w:val="22"/>
          <w:rtl/>
        </w:rPr>
      </w:pPr>
      <w:r>
        <w:rPr>
          <w:rFonts w:ascii="Arial" w:hAnsi="Arial" w:cs="Arial" w:hint="cs"/>
          <w:sz w:val="22"/>
          <w:szCs w:val="22"/>
          <w:rtl/>
        </w:rPr>
        <w:t>שלום רב,</w:t>
      </w:r>
    </w:p>
    <w:p w:rsidR="001A12DA" w:rsidRDefault="001A12DA" w:rsidP="001A12DA">
      <w:pPr>
        <w:rPr>
          <w:rFonts w:ascii="Arial" w:hAnsi="Arial" w:cs="Arial"/>
          <w:sz w:val="22"/>
          <w:szCs w:val="22"/>
          <w:rtl/>
        </w:rPr>
      </w:pPr>
    </w:p>
    <w:p w:rsidR="00FA0AEB" w:rsidRDefault="001A12DA" w:rsidP="00FA0AEB">
      <w:pPr>
        <w:shd w:val="clear" w:color="auto" w:fill="FFFFFF"/>
        <w:spacing w:after="200" w:line="330" w:lineRule="atLeast"/>
        <w:ind w:left="248" w:hanging="283"/>
        <w:rPr>
          <w:rFonts w:asciiTheme="minorBidi" w:hAnsiTheme="minorBidi" w:cstheme="minorBidi"/>
          <w:sz w:val="22"/>
          <w:szCs w:val="22"/>
          <w:rtl/>
        </w:rPr>
      </w:pPr>
      <w:r>
        <w:rPr>
          <w:rFonts w:ascii="Arial" w:hAnsi="Arial" w:cs="Arial" w:hint="cs"/>
          <w:sz w:val="22"/>
          <w:szCs w:val="22"/>
          <w:rtl/>
        </w:rPr>
        <w:t>1.</w:t>
      </w:r>
      <w:r w:rsidR="00A00D30">
        <w:rPr>
          <w:rFonts w:ascii="Arial" w:hAnsi="Arial" w:cs="Arial" w:hint="cs"/>
          <w:sz w:val="22"/>
          <w:szCs w:val="22"/>
          <w:rtl/>
        </w:rPr>
        <w:t>בבקשתך מי</w:t>
      </w:r>
      <w:r w:rsidR="00F31D41">
        <w:rPr>
          <w:rFonts w:ascii="Arial" w:hAnsi="Arial" w:cs="Arial" w:hint="cs"/>
          <w:sz w:val="22"/>
          <w:szCs w:val="22"/>
          <w:rtl/>
        </w:rPr>
        <w:t>ו</w:t>
      </w:r>
      <w:r w:rsidR="00A00D30">
        <w:rPr>
          <w:rFonts w:ascii="Arial" w:hAnsi="Arial" w:cs="Arial" w:hint="cs"/>
          <w:sz w:val="22"/>
          <w:szCs w:val="22"/>
          <w:rtl/>
        </w:rPr>
        <w:t xml:space="preserve">ם ה- </w:t>
      </w:r>
      <w:r w:rsidR="00FA0AEB">
        <w:rPr>
          <w:rFonts w:ascii="Arial" w:hAnsi="Arial" w:cs="Arial" w:hint="cs"/>
          <w:sz w:val="22"/>
          <w:szCs w:val="22"/>
          <w:rtl/>
        </w:rPr>
        <w:t xml:space="preserve">2 בדצמבר 2018 </w:t>
      </w:r>
      <w:r w:rsidR="00A00D30">
        <w:rPr>
          <w:rFonts w:ascii="Arial" w:hAnsi="Arial" w:cs="Arial" w:hint="cs"/>
          <w:sz w:val="22"/>
          <w:szCs w:val="22"/>
          <w:rtl/>
        </w:rPr>
        <w:t xml:space="preserve"> ביקשתם</w:t>
      </w:r>
      <w:r w:rsidR="00114268">
        <w:rPr>
          <w:rFonts w:ascii="Arial" w:hAnsi="Arial" w:cs="Arial" w:hint="cs"/>
          <w:sz w:val="22"/>
          <w:szCs w:val="22"/>
          <w:rtl/>
        </w:rPr>
        <w:t xml:space="preserve"> לקבל</w:t>
      </w:r>
      <w:r w:rsidR="006158CB">
        <w:rPr>
          <w:rFonts w:ascii="Arial" w:hAnsi="Arial" w:cs="Arial" w:hint="cs"/>
          <w:sz w:val="22"/>
          <w:szCs w:val="22"/>
          <w:rtl/>
        </w:rPr>
        <w:t xml:space="preserve"> מידע אודות</w:t>
      </w:r>
      <w:r w:rsidR="00F31D41">
        <w:rPr>
          <w:rFonts w:ascii="Arial" w:hAnsi="Arial" w:cs="Arial" w:hint="cs"/>
          <w:sz w:val="22"/>
          <w:szCs w:val="22"/>
          <w:rtl/>
        </w:rPr>
        <w:t>:</w:t>
      </w:r>
      <w:r w:rsidR="00FA0AEB">
        <w:rPr>
          <w:rFonts w:ascii="Arial" w:hAnsi="Arial" w:cs="Arial"/>
          <w:sz w:val="22"/>
          <w:szCs w:val="22"/>
          <w:rtl/>
        </w:rPr>
        <w:br/>
      </w:r>
      <w:r w:rsidR="00FA0AEB">
        <w:rPr>
          <w:rFonts w:ascii="Arial" w:hAnsi="Arial" w:cs="Arial" w:hint="cs"/>
          <w:sz w:val="22"/>
          <w:szCs w:val="22"/>
          <w:rtl/>
        </w:rPr>
        <w:t xml:space="preserve"> 1.1 </w:t>
      </w:r>
      <w:r w:rsidR="00FA0AEB">
        <w:rPr>
          <w:rFonts w:asciiTheme="minorBidi" w:hAnsiTheme="minorBidi" w:cstheme="minorBidi" w:hint="cs"/>
          <w:sz w:val="22"/>
          <w:szCs w:val="22"/>
          <w:rtl/>
        </w:rPr>
        <w:t>אופן חישוב המדד.</w:t>
      </w:r>
      <w:r w:rsidR="00FA0AEB">
        <w:rPr>
          <w:rFonts w:asciiTheme="minorBidi" w:hAnsiTheme="minorBidi" w:cstheme="minorBidi"/>
          <w:sz w:val="22"/>
          <w:szCs w:val="22"/>
          <w:rtl/>
        </w:rPr>
        <w:br/>
      </w:r>
      <w:r w:rsidR="00FA0AEB">
        <w:rPr>
          <w:rFonts w:asciiTheme="minorBidi" w:hAnsiTheme="minorBidi" w:cstheme="minorBidi" w:hint="cs"/>
          <w:sz w:val="22"/>
          <w:szCs w:val="22"/>
          <w:rtl/>
        </w:rPr>
        <w:t>1.2 השוואה בין מדד 2013 למדד 2015.</w:t>
      </w:r>
      <w:r w:rsidR="00FA0AEB">
        <w:rPr>
          <w:rFonts w:asciiTheme="minorBidi" w:hAnsiTheme="minorBidi" w:cstheme="minorBidi" w:hint="cs"/>
          <w:sz w:val="22"/>
          <w:szCs w:val="22"/>
          <w:rtl/>
        </w:rPr>
        <w:br/>
      </w:r>
    </w:p>
    <w:p w:rsidR="00FA0AEB" w:rsidRDefault="00FA0AEB" w:rsidP="00344119">
      <w:pPr>
        <w:shd w:val="clear" w:color="auto" w:fill="FFFFFF"/>
        <w:spacing w:after="200" w:line="330" w:lineRule="atLeast"/>
        <w:ind w:left="248" w:hanging="283"/>
        <w:rPr>
          <w:rFonts w:asciiTheme="minorBidi" w:hAnsiTheme="minorBidi" w:cstheme="minorBidi"/>
          <w:sz w:val="22"/>
          <w:szCs w:val="22"/>
          <w:rtl/>
        </w:rPr>
      </w:pPr>
      <w:r>
        <w:rPr>
          <w:rFonts w:asciiTheme="minorBidi" w:hAnsiTheme="minorBidi" w:cstheme="minorBidi" w:hint="cs"/>
          <w:sz w:val="22"/>
          <w:szCs w:val="22"/>
          <w:rtl/>
        </w:rPr>
        <w:t xml:space="preserve">2. מצורף מכתב הסבר מפורט ממנהלת אגף בכיר מתודולוגיה סטטיסטית, הגב' לואיזה </w:t>
      </w:r>
      <w:proofErr w:type="spellStart"/>
      <w:r>
        <w:rPr>
          <w:rFonts w:asciiTheme="minorBidi" w:hAnsiTheme="minorBidi" w:cstheme="minorBidi" w:hint="cs"/>
          <w:sz w:val="22"/>
          <w:szCs w:val="22"/>
          <w:rtl/>
        </w:rPr>
        <w:t>קדון</w:t>
      </w:r>
      <w:proofErr w:type="spellEnd"/>
      <w:r>
        <w:rPr>
          <w:rFonts w:asciiTheme="minorBidi" w:hAnsiTheme="minorBidi" w:cstheme="minorBidi" w:hint="cs"/>
          <w:sz w:val="22"/>
          <w:szCs w:val="22"/>
          <w:rtl/>
        </w:rPr>
        <w:t xml:space="preserve"> בורק המסביר את אופן </w:t>
      </w:r>
      <w:r w:rsidR="00344119">
        <w:rPr>
          <w:rFonts w:asciiTheme="minorBidi" w:hAnsiTheme="minorBidi" w:cstheme="minorBidi" w:hint="cs"/>
          <w:sz w:val="22"/>
          <w:szCs w:val="22"/>
          <w:rtl/>
        </w:rPr>
        <w:t>ה</w:t>
      </w:r>
      <w:r>
        <w:rPr>
          <w:rFonts w:asciiTheme="minorBidi" w:hAnsiTheme="minorBidi" w:cstheme="minorBidi" w:hint="cs"/>
          <w:sz w:val="22"/>
          <w:szCs w:val="22"/>
          <w:rtl/>
        </w:rPr>
        <w:t>חישוב ובניית המדד</w:t>
      </w:r>
      <w:r w:rsidR="00344119">
        <w:rPr>
          <w:rFonts w:asciiTheme="minorBidi" w:hAnsiTheme="minorBidi" w:cstheme="minorBidi" w:hint="cs"/>
          <w:sz w:val="22"/>
          <w:szCs w:val="22"/>
          <w:rtl/>
        </w:rPr>
        <w:t xml:space="preserve">( קובץ </w:t>
      </w:r>
      <w:r w:rsidR="00344119">
        <w:rPr>
          <w:rFonts w:asciiTheme="minorBidi" w:hAnsiTheme="minorBidi" w:cstheme="minorBidi"/>
          <w:sz w:val="22"/>
          <w:szCs w:val="22"/>
        </w:rPr>
        <w:t xml:space="preserve">PDF </w:t>
      </w:r>
      <w:r w:rsidR="00344119">
        <w:rPr>
          <w:rFonts w:asciiTheme="minorBidi" w:hAnsiTheme="minorBidi" w:cstheme="minorBidi" w:hint="cs"/>
          <w:sz w:val="22"/>
          <w:szCs w:val="22"/>
          <w:rtl/>
        </w:rPr>
        <w:t xml:space="preserve"> )</w:t>
      </w:r>
      <w:r>
        <w:rPr>
          <w:rFonts w:asciiTheme="minorBidi" w:hAnsiTheme="minorBidi" w:cstheme="minorBidi" w:hint="cs"/>
          <w:sz w:val="22"/>
          <w:szCs w:val="22"/>
          <w:rtl/>
        </w:rPr>
        <w:t>.</w:t>
      </w:r>
      <w:r>
        <w:rPr>
          <w:rFonts w:asciiTheme="minorBidi" w:hAnsiTheme="minorBidi" w:cstheme="minorBidi"/>
          <w:sz w:val="22"/>
          <w:szCs w:val="22"/>
          <w:rtl/>
        </w:rPr>
        <w:br/>
      </w:r>
    </w:p>
    <w:p w:rsidR="00FA0AEB" w:rsidRPr="00FA0AEB" w:rsidRDefault="00FA0AEB" w:rsidP="006C56BC">
      <w:pPr>
        <w:shd w:val="clear" w:color="auto" w:fill="FFFFFF"/>
        <w:spacing w:after="200" w:line="330" w:lineRule="atLeast"/>
        <w:ind w:left="248" w:hanging="283"/>
        <w:rPr>
          <w:rFonts w:asciiTheme="minorBidi" w:hAnsiTheme="minorBidi" w:cstheme="minorBidi"/>
          <w:sz w:val="22"/>
          <w:szCs w:val="22"/>
          <w:rtl/>
        </w:rPr>
      </w:pPr>
      <w:r>
        <w:rPr>
          <w:rFonts w:asciiTheme="minorBidi" w:hAnsiTheme="minorBidi" w:cstheme="minorBidi" w:hint="cs"/>
          <w:sz w:val="22"/>
          <w:szCs w:val="22"/>
          <w:rtl/>
        </w:rPr>
        <w:t xml:space="preserve">3. כמו כן מצורף קובץ </w:t>
      </w:r>
      <w:r>
        <w:rPr>
          <w:rFonts w:ascii="Arial" w:hAnsi="Arial" w:cs="Arial"/>
          <w:sz w:val="22"/>
          <w:szCs w:val="22"/>
        </w:rPr>
        <w:t>excel</w:t>
      </w:r>
      <w:r>
        <w:rPr>
          <w:rFonts w:asciiTheme="minorBidi" w:hAnsiTheme="minorBidi" w:cstheme="minorBidi" w:hint="cs"/>
          <w:sz w:val="22"/>
          <w:szCs w:val="22"/>
          <w:rtl/>
        </w:rPr>
        <w:t xml:space="preserve"> עם המשקולות השונים בסעיפי המדד לשנים 2013:2015</w:t>
      </w:r>
    </w:p>
    <w:p w:rsidR="00F31D41" w:rsidRDefault="00F31D41" w:rsidP="00A00D30">
      <w:pPr>
        <w:rPr>
          <w:rFonts w:ascii="Arial" w:hAnsi="Arial" w:cs="Arial"/>
          <w:sz w:val="22"/>
          <w:szCs w:val="22"/>
          <w:rtl/>
        </w:rPr>
      </w:pPr>
    </w:p>
    <w:p w:rsidR="004B3569" w:rsidRDefault="004B3569" w:rsidP="00807808">
      <w:pPr>
        <w:rPr>
          <w:rFonts w:ascii="Arial" w:hAnsi="Arial" w:cs="Arial"/>
          <w:sz w:val="22"/>
          <w:szCs w:val="22"/>
          <w:rtl/>
        </w:rPr>
      </w:pPr>
    </w:p>
    <w:p w:rsidR="004B3569" w:rsidRPr="00FA0AEB" w:rsidRDefault="00403F30" w:rsidP="00305FD5">
      <w:pPr>
        <w:spacing w:line="360" w:lineRule="auto"/>
        <w:rPr>
          <w:rFonts w:ascii="Arial" w:hAnsi="Arial" w:cs="Arial"/>
          <w:rtl/>
        </w:rPr>
      </w:pPr>
      <w:r>
        <w:rPr>
          <w:rFonts w:ascii="Arial" w:hAnsi="Arial" w:cs="Arial" w:hint="cs"/>
          <w:rtl/>
        </w:rPr>
        <w:t>4</w:t>
      </w:r>
      <w:r w:rsidR="004B3569" w:rsidRPr="00FA0AEB">
        <w:rPr>
          <w:rFonts w:ascii="Arial" w:hAnsi="Arial" w:cs="Arial" w:hint="cs"/>
          <w:rtl/>
        </w:rPr>
        <w:t>.</w:t>
      </w:r>
      <w:r w:rsidR="00305FD5" w:rsidRPr="00FA0AEB">
        <w:rPr>
          <w:rFonts w:ascii="Times New (W1)" w:hAnsi="Times New (W1)"/>
          <w:rtl/>
        </w:rPr>
        <w:t xml:space="preserve"> </w:t>
      </w:r>
      <w:r w:rsidR="00305FD5" w:rsidRPr="00FA0AEB">
        <w:rPr>
          <w:rFonts w:ascii="Arial" w:hAnsi="Arial" w:cs="Arial"/>
          <w:rtl/>
        </w:rPr>
        <w:t xml:space="preserve">לידיעתך, ללשכה המרכזית לסטטיסטיקה יחידת מידע שכל תפקידה לספק נתונים סטטיסטיים לציבור, במילוי תפקידה של </w:t>
      </w:r>
      <w:proofErr w:type="spellStart"/>
      <w:r w:rsidR="00305FD5" w:rsidRPr="00FA0AEB">
        <w:rPr>
          <w:rFonts w:ascii="Arial" w:hAnsi="Arial" w:cs="Arial"/>
          <w:rtl/>
        </w:rPr>
        <w:t>הלמ"ס</w:t>
      </w:r>
      <w:proofErr w:type="spellEnd"/>
      <w:r w:rsidR="00305FD5" w:rsidRPr="00FA0AEB">
        <w:rPr>
          <w:rFonts w:ascii="Arial" w:hAnsi="Arial" w:cs="Arial"/>
          <w:rtl/>
        </w:rPr>
        <w:t xml:space="preserve"> על פי פקודת הסטטיסטיקה [נוסח חדש], התשל"ב-1972 "לערוך פעולות סטטיסטיות ולפרסם תוצאותיהן...". בכל שאלה אודות נתוני </w:t>
      </w:r>
      <w:proofErr w:type="spellStart"/>
      <w:r w:rsidR="00305FD5" w:rsidRPr="00FA0AEB">
        <w:rPr>
          <w:rFonts w:ascii="Arial" w:hAnsi="Arial" w:cs="Arial"/>
          <w:rtl/>
        </w:rPr>
        <w:t>הלמ"ס</w:t>
      </w:r>
      <w:proofErr w:type="spellEnd"/>
      <w:r w:rsidR="00305FD5" w:rsidRPr="00FA0AEB">
        <w:rPr>
          <w:rFonts w:ascii="Arial" w:hAnsi="Arial" w:cs="Arial"/>
          <w:rtl/>
        </w:rPr>
        <w:t xml:space="preserve"> ניתן לפנות ליחידת המידע בדוא"ל, בטלפון או בפקס, ללא תשלום וללא צורך להגיש בקשה לפי חוק חופש המידע. כתובת הדוא"ל: </w:t>
      </w:r>
      <w:r w:rsidR="00305FD5" w:rsidRPr="00FA0AEB">
        <w:rPr>
          <w:rFonts w:ascii="Arial" w:hAnsi="Arial" w:cs="Arial"/>
        </w:rPr>
        <w:t>info@cbs.gov.il</w:t>
      </w:r>
      <w:r w:rsidR="00305FD5" w:rsidRPr="00FA0AEB">
        <w:rPr>
          <w:rFonts w:ascii="Arial" w:hAnsi="Arial" w:cs="Arial"/>
          <w:rtl/>
        </w:rPr>
        <w:t xml:space="preserve">/. טלפון: 02-6592666 (בין השעות 09:00 עד 16:00). פקס: 02-6521340. </w:t>
      </w:r>
    </w:p>
    <w:p w:rsidR="00627A7D" w:rsidRDefault="00627A7D" w:rsidP="00627A7D">
      <w:pPr>
        <w:rPr>
          <w:rFonts w:ascii="Arial" w:hAnsi="Arial" w:cs="Arial"/>
          <w:sz w:val="22"/>
          <w:szCs w:val="22"/>
          <w:rtl/>
        </w:rPr>
      </w:pPr>
    </w:p>
    <w:p w:rsidR="00627A7D" w:rsidRDefault="00627A7D" w:rsidP="00627A7D">
      <w:pPr>
        <w:rPr>
          <w:rFonts w:ascii="Arial" w:hAnsi="Arial" w:cs="Arial"/>
          <w:sz w:val="22"/>
          <w:szCs w:val="22"/>
          <w:rtl/>
        </w:rPr>
      </w:pPr>
    </w:p>
    <w:p w:rsidR="00F31D41" w:rsidRDefault="001D59CD" w:rsidP="004B50F0">
      <w:pPr>
        <w:ind w:left="5068"/>
        <w:rPr>
          <w:rFonts w:ascii="Arial" w:hAnsi="Arial" w:cs="Arial"/>
          <w:sz w:val="22"/>
          <w:szCs w:val="22"/>
          <w:rtl/>
        </w:rPr>
      </w:pPr>
      <w:r>
        <w:rPr>
          <w:rFonts w:ascii="Arial" w:hAnsi="Arial" w:cs="Arial" w:hint="cs"/>
          <w:sz w:val="22"/>
          <w:szCs w:val="22"/>
          <w:rtl/>
        </w:rPr>
        <w:t>בכבוד רב,</w:t>
      </w:r>
    </w:p>
    <w:p w:rsidR="004B50F0" w:rsidRDefault="004B50F0" w:rsidP="004B50F0">
      <w:pPr>
        <w:ind w:left="5068"/>
        <w:rPr>
          <w:rFonts w:ascii="Arial" w:hAnsi="Arial" w:cs="Arial"/>
          <w:sz w:val="22"/>
          <w:szCs w:val="22"/>
          <w:rtl/>
        </w:rPr>
      </w:pPr>
    </w:p>
    <w:p w:rsidR="001D59CD" w:rsidRDefault="001D59CD" w:rsidP="004B50F0">
      <w:pPr>
        <w:ind w:left="5068"/>
        <w:rPr>
          <w:rFonts w:ascii="Arial" w:hAnsi="Arial" w:cs="Arial"/>
          <w:sz w:val="22"/>
          <w:szCs w:val="22"/>
          <w:rtl/>
        </w:rPr>
      </w:pPr>
    </w:p>
    <w:p w:rsidR="001D59CD" w:rsidRPr="004B50F0" w:rsidRDefault="00627A7D" w:rsidP="004B50F0">
      <w:pPr>
        <w:spacing w:line="276" w:lineRule="auto"/>
        <w:ind w:left="5068"/>
        <w:rPr>
          <w:rFonts w:ascii="Arial" w:hAnsi="Arial" w:cs="Arial"/>
          <w:b/>
          <w:bCs/>
          <w:sz w:val="22"/>
          <w:szCs w:val="22"/>
          <w:rtl/>
        </w:rPr>
      </w:pPr>
      <w:r w:rsidRPr="004B50F0">
        <w:rPr>
          <w:rFonts w:ascii="Arial" w:hAnsi="Arial" w:cs="Arial" w:hint="cs"/>
          <w:b/>
          <w:bCs/>
          <w:sz w:val="22"/>
          <w:szCs w:val="22"/>
          <w:rtl/>
        </w:rPr>
        <w:t>יפעת שני אבוחצירה</w:t>
      </w:r>
    </w:p>
    <w:p w:rsidR="00627A7D" w:rsidRDefault="00627A7D" w:rsidP="004B50F0">
      <w:pPr>
        <w:spacing w:line="276" w:lineRule="auto"/>
        <w:ind w:left="5068"/>
        <w:rPr>
          <w:rFonts w:ascii="Arial" w:hAnsi="Arial" w:cs="Arial"/>
          <w:sz w:val="22"/>
          <w:szCs w:val="22"/>
          <w:rtl/>
        </w:rPr>
      </w:pPr>
      <w:proofErr w:type="spellStart"/>
      <w:r>
        <w:rPr>
          <w:rFonts w:ascii="Arial" w:hAnsi="Arial" w:cs="Arial" w:hint="cs"/>
          <w:sz w:val="22"/>
          <w:szCs w:val="22"/>
          <w:rtl/>
        </w:rPr>
        <w:t>ממונת</w:t>
      </w:r>
      <w:proofErr w:type="spellEnd"/>
      <w:r>
        <w:rPr>
          <w:rFonts w:ascii="Arial" w:hAnsi="Arial" w:cs="Arial" w:hint="cs"/>
          <w:sz w:val="22"/>
          <w:szCs w:val="22"/>
          <w:rtl/>
        </w:rPr>
        <w:t xml:space="preserve"> חופש המידע</w:t>
      </w:r>
    </w:p>
    <w:p w:rsidR="00627A7D" w:rsidRPr="00B64990" w:rsidRDefault="00627A7D" w:rsidP="004B50F0">
      <w:pPr>
        <w:spacing w:line="276" w:lineRule="auto"/>
        <w:ind w:left="5068"/>
        <w:rPr>
          <w:rFonts w:ascii="Calibri" w:hAnsi="Calibri"/>
          <w:sz w:val="22"/>
          <w:szCs w:val="22"/>
        </w:rPr>
      </w:pPr>
      <w:r>
        <w:rPr>
          <w:rFonts w:ascii="Arial" w:hAnsi="Arial" w:cs="Arial" w:hint="cs"/>
          <w:sz w:val="22"/>
          <w:szCs w:val="22"/>
          <w:rtl/>
        </w:rPr>
        <w:t xml:space="preserve">הלשכה המרכזית </w:t>
      </w:r>
      <w:proofErr w:type="spellStart"/>
      <w:r>
        <w:rPr>
          <w:rFonts w:ascii="Arial" w:hAnsi="Arial" w:cs="Arial" w:hint="cs"/>
          <w:sz w:val="22"/>
          <w:szCs w:val="22"/>
          <w:rtl/>
        </w:rPr>
        <w:t>לסטטיסטקה</w:t>
      </w:r>
      <w:proofErr w:type="spellEnd"/>
    </w:p>
    <w:p w:rsidR="001D59CD" w:rsidRPr="001D59CD" w:rsidRDefault="001D59CD" w:rsidP="00A00D30">
      <w:pPr>
        <w:rPr>
          <w:rFonts w:ascii="Arial" w:hAnsi="Arial" w:cs="Arial"/>
          <w:sz w:val="22"/>
          <w:szCs w:val="22"/>
          <w:rtl/>
        </w:rPr>
      </w:pPr>
    </w:p>
    <w:p w:rsidR="00A13FE3" w:rsidRPr="00EC478D" w:rsidRDefault="00A13FE3" w:rsidP="00F5019D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A13FE3" w:rsidRPr="00EC478D" w:rsidSect="00422E45">
      <w:headerReference w:type="default" r:id="rId9"/>
      <w:footerReference w:type="default" r:id="rId10"/>
      <w:pgSz w:w="11906" w:h="16838" w:code="9"/>
      <w:pgMar w:top="2939" w:right="1080" w:bottom="1440" w:left="1080" w:header="709" w:footer="345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4748" w:rsidRDefault="00134748" w:rsidP="00A23E01">
      <w:r>
        <w:separator/>
      </w:r>
    </w:p>
  </w:endnote>
  <w:endnote w:type="continuationSeparator" w:id="0">
    <w:p w:rsidR="00134748" w:rsidRDefault="00134748" w:rsidP="00A23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Times New (W1)">
    <w:altName w:val="Times New Roman"/>
    <w:charset w:val="00"/>
    <w:family w:val="roman"/>
    <w:pitch w:val="variable"/>
    <w:sig w:usb0="20007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2E45" w:rsidRDefault="00A84B27" w:rsidP="006B4D50">
    <w:pPr>
      <w:pStyle w:val="a5"/>
      <w:tabs>
        <w:tab w:val="clear" w:pos="8306"/>
        <w:tab w:val="left" w:pos="9746"/>
      </w:tabs>
      <w:spacing w:line="260" w:lineRule="exact"/>
      <w:jc w:val="both"/>
      <w:rPr>
        <w:rFonts w:ascii="Arial" w:hAnsi="Arial" w:cs="Arial"/>
        <w:sz w:val="18"/>
        <w:szCs w:val="18"/>
        <w:rtl/>
      </w:rPr>
    </w:pPr>
    <w:r>
      <w:rPr>
        <w:rFonts w:ascii="Arial" w:hAnsi="Arial" w:cs="Arial" w:hint="cs"/>
        <w:noProof/>
        <w:sz w:val="18"/>
        <w:szCs w:val="18"/>
        <w:rtl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386715</wp:posOffset>
          </wp:positionH>
          <wp:positionV relativeFrom="paragraph">
            <wp:posOffset>62865</wp:posOffset>
          </wp:positionV>
          <wp:extent cx="5474970" cy="481330"/>
          <wp:effectExtent l="0" t="0" r="0" b="0"/>
          <wp:wrapNone/>
          <wp:docPr id="58" name="Picture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74970" cy="4813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22E45" w:rsidRDefault="00422E45" w:rsidP="00C13E96">
    <w:pPr>
      <w:pStyle w:val="a5"/>
      <w:tabs>
        <w:tab w:val="clear" w:pos="8306"/>
        <w:tab w:val="left" w:pos="8930"/>
      </w:tabs>
      <w:spacing w:line="260" w:lineRule="exact"/>
      <w:ind w:left="-1"/>
      <w:jc w:val="both"/>
      <w:rPr>
        <w:rFonts w:ascii="Arial" w:hAnsi="Arial" w:cs="Arial"/>
        <w:sz w:val="18"/>
        <w:szCs w:val="18"/>
        <w:rtl/>
      </w:rPr>
    </w:pPr>
  </w:p>
  <w:p w:rsidR="00422E45" w:rsidRDefault="00422E45" w:rsidP="00C13E96">
    <w:pPr>
      <w:pStyle w:val="a5"/>
      <w:tabs>
        <w:tab w:val="clear" w:pos="8306"/>
        <w:tab w:val="left" w:pos="8930"/>
      </w:tabs>
      <w:spacing w:line="260" w:lineRule="exact"/>
      <w:ind w:left="-1"/>
      <w:jc w:val="both"/>
      <w:rPr>
        <w:rFonts w:ascii="Arial" w:hAnsi="Arial" w:cs="Arial"/>
        <w:sz w:val="18"/>
        <w:szCs w:val="18"/>
        <w:rtl/>
      </w:rPr>
    </w:pPr>
  </w:p>
  <w:p w:rsidR="00422E45" w:rsidRPr="00C13E96" w:rsidRDefault="00422E45" w:rsidP="006A2D8D">
    <w:pPr>
      <w:pStyle w:val="a5"/>
      <w:tabs>
        <w:tab w:val="clear" w:pos="8306"/>
        <w:tab w:val="left" w:pos="8930"/>
      </w:tabs>
      <w:spacing w:line="260" w:lineRule="exact"/>
      <w:jc w:val="center"/>
      <w:rPr>
        <w:rFonts w:ascii="Arial" w:hAnsi="Arial" w:cs="Arial"/>
        <w:sz w:val="18"/>
        <w:szCs w:val="18"/>
      </w:rPr>
    </w:pPr>
    <w:r w:rsidRPr="00C13E96">
      <w:rPr>
        <w:rFonts w:ascii="Arial" w:hAnsi="Arial" w:cs="Arial" w:hint="cs"/>
        <w:sz w:val="18"/>
        <w:szCs w:val="18"/>
        <w:rtl/>
      </w:rPr>
      <w:t>טלפון: 972-2-659</w:t>
    </w:r>
    <w:r w:rsidR="001D0D2F">
      <w:rPr>
        <w:rFonts w:ascii="Arial" w:hAnsi="Arial" w:cs="Arial" w:hint="cs"/>
        <w:sz w:val="18"/>
        <w:szCs w:val="18"/>
        <w:rtl/>
      </w:rPr>
      <w:t>3</w:t>
    </w:r>
    <w:r w:rsidRPr="00C13E96">
      <w:rPr>
        <w:rFonts w:ascii="Arial" w:hAnsi="Arial" w:cs="Arial" w:hint="cs"/>
        <w:sz w:val="18"/>
        <w:szCs w:val="18"/>
        <w:rtl/>
      </w:rPr>
      <w:t>0</w:t>
    </w:r>
    <w:r w:rsidR="006A2D8D">
      <w:rPr>
        <w:rFonts w:ascii="Arial" w:hAnsi="Arial" w:cs="Arial" w:hint="cs"/>
        <w:sz w:val="18"/>
        <w:szCs w:val="18"/>
        <w:rtl/>
      </w:rPr>
      <w:t>39</w:t>
    </w:r>
    <w:r w:rsidRPr="00C13E96">
      <w:rPr>
        <w:rFonts w:ascii="Arial" w:hAnsi="Arial" w:cs="Arial" w:hint="cs"/>
        <w:sz w:val="18"/>
        <w:szCs w:val="18"/>
        <w:rtl/>
      </w:rPr>
      <w:t xml:space="preserve"> </w:t>
    </w:r>
    <w:r w:rsidRPr="00C13E96">
      <w:rPr>
        <w:rFonts w:ascii="Arial" w:hAnsi="Arial" w:cs="Arial"/>
        <w:sz w:val="18"/>
        <w:szCs w:val="18"/>
      </w:rPr>
      <w:t>Tel:</w:t>
    </w:r>
    <w:r w:rsidRPr="00C13E96">
      <w:rPr>
        <w:rFonts w:ascii="Arial" w:hAnsi="Arial" w:cs="Arial" w:hint="cs"/>
        <w:sz w:val="18"/>
        <w:szCs w:val="18"/>
        <w:rtl/>
      </w:rPr>
      <w:t xml:space="preserve"> </w:t>
    </w:r>
    <w:r w:rsidRPr="00C13E96">
      <w:rPr>
        <w:rFonts w:ascii="Arial" w:hAnsi="Arial" w:cs="Arial" w:hint="cs"/>
        <w:color w:val="0070C0"/>
        <w:sz w:val="18"/>
        <w:szCs w:val="18"/>
      </w:rPr>
      <w:sym w:font="Symbol" w:char="F0BD"/>
    </w:r>
    <w:r w:rsidRPr="00C13E96">
      <w:rPr>
        <w:rFonts w:ascii="Arial" w:hAnsi="Arial" w:cs="Arial" w:hint="cs"/>
        <w:sz w:val="18"/>
        <w:szCs w:val="18"/>
        <w:rtl/>
      </w:rPr>
      <w:t xml:space="preserve"> פקס: 972-2-65</w:t>
    </w:r>
    <w:r w:rsidR="001D0D2F">
      <w:rPr>
        <w:rFonts w:ascii="Arial" w:hAnsi="Arial" w:cs="Arial" w:hint="cs"/>
        <w:sz w:val="18"/>
        <w:szCs w:val="18"/>
        <w:rtl/>
      </w:rPr>
      <w:t>93003</w:t>
    </w:r>
    <w:r w:rsidRPr="00C13E96">
      <w:rPr>
        <w:rFonts w:ascii="Arial" w:hAnsi="Arial" w:cs="Arial" w:hint="cs"/>
        <w:sz w:val="18"/>
        <w:szCs w:val="18"/>
        <w:rtl/>
      </w:rPr>
      <w:t xml:space="preserve"> </w:t>
    </w:r>
    <w:r w:rsidRPr="00C13E96">
      <w:rPr>
        <w:rFonts w:ascii="Arial" w:hAnsi="Arial" w:cs="Arial"/>
        <w:sz w:val="18"/>
        <w:szCs w:val="18"/>
      </w:rPr>
      <w:t>Fax:</w:t>
    </w:r>
    <w:r w:rsidRPr="00C13E96">
      <w:rPr>
        <w:rFonts w:ascii="Arial" w:hAnsi="Arial" w:cs="Arial" w:hint="cs"/>
        <w:sz w:val="18"/>
        <w:szCs w:val="18"/>
        <w:rtl/>
      </w:rPr>
      <w:t xml:space="preserve"> </w:t>
    </w:r>
    <w:r w:rsidRPr="00C13E96">
      <w:rPr>
        <w:rFonts w:ascii="Arial" w:hAnsi="Arial" w:cs="Arial" w:hint="cs"/>
        <w:color w:val="0070C0"/>
        <w:sz w:val="18"/>
        <w:szCs w:val="18"/>
      </w:rPr>
      <w:sym w:font="Symbol" w:char="F0BD"/>
    </w:r>
    <w:r>
      <w:rPr>
        <w:rFonts w:ascii="Arial" w:hAnsi="Arial" w:cs="Arial" w:hint="cs"/>
        <w:sz w:val="18"/>
        <w:szCs w:val="18"/>
        <w:rtl/>
      </w:rPr>
      <w:t xml:space="preserve"> </w:t>
    </w:r>
    <w:r w:rsidRPr="00C13E96">
      <w:rPr>
        <w:rFonts w:ascii="Arial" w:hAnsi="Arial" w:cs="Arial" w:hint="cs"/>
        <w:sz w:val="18"/>
        <w:szCs w:val="18"/>
        <w:rtl/>
      </w:rPr>
      <w:t xml:space="preserve"> </w:t>
    </w:r>
    <w:hyperlink r:id="rId2" w:history="1">
      <w:r w:rsidRPr="00C13E96">
        <w:rPr>
          <w:rStyle w:val="Hyperlink"/>
          <w:rFonts w:ascii="Arial" w:hAnsi="Arial" w:cs="Arial"/>
          <w:sz w:val="18"/>
          <w:szCs w:val="18"/>
        </w:rPr>
        <w:t>www.cbs.gov.il</w:t>
      </w:r>
    </w:hyperlink>
    <w:r w:rsidRPr="00C13E96">
      <w:rPr>
        <w:rFonts w:ascii="Arial" w:hAnsi="Arial" w:cs="Arial"/>
        <w:sz w:val="18"/>
        <w:szCs w:val="18"/>
      </w:rPr>
      <w:t xml:space="preserve"> </w:t>
    </w:r>
    <w:r w:rsidRPr="00C13E96">
      <w:rPr>
        <w:rFonts w:ascii="Arial" w:hAnsi="Arial" w:cs="Arial" w:hint="cs"/>
        <w:color w:val="0070C0"/>
        <w:sz w:val="18"/>
        <w:szCs w:val="18"/>
      </w:rPr>
      <w:sym w:font="Symbol" w:char="F0BD"/>
    </w:r>
    <w:r>
      <w:rPr>
        <w:rFonts w:ascii="Arial" w:hAnsi="Arial" w:cs="Arial"/>
        <w:sz w:val="18"/>
        <w:szCs w:val="18"/>
      </w:rPr>
      <w:t xml:space="preserve"> </w:t>
    </w:r>
    <w:r w:rsidRPr="00C13E96">
      <w:rPr>
        <w:rFonts w:ascii="Arial" w:hAnsi="Arial" w:cs="Arial"/>
        <w:sz w:val="18"/>
        <w:szCs w:val="18"/>
      </w:rPr>
      <w:t xml:space="preserve"> </w:t>
    </w:r>
    <w:r w:rsidRPr="00C13E96">
      <w:rPr>
        <w:rFonts w:ascii="Arial" w:hAnsi="Arial" w:cs="Arial" w:hint="cs"/>
        <w:sz w:val="18"/>
        <w:szCs w:val="18"/>
        <w:rtl/>
      </w:rPr>
      <w:t xml:space="preserve">דוא"ל: </w:t>
    </w:r>
    <w:hyperlink r:id="rId3" w:history="1">
      <w:r w:rsidRPr="00C13E96">
        <w:rPr>
          <w:rStyle w:val="Hyperlink"/>
          <w:rFonts w:ascii="Arial" w:hAnsi="Arial" w:cs="Arial"/>
          <w:sz w:val="18"/>
          <w:szCs w:val="18"/>
        </w:rPr>
        <w:t>info@cbs.gov.il</w:t>
      </w:r>
    </w:hyperlink>
    <w:r w:rsidRPr="00C13E96">
      <w:rPr>
        <w:rFonts w:ascii="Arial" w:hAnsi="Arial" w:cs="Arial" w:hint="cs"/>
        <w:sz w:val="18"/>
        <w:szCs w:val="18"/>
        <w:rtl/>
      </w:rPr>
      <w:t xml:space="preserve"> </w:t>
    </w:r>
    <w:r w:rsidRPr="00C13E96">
      <w:rPr>
        <w:rFonts w:ascii="Arial" w:hAnsi="Arial" w:cs="Arial"/>
        <w:sz w:val="18"/>
        <w:szCs w:val="18"/>
      </w:rPr>
      <w:t>E-mail: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4748" w:rsidRDefault="00134748" w:rsidP="00A23E01">
      <w:r>
        <w:separator/>
      </w:r>
    </w:p>
  </w:footnote>
  <w:footnote w:type="continuationSeparator" w:id="0">
    <w:p w:rsidR="00134748" w:rsidRDefault="00134748" w:rsidP="00A23E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2E45" w:rsidRDefault="00A84B27" w:rsidP="00A21932">
    <w:pPr>
      <w:pStyle w:val="a3"/>
      <w:tabs>
        <w:tab w:val="clear" w:pos="4153"/>
        <w:tab w:val="clear" w:pos="8306"/>
        <w:tab w:val="center" w:pos="4784"/>
        <w:tab w:val="right" w:pos="9746"/>
      </w:tabs>
      <w:rPr>
        <w:rtl/>
        <w:cs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114935</wp:posOffset>
              </wp:positionH>
              <wp:positionV relativeFrom="paragraph">
                <wp:posOffset>-184150</wp:posOffset>
              </wp:positionV>
              <wp:extent cx="6275705" cy="1630045"/>
              <wp:effectExtent l="0" t="0" r="0" b="8255"/>
              <wp:wrapNone/>
              <wp:docPr id="1" name="Group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275705" cy="1630045"/>
                        <a:chOff x="961" y="539"/>
                        <a:chExt cx="9883" cy="2567"/>
                      </a:xfrm>
                    </wpg:grpSpPr>
                    <pic:pic xmlns:pic="http://schemas.openxmlformats.org/drawingml/2006/picture">
                      <pic:nvPicPr>
                        <pic:cNvPr id="2" name="Picture 4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61" y="2064"/>
                          <a:ext cx="4176" cy="92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g:grpSp>
                      <wpg:cNvPr id="3" name="Group 46"/>
                      <wpg:cNvGrpSpPr>
                        <a:grpSpLocks/>
                      </wpg:cNvGrpSpPr>
                      <wpg:grpSpPr bwMode="auto">
                        <a:xfrm>
                          <a:off x="5290" y="539"/>
                          <a:ext cx="5554" cy="2567"/>
                          <a:chOff x="5290" y="539"/>
                          <a:chExt cx="5554" cy="2567"/>
                        </a:xfrm>
                      </wpg:grpSpPr>
                      <pic:pic xmlns:pic="http://schemas.openxmlformats.org/drawingml/2006/picture">
                        <pic:nvPicPr>
                          <pic:cNvPr id="4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69" y="1231"/>
                            <a:ext cx="1875" cy="1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תמונה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90" y="539"/>
                            <a:ext cx="1331" cy="18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50" o:spid="_x0000_s1026" style="position:absolute;left:0;text-align:left;margin-left:9.05pt;margin-top:-14.5pt;width:494.15pt;height:128.35pt;z-index:251657216" coordorigin="961,539" coordsize="9883,25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zj1nZwQAALcSAAAOAAAAZHJzL2Uyb0RvYy54bWzsWNtu4zYQfS/QfxD0&#10;rliSdUfsReJLUCBtg14+gJZoi1hJFEjaTlD0L9rXYp/3h/w7nSElX7NIuyn6EMSAbYqX0cycmTMj&#10;XX94rCtrQ4VkvBnZ3pVrW7TJecGa1cj+9Ze5k9iWVKQpSMUbOrKfqLQ/jL/95nrbZtTnJa8KKiwQ&#10;0shs247sUqk2GwxkXtKayCve0gYWl1zURMGlWA0KQbYgva4GvutGgy0XRSt4TqWE2alZtMda/nJJ&#10;c/XjcimpsqqRDbop/Sv07wJ/B+Nrkq0EaUuWd2qQr9CiJqyBm+5FTYki1lqwC1E1ywWXfKmucl4P&#10;+HLJcqptAGs898yaO8HXrbZllW1X7d5N4NozP3212PyHzYOwWAHY2VZDaoBI39UKtW+27SqDLXei&#10;/bl9EMZAGN7z/KME1w3O1/F6ZTZbi+33vAB5ZK249s3jUtQoAqy2HjUET3sI6KOycpiM/DiM3dC2&#10;cljzoqHrBqEBKS8BSTyXRqAqrIbDtF+ZdafTJBmao34Yxbg6IJm5rVa1U2183bI8g2/nURhdePTl&#10;yINTai2o3Qmp/5GMmoiP69YB8Fui2IJVTD3pQAYPoVLN5oHl6Gm8OIDj9+DAKt7UCrTt/SZzhKBJ&#10;Ghqr4ZOSNCt6I1tIAQNuPyUE35aUFBKn0UWnUvTliRqLirVzVlWIHY47gyGLzqLwGZ+ZCJ/yfF3T&#10;RpmUFbQC23kjS9ZK2xIZrRcUIlB8V3g6UCAY7qXC22FY6DT6zU9uXDf1b51J6E6cwI1nzk0axE7s&#10;zuLADRJv4k1+x9NekK0lBTeQatqyTleYvdD22Zzp2MVko85qa0M0d5hgAoV0UPUqQnyhS1BXKfKf&#10;wNmwD8ZKUJWXOFyC57p52Lxf0G4+eBYxkJBiL2ZNH/2+GwUm/NFHmDqBF0cm+FPfP4l9CAwh1R3l&#10;tYUD8DToqT1NNuBoY1m/BXVuOOKtLekNPcYiddNZMksCJ/CjGWAxnTo380ngRHMvDqfD6WQy9Xos&#10;SlYUtEFxr4dCe5ZXrOijUYrVYlIJA9FcfzrD5WHbAEPioEYPX/+vI02jgf7v0gHgwBLSkZkZHrIR&#10;OOaYKoMIb3pOhVgL/iuqDP0Uitcx5/Wgh2EYnDIeyfZMeXksL2ddtFwefCNUCe4w4Dx0VDlEdE45&#10;7g0wpf/OlC/0F0kapTppPH+oC52hMKRKL4n7FgNHhgD79qQnwn/PlVVzQp6QUGbmDXPoSVnw/MC9&#10;9VNnHiWxE8yD0EljN3FcL71NIzdIg+n8tCzcs4a+vixYW2gKQz/UGXFE/FiSj+qDqz+X9YFkNVPw&#10;EFKxemQn+00kwyZp1hS6DCrCKjM+Kieofl9G+v8vlxOkIPh29sLooiN5pn86e9qBU/9bzwkZYoh0&#10;93n31+7P3afdH5audGgIFsM303UO37n0BS697CT6BsQbArmap7XE1x3pvo94Tdv5TqXvVPplKj08&#10;zAPtYuMNb0c0AXdvcvD1y/G13nV43zT+GwAA//8DAFBLAwQUAAYACAAAACEANydHYcwAAAApAgAA&#10;GQAAAGRycy9fcmVscy9lMm9Eb2MueG1sLnJlbHO8kcFqAjEQhu9C3yHMvZvdFYqIWS8ieBX7AEMy&#10;mw1uJiGJpb69gVKoIPXmcWb4v/+D2Wy//Sy+KGUXWEHXtCCIdTCOrYLP0/59BSIXZINzYFJwpQzb&#10;4W2xOdKMpYby5GIWlcJZwVRKXEuZ9UQecxMicb2MIXksdUxWRtRntCT7tv2Q6S8DhjumOBgF6WCW&#10;IE7XWJufs8M4Ok27oC+euDyokM7X7grEZKko8GQc/iyXTWQL8rFD/xqH/j+H7jUO3a+DvHvwcAMA&#10;AP//AwBQSwMECgAAAAAAAAAhAKvvSbJRVAAAUVQAABQAAABkcnMvbWVkaWEvaW1hZ2UzLnBuZ4lQ&#10;TkcNChoKAAAADUlIRFIAAACaAAAA0wgGAAAAeagKswAAAAFzUkdCAK7OHOkAAAAEZ0FNQQAAsY8L&#10;/GEFAAAAIGNIUk0AAHomAACAhAAA+gAAAIDoAAB1MAAA6mAAADqYAAAXcJy6UTwAAAAJcEhZcwAA&#10;FxEAABcRAcom8z8AAFO6SURBVHhe7d0FtGzbUfXxhAAhODxcghOcAAnB3S04wd0dgntwd3dJcHeX&#10;4O4eXIMHCd7f/fV4/zuK9e0+p+99eUn6pM8YPU7LlrVqzZo1q9bae9/xDrfT3x3veMfdtb/b6ejn&#10;w96IBR7t0R7tDl7G43//93/3uz76oz/6/v3//M//3OFpn/Zp7/DMz/zMd/jhH/7hO97IcR8ptn3s&#10;x37s3VM+5VPunv3Zn333fM/3fLt73vOeu3vc4x6753/+59897/M+7/7le59f4AVeYP/y+e53v/v1&#10;323js+/7zeebeXWsue96/M7jv/a84Au+4O6FX/iFdy/2Yi+2e/EXf/H9//lav/N567v26fetY63H&#10;PrSPfV/iJV5if555vvn9i7zIi+zb+dIv/dK7V3qlV9q92qu92v71qq/6qvuX9/e+9733vz/3cz/3&#10;7tVf/dV3H/IhH3KarPDET/zEu5d6qZfave/7vu/u0z7t03af93mft/vMz/zM3ad8yqfsX7771E/9&#10;1P3rMz7jM3af/dmfvf/v+0//9E+//rvPvvdqe/99fyOvuc96HOfrHN57fdZnfdbu8z//83df8iVf&#10;svvKr/zK3f3vf//rL597fdVXfdXO69Dv83vv2/7Y/85z0bZrO2z7FV/xFfv2fc3XfM3um77pm3bf&#10;8i3fsvvmb/7m/etbv/Vbd9/2bd+2+47v+I7dF33RF+3e7d3ebXe/+91v913f9V2nCbQnfdIn3b31&#10;W7/17hod7/7yL/9y9/d///e7v/iLv9j96Z/+6e7P//zP99/92Z/92e6P//iP9y/fednmr/7qr/bv&#10;27bf7OO9/Wx3s6+O1/k6Tud0Xt89+MEP3v3DP/zD7iEPecj11z/90z/tv/P6x3/8x53PXrbpve97&#10;9d362/r9oc9bx+q82vB3f/d3+7bM48/21NZ5fG39t3/7t92DHvSgvTN97ud+7n6cHilC4Y024lrc&#10;373P+7zP7rd/+7dptUv//vu//3t3TS9cut15g+MswJ5bf9d02fWv//Zv/3bPfF/wBV+w+4Ef+IHT&#10;BNpd73rX3X3ve9/dr/3ar+3+/d//faeDAcn///zP/9wxhu8f+tCH7tnjd37nd/Ze9i//8i/73y4C&#10;3jTYcaY/bivn7LzO0avvD5332PZ0vNmaeZ7LjrO2w+e5z7/+67/ufuVXfmX3Ez/xEztA8tfv//Ef&#10;/7Fnsj7/yZ/8yT58fs7nfM7ue7/3e08TaE/xFE+xe/d3f/fdr/7qr+7+67/+a9/hjOSzVwYWVn/x&#10;F39x96Vf+qW7r/7qr96H1f7WQXCMQJiRt7ZZB2Busw5y7erYOcD8vAW0nGf+tgJlbdvW53n+rT5N&#10;W2jb7H9tzL7Cv3BId3Fyf5zadmzufW20LaDRx9/3fd93mkCTcW4BbTWSTtNoOvu6r/u6u/d8z/fc&#10;g26y2QRNg3sRcLZ+O/TdBFODOIG2DvxFIL1ZtjqW0VaGzZaFSf9//dd/ffeu7/quu1d4hVfYJwVY&#10;DcDq53QEWviLv/iL94x2sqGTRgMaXoWyJ6MFlgz0m7/5m7s3e7M329nndV7ndfY0Ltz212CvgMto&#10;c4Any1zEJoWUlbVWltpimMlAneMQy25te1l4vIj1pk06Z8djM6L+9V//9Xd3u9vddu/4ju+4+9mf&#10;/dnr4TPAtb3IIYqoCPzgD/7gaTLaUz/1U18H2ho65+Cxwk/+5E/uXv7lX353yy237IEmJZdZzZCR&#10;risMbIWQQFNongw136/gWcOigbB9x/F/7j+PP53m0PkOtXUNmX1u+86jz7VhAjvgZCc6VznmVV7l&#10;VXbP8RzPsa+XfeM3fuP16DD7ZB+hE+uddDLwVE/1VPvQSZgy1AqaPqN2nVVkVNx9q7d6q90XfuEX&#10;7n7/93///9NpDIsdvTL8qq8mOA4BYh3gCYQGsm22QLsCcDLuFti3WHEF/gRZWko/sZT/hfPVCeax&#10;2fq93/u9dy/zMi+ze+VXfuXdfe5zn31W+c///M/XWS2w+QKjffmXf/le051s6JQMKAb+8i//8nWg&#10;zbAUin7mZ35m987v/M7XK9Qf9EEftPuoj/qofda0hk77NwglE4ncwsj8fQLoslB5CGyHADHF9Vby&#10;MPXTqjdX5ttyFs45nWrVZ7Fc39v2u7/7u/czAWY23uZt3mb3oR/6ofui7e/93u9dH4POFdC+7Mu+&#10;bB86TxZoT/ZkT7YHGo0Wo80QEIi+7uu+bveSL/mSu2d4hmfYawpV+fd6r/faV6/7myFiBatB4/UN&#10;dkBbNdP0/BhpCwCTneYx1tAVs8w+eV/Z5qLjTHG+HvciRtzqQzZShDUrYFqN1uW8hL7Q+aM/+qPX&#10;pUgOemUY7cmf/Mn3oVMWVOcAooHQUe9pCnOgz/RMz7Sfb2Oct3zLt9wbbRW+MUFidrJKnt3xbVvI&#10;cZwGcNVBM6EorBwS9lMfTRab4O4Yzj1rhb4PlAFmZedYdzrCyrT1pZCajcwQkBzP9mzPtku2fP3X&#10;f/1e7377t3/77q//+q/3m06byDpPntGUN97jPd5jDzTGClgZ2WfGIkQB7Tmf8zl3n/zJn7z72q/9&#10;2n0GCnDr3xyAQLZuM7XMZKy2uyzjs11A2ypX/H+NunX7VZhvbTcHeev3gLb+lmSYSUL9bFu1SEB7&#10;1md91v1iBrbHZs1vmlLrj93ZRjLA0U1BnWzoxGg6K3TGaKrWZgECAA8nRFvRwVDf8z3fs3uHd3iH&#10;vQEmo9lXJtr+hRz/Vbv9JnwUpg2OgSWEvUogJtC9d1yDZC6wfQNx7XQOg+P4tsUejlnxszA6ga1N&#10;jun4c7vA65iOIRkyH1m/Yl77N09puxjM//Yzg9Kf96KAbLMaZhPqZAj28qdNkgazAn/4h394+oz2&#10;JE/yJHuN9hu/8Rt7oDH4H/3RH+3+4A/+4LpeYHTGsewFq8mAlDqs+LDSoT9G+oVf+IX9S6Y0BfDv&#10;/u7v7kMD0SuBECIMlsEAcuFDeFCbM8UFkAbRAGNbAtp5v+EbvmH3S7/0S/upML9PLfM3f/M3ux/5&#10;kR/ZMy79qH0y5d/6rd+6Xu+LbbRZezGJ7TnMj//4j1+fDvI7UDm3Y3zER3zEvlitbwAJSDJudvGb&#10;VSRqYewXCNnR8dXMHKtowQ5WzAif2glotvM953CM7/zO79y93/u934427jwnXd6QdRKksk5swvgG&#10;leEVB/PGH/qhH9q90Ru90e5FX/RF98XDn/u5n9t95Ed+5PVkgHGA4GM+5mP2xuGJ/gwIz/zET/zE&#10;fb3I+qu3e7u32y+DERIcR9Yl0SCQX+7lXm5/XCHCwGNSWtD3sjRgf/u3f/t9BmbQgc2f8xl0bSSy&#10;H+uxHmt/vLd927fdL3syixEIgNP2SgpqWWqJJIHaIMfBhhyAOAcEzsVO+i4JMvCK15YsaZdyjwq/&#10;yr3jJkE4hOr/O73TO+0dwPn9cdI3fdM33R/PggbLgyz/4WT2/6mf+ql9u61BY09OykFNQ51s6DSp&#10;/i7v8i77QeN1NIIOMQQj6ZjQoLMf/uEfvjcorWBuFBixEzAC4hu/8RvvXvEVX3Gv5woB9sUI0nmF&#10;3sd93MfdA+DDPuzD9vsCrYWLFmA+wRM8wX4btSXnso1ak++f6ImeaGftnJc2a4fzYDEMggEABchs&#10;8/RP//T70sEHfuAH7pMdbGlZkW2FJQxqKs32j//4j3/93PZ54AMfuB9s+xpsIHNOixY/+IM/eC8b&#10;6CrbqisqYjv3x3/8x++dKvbiRK/92q+9XwDqWBzHbxj2Az7gA/Ygx1ocm/0BG9h8Z8ZA27BtQCNZ&#10;ThZovFnxkIfydMDg6QZSZ7EHZgPABzzgAbvXe73X23syz2McRvuxH/uxvdHpPUYVYppwN6gMZDAA&#10;DBBtqwbHqI7VKl7M5XwYFvjf/M3ffL9y1mDax1TZm7zJm+zBZ9Xpx33cx+1ZEatxDkCwvWNYtIlF&#10;DKKFl4CmTqWPZIGBf57neZ79cZxPyQbw6FXH+qRP+qT9uax09dtHf/RH79kM4wlxhUxMHdtIkCy3&#10;aioP6N7gDd5gD9Y3fMM33L3/+7//3lbmjDmJ42sHUJMC2hvIri3h3us4Tqq9znfSU1DqaMIDA6XR&#10;hEAMJGTILLELY1g58BZv8Rb7gSO46aif/umf3hsHg9zpTnfaDzYjYo9CJ++3uNK+n/AJn7A3nsF0&#10;TAYEPuDAFAYCy2EHg2uAgI63MziP5uVKLNpJwwnPdM5rvdZr7c8vSTH4nAHzAoe2G0x91DYhSbjG&#10;do5Ni2FFTEcvOTc2Eoo5HocCVG2wrfNZeeHYQqmCdiBq/pfW1Gdt4jSAxQHYzMpZdgVojIWZyYQX&#10;eqEX2t35znfe1yvNvmD9wvzJA02I5H0MhB0Ym56iE3gxL6+oaGCETHqDcTCS0CeDarId81ldWxnA&#10;QGJNofVjP/Zj98cHPmvaDA4NAziAZ3AMgpfPNIx2ENrCnn3sn57BHpIOg+XY2BHo7SOcAwDNiLEr&#10;IttHeKQF7eM8mFdSQssBEyYEDprQdrYBKA4m/AmDtCZQ01jY6Od//uf3/U43Yi7b0GK2IwWwMCfj&#10;VBxOglN0AEph+hmf8Rn3ulQkkHFibWA/6SkoAAG0pqAMAm/lzTrOi2RUXtbwM9T3f//370HGM61A&#10;wIpC1su+7MvuDSRNbzEfsBkAYBJC/I5tMBMdhyUcW+ZmwDCHLA1ADBogaAuWY3DtBHrAm7MMnMRv&#10;jg/wGNlAAg8GIvADftmuTNtAA67tSIQyT+fCvpIX4Y/DAXcOJKPkPNiK/YRT37FLoZN8MFXnAhqS&#10;Q/jWJjbkaBxAuOVcbOJYT/M0T7O/CAXzYWwgdBxAO+kpKBqt9WgVQDGQkMkThUUG5oXeC3VYxSAJ&#10;bzIuWkfmKMTxXFlV4cOgAqTkAqixhBAlJBgUYGN85yOQ7es3GRuwyuQMAEALaQAqdLesBngaWCyL&#10;YWk6oBeWmj+Mzaql2U/bHE9WCrwGHTMZXMd0PixMGwId7Ynx/AEu59B3+lM7gZWWFZ79yVw5rd9l&#10;zNrNSYVbQLN41H99BkiaDMhIAyDDel2bcSWAJjTOFbZCBCM+13M91z59ZxDeZ0CEI6ElTSRhEB54&#10;NIHPy4Wx/hjdYAIYAGAoDIexAM2LplMMloXZVrYmlKspASHdIsnAKpxAewA9hpoDCwy0l3ZjBdpT&#10;uKveFuDSj0AtNFrOjtkAGJjsY6DVGEkFgAAmbfenDijcYysaU1jkkELdXNdHDwIRW0o22FHbnUc/&#10;MCpA07AudRQ12IB0kGwBa6s3rgSjGdjqP/SKjgo/9I6sS51HCAJIXsl4tBkjG1zfGVjeOKdRGN2x&#10;ZHYEP+M6F0MbLEDDJqZk7nWve+0HF5sJodpB72En4MFWfrM/tgOaOScrOcGsmEG2KBwZVOCo3DKn&#10;q5RlDCrGIhMAjQMIodpFAhDwBl//fcaQ/ugv+hE4XuM1XmNf9sDUseGcrWAbSY12KSLbRnYPvBIC&#10;Diz8agOwCt9+49COo+0tfDzZ8gY9I3Sm0QotjCEdN/ErPOiogacniFID+SzP8iz7QRJuDAR6Z4jW&#10;VRkQwpnHMrBMDvMxJOMbLAYHPoPwdE/3dPsQJUPEqo6D0dTVgF5oNRBYQmhusrtBBTTtwY4cQVsB&#10;Fov4PzWa94BGD+qn8glmlQToA6DRjPQZpi4bDWj0GKBxDuyJsTEfcHSRT6yOkbCh8MlpnEOY919m&#10;SXJoL8CxjTb5rQl2/09+4SONJnRWaGwyGxNVBEX7xLxMTVjhhYS98gftxrh+o8V435wnZXSMJjTx&#10;WvsKn1gCOwEapsAKwhCgAKyQB2iAqcQg7KqfAasM0jlaxVubHSuBLhxiJvtzEszWipBCrexQG2wL&#10;UK0LE55pMOxKW2JiNgIG2ac//cRiWF1o5wxqarUtkMW67EbjymJFCBJEP/VbsiMaABi9xo7kR7My&#10;IsTJA21OqifgWzum7sSreR39RIcQqSgem/FEIdCg0CYM4j3GKctzLAYE1JYZARQGwBy8HUvRO46n&#10;viWtZ2xAw0oAgFW11X4Ge7JGIV97sbMEBQMKVwAi23Mc4GySH+joMExuGxoQALAroAGtdqv4O7f+&#10;Eura6g/jJR8wGhtxOg4yE6HKIb4DahJCcpPjkQT6xNlkutrJlrN/ogt5YUbmZK8ZULfBIjy+FQe8&#10;KR3EUAwPZAQr4S9cyKSwhRDQqglAUxcDxi4hM6AEt7qWqaFrFzjv60TYDUgZF5hlqwaM5vMbNhWq&#10;JQTYz0ArZBp47UlwT3EPtPalmzCRUgcQ0WpYt3VmJQZCrd/UDGlEzGIwsQ9QkgPapDbX7IT+OafQ&#10;DjSAwokwrQRJRh5jcjZsju37A1RtwtLsaH8hV9sru3S1OtbEumyElU8aaEoOgIbyDR6wEKJKF4zU&#10;gBLUwp5BUfYwm0A4t2YKIAGvVRMGxB+2MXCYRo3IwkkeLIGgm5xPuq9eBYSP8ziPsx8EbOeYWEpb&#10;JCWAqtzA+2PMGMq5bGvwMab/QpkaHeDTg/4MZsuMAM0UEGlgH6HZuUpmlDtMUTknnYaxckghjvP4&#10;jbaiWy0UoN0CGmaStQrn+gqg7MUeEpvmSDH0XLcGdPpPp6nbAZyy0kkXbBVbgaC5TkY2OEIPI2E2&#10;WoGh0LdwwXB0DS+TgjNGlXIhCPN1LQHjMj6PJ9JpIfUtLMXT7QvYRLL5vWu3ZdonDtgOEBhZJmt1&#10;BTHdbEULNbswBIhsj11MwmsH0GMBrDWBVqiVudrech3M5c49tm9SXOnBnK+Qyiat67cfxgVmL0If&#10;cAJ0QMZu6n80nOO2soNDAJvCLbkgXMvmMVdJAhuwU8548kDDaABVHc3AKiwaVCEDoAhXRldbAy7Z&#10;GRaUqalt8XyDKiQKxQaGHulP+OONZg+woSq5K3+ULngvkAp11sYBWlcFCXf2FVod0zkJcPoGOJu7&#10;jEGEHNtgP+JcPwyQNndvkblyF/hoKyCnDfWFBnI8YOIM9BSw6SuGxGic0TFpNrqToCcpnAtYJtDo&#10;RJm9MonMVdjXdu8dgzaleUULEcGLowqr2JaMcb6TB5pwNi+3M1iyIcYnghlBlihjsp3Bw2rCG+P7&#10;nmEwzmM+5mPutY7fKycAG53B2+kR68RMvps0diwshPFoQGHVMiIlFZmehECowbZCbW0AaixCyMdO&#10;zkPAK4HIBLVNEmCAWtZ0HfnX3gi9Bls/hUzbCFW0l3MClLKHkE670VVYi1jHTNpOCz7hEz7h3iG1&#10;F8txjNrEUbSD8wC+PgIzcHFux+cYfuNofgdIZR4sK1wD7pUInRioawYqF6hj8UT6A4sZPIaVDdoW&#10;YIRAg91cHnBgJL/ZlpFnio8VMcBd7nKXvRbDpI7NiLJL7GZfv7sLpdBt4LALj3ZMgtw2WJZeUosz&#10;sP3RdNpjkLAQltJGGkqo7U/GqLamUq/d6UYMA0SAJvQDSTMMwjydCsxCorBGY2E8NgFo4JzLtjGm&#10;5ATwsTTWAn52VIOz2kRo9Z4tgAwojQmWJFUwK+ZumdDJFmy7CqprBgwGI/NQr4SukAIsWIXmEP4M&#10;ojlKrFhYxHTEOqaaGaGQIZFgRB5LfNNbQE2XCBG0n2MBIjbFpDyaZqJjDJiQTtt00zttApyEvrBq&#10;X+wrawQooCAN/HEm3wGiBY/uD6c/WBmTK45iYOG6NXl0GKFfwqStQKxoDYz2w4Zs2MoN5yILOAXG&#10;ZCfZpf46P9sBOjYDKIzNkbRHAiJMy1ABG9Cc46QvTuHRXUAc5UsAeBmvQvO8WchQV6LPGF5INZi0&#10;hIEVBugU4pbBA1nHBF6lCQkB0c3wanO8XBiTDSpKAmArZJU6DKA/GgvIDS4BL8w4P4AQ6thG9ua4&#10;2o0Ngd3+9gMUVX2D/Jqv+Zp7FtMWoZNzAE7XVdpO7U5bhEVgABiZpmNyOm1o4SIAcIT1ImwyhB5z&#10;PsxY8sSO1Q45G/1L/JMd2sMm9jMOnLCFB1dmrrOpHKEKk6liYy4DAGi80QAyLLAZUCyjXIFhaAqL&#10;AVv0WCUeUFq+DGRAqm5G4xhkZQB/BhDrYS1AEF4BWGYqLBogrGfggZR+MrOhxuazcO87x1TTkrma&#10;0hKyhTCDKfRKFrCJPrbqRDgTEjEaQAiJ+sZxhEahW4IjHCqBdDtWCYNjCP20Zn3uulHs5xiKyP5L&#10;fByjBZnYWdgUhgEb+2q7l+04LFY/+VsiCJ0VbAOaUGX+EpCwlfICxmAcXh3tYwSDi1HKijBHNa6u&#10;BgIi3o1dhBqhSrYmTBgwAE70yyqJb0witEkyhFCMJkQaULoGULysHlEWoeuUNZRrzJtiQ+BzHOcR&#10;sg02cCfMhUfHE9KwoVKJftKfrl0Q8gAVw+gfZgEczM0RgB5DYmJOUsZZbQ9I9BsT6TN7ASYwC6vC&#10;PqYUopVjsBumY3s1zCTBvJvQSWu09bpOBmJUBjbQhLkaUpfTCasEt98MBCMrXyhzSALSKRNowIaZ&#10;hGngADCMQY8AskGaRV96BdDoNeAwoMDIyzGqcKgdQqdtXbwCbLZfXzJdF5cI3UIkFgFeAMEwmMz5&#10;uwBHRoz1JEPqf9oHiPqlrxwQmLEkkMpeOaHEpIuP5zWxmFW/aVOMDUi27YIe5Q+si7XoW1FDnS07&#10;XonVG0IPg+lYy6KjfUbFWADFe2kGBvcdj6eXeJ7vaRSG6wLfLgCey3IAqbX4mAszCGV0lX0xAX2E&#10;AYBb6QBbqdwDFrZxDBkkrQgw2FR4BVxZr9KJfVxVBXyyOMeSjRpAa90Ag/g2qIDbtQ9CP9ZhE1mi&#10;kAaQsTRmAVQ6iqRwTFJB2UNZpD7nYNXsHF95B8NajCCL1w5AF+qxrr6IFkQ/m4oK7e+8J39LBCFl&#10;LuXGPF0t3lwgAxksNSCDJLQJqT4LacS/KadWs2KedamM4wIwbwYyA8XoAAsMBs3+ygOmthRoAZx2&#10;4e0tHMSsGMjAYgqZpcFXKjBgQCJBIQfoLkuUAEwphNZUm8M+ziWb00fJDv1Gl2Ez4MeaBhxLByLb&#10;CdsYrdvikxGOy8FmAsSGXeCs7wCN9YFU0ZoNaDaMri7IqZVH2FF2mw3tG6OddNZJv6D1bvKigzxI&#10;51p0p2algm6SmlGEIOBkEMAQLoVF4cDgqUWp/8z7a1TD6j5rdAmdQ1M9xmM8xh4c5jy7QEbWpV2S&#10;BprJtj0TgWDm/cS3JMVyHm3EQDI8TAnQLU23HdbFIpKSwpo+2pduFAppMg6AsS3boR05UatIMB5g&#10;6L+st4t2lCAqr3RO/aDF0paBDUA5Dg2pJOR8nIDdtAeTsSk7Aaf3zUScNNCqo3VLBGBRisAC1Y3o&#10;F0zCAwlwab3Q0yK/vK/M1CA3ubyu1ZeuYwZlEyUCwKCH6JdZZsEQhK8SBgbBJJiANvRfptvSau2z&#10;vfaqo3EIorpFAgbSnGz34sBi2BBgsbPaHQ3n/EIY4AGRZMHgcxzAA0SMBPgYlHTA6s7tL5ngPxkA&#10;ZDQc1q3MI8OW1TqHrJ4NbNeC0/QxR9J/YOPEwuxJT6p3RxuDxNN5YbekYlyGVuQUzkrlgaSiaStO&#10;eR4dQaDL5ErNC5kMb+CdQyiisWgrQKLRCHqZmRCmHuUPMCQBwAPkdKL/GAHgZGrYywDYR/lB6URG&#10;S8AbIIOoXdhJH/3XdkwiHNNx5AMQAZcwrJ+FzOZaMTBbkRHCnnlIWot+SybMuxABDDBjZO0WMdJc&#10;+q98gYElU7aTYXZzHXoVe9J+2syRsP1J33tDwZaBu+5R2AQwoUyYIMwlADpJkAtRDIA1hBig4qUM&#10;zssNCKMwXEnFXAcGQC0qJOSl98CloCmMKkEYADrM/ga6K9p7jE76TTZpbhToiHflAe8lAtgCELww&#10;kNBvpoPmw14SBwVS7IilAdZxsRynEsKcn55TM7Q95sV6mBSTtSyoG8fkSMkEdhNm2VJSIXTTYGzY&#10;Y3mEQ/31nWQH87Izx+NgTeLr+8kzGlbRIQajBxjSgChDCC0MAVjeMxhv7iFZ2AEY/WYwgFO9jBBW&#10;j/O/ASi0AB4gYiAGNsAKuTI+rEG78PRYVqYpKybkZW8cQ8jFXM5pftQ6NgsjZZ3KG2WfMlAa0DaP&#10;93iPt2cw5QSCn87kNECDpbCIcIWdtZ0+o6lkhkAGNF3jqmgLOFt3jwxodKHisX2xMKdia6wIvEAm&#10;C/cbJ1DeMPUEmFUDMLIxOfnL7brrIM9lNIxm8A0kdhLW1KokAa06aCWsOptBsvLAcQwwo3VVeReQ&#10;lPYDchmt97SSZTHCrXBloGWzRD+mMTCFZvsJIWYHuuC4q9+xl8EENsC69ijC/1NLU18DMKESoDGF&#10;dhs8rCSTVpCV+SXshTr9BUjZKGcAOuDgiDJSAr4svSRgribRdnrWeek5jI85W9NHnwEcxxHqgVcx&#10;mSOoHWI2BGBMTn5SnRCed3yU7QiTOswopmkYBmvprO8UWmkPIY2mYUgliupPPNlfd1csIShpKBsF&#10;HqymDEEXqkkZWIyGMQ0MBm05kOPRXZVTJCxEsvAojGNTyY1wCrAYSHsxF8YiCTgR/aXtXcOpvTQl&#10;FjOo9BPH6sos74UutvAi7oF+XlKnbb3SYpIIkQBDSV60hb1oRv3SPyFfH7o/iXCOqYFQewH+ygCt&#10;pdwMJGx0NyHaBugUY2Vgvhc2GY3BsBE2s+AR82ELWmheLwBMabQYrqzMZ8CmTbCFSjzA0EmyWsJe&#10;JR2QlCF4t8GT5Sk5SFSARMKQ1gFSIb/rDoQeJQ3bOY+ZAMeiwyQ+wrJj6TfwYMuyW8mGPvmOo2G4&#10;VuvOO1YCXCBLr3E0IQ97SnK6eIWm7fGTQMh+gO07LGZbIBPSOTZWvBJAKxngOVW0hSeU34I+5QED&#10;VHWafqLbgA6LqAnxdICQSRLyMRqgTbA1IDOEGmQlkZ4HKutyTgwH1MobdI3whf0S69pbvQrTKQnY&#10;RphyLAATCg2W9tN5wFWtCliA1u/YEeul++gyodz59FO2C8zYtaXeOcy8sqoQqv/d0kFGS4pgUrbt&#10;2aLV4thVuUOt0HmUP+g14RnItPnkV9gGNCxUKKDXDJgwxEjCjMHVeSGEdxO1wqtQ5z0jApvf0i55&#10;+rz1+sxE57JqAw4YdBLWcB7HFFYMghKESXMeL2zLwFTk1eu6gMZ/uhFYiGvAA2L1PSK/xY/Oixnt&#10;b9CFRg4j9AuXmBW4AACby4rpRUCdF0dPJivRmReZtDhBiCQv6DBSQeZp+oszkCU0ajU6/QYwoFZv&#10;lEx1AfFJZ52AJnTGaDyxi0kY3aAJHYzD6xkC02AZWaJBEeaEVQODiYSjdNn09pbQzMLmBBujCnEM&#10;ahCcT3iW2RosIVrmqAxCgylLYFZiXliVlWJiyYDkQEan+OwYNKCM1eD5b2kPaYC59NP2rbTtkYXE&#10;OccBfABpknu2fy6FWuc42VI4xvLCufOp4wE5Bmc3TirpEhUqgUhQOG0S5Mrc/p1HA1q6QzgyIISq&#10;AWAgc4Y6TrTSFgbdOjCDCYSAZsC7UJdn8+gu2q1yXurflE3XWPa9TFR4AljaC6gNAGYRmoVz2aVM&#10;EujMTdI2BgsrqJHJfpU6aCxZsN/oLi8MbHv7KaUQ38IaVqGnvIAXyIAT60kU5kXB6xXytX0uIOg7&#10;2yr3sKG5W/2h3fQRmJQ/Ev/CuzAu2WDLbpF1JSbVMZoyAUYIaIykSg08Sgc8necxuqRARmiQeSEA&#10;8nZhjraiibrxSpfCdVv1wBaLxQDzv22qs8kKZV6SAyFVSMFEEgSMhtm2lgWpofVywYySR9upqcm0&#10;uzEz4Y1B9YseS2dWQJ3XJKQ7y6anHttypMCGkSRVirBmJABP3zC1VSdqlt3/DaPTccajmytfiUn1&#10;nm43n5ySVkPxdAWP8xICeCE9A3zYjBcCIOO0UnYCKk2WdtkKn20zw6xjYBF6EQi8hB2eTqQDiARB&#10;SNIHL8BTmBU653IhCwfUpswaqInJbDmX2p0whZFpOM5Cs8kCnZcei6Wyyfwc4Caj9X5mn74TDTCz&#10;5EZ9rKyaXYGb/rMyWfi3LZBVk2vh48lPqst0eBLDdWdu9M7QPMvAGqAms8uiaB/VcUCTafZ45iaI&#10;5/qsBqqQGRtMveO7EocGjMG79abzCKeyXqBvdUf/MaykYbKXmQNakgwwoAZbWASyirQGWT/NQdJU&#10;stJCZSw2C7Ex8BT+U2v6nS16wIVjsKtzAJipMiGz237RohIoCy9JD8AiIUSHrgI7+fVoXale6NRJ&#10;GoFnqzvpqFUawovBEkrRvZoScKL1rlSiZfJIhmtwys4ajBKFgDhZYJZC2r85T+0oa1MLAxT1POym&#10;3uVaA4slW2krZArx2M6g0l/CrzZ6ORZwNbBdiFx71vpYbHxZUqN/+kFvYeJ5d0rnk1wopaitCZ8i&#10;gXOblpMlA5z+iRK+60Z8J81oBPG8Kzf65nXEq1JBNy1hINmnrA7gDDBjABmjMgidISzITIFiAmXO&#10;EmyJ52pSs+6W1jOw3ld789l7bePpBL/Sx5ZeM0vAmQDOdlgRu6whPfBvgT5gVQPMQeYSqJnk9N4E&#10;udkATtn1BBwQ8Ghb2S85oAxjXpceBDQhvCkvzlsd7aSvgmqus/uHCRuEq1DpBVx+I/S995vwY46u&#10;p36ovqN/ADQPSkj38Ij02gyd66DMUkiAKoTOz4XbjuWzAer287QZNrN6A7OZ3zRTYIbBOjIhS5ic&#10;YW6G7gmkCcSAlu6a7VhZefaN1rKOTvJC95VRsh/QYKwSHHIA4EQRUoZ2K0MFtJNfvbEufKQLFGaV&#10;AfxmVYYwqmCp3sZgjKSGJVzROkoeslKlECHKNIuq+PoQry2vn4nD1D5zoBvgOZ8Y2NTslD5M/NM9&#10;irkKrAquiqH6ImPVTo6yXkG/njPdNTXkGjLX0HmoXxyUnbqZNPaid2WZ2sh5sVergiU6AGepFNub&#10;OQCyCrYnHTq73K7VtBiN9lH1J6INHqMAkhcvU0dT4jCfSLupO/FA68PoN4JdKK3edJHXz0GaoWgr&#10;LAW4WRgl2mXMwG2JjTlT3l8JAbAIbImLgW51xjz+BM7UZ1NTrkXmyYqHgIbpsbxrIzhAD+Iw0yEa&#10;cFhZvFkMZRvOwK6u/rJPT4ahg0/+SnVCmUZr7ZdsCVCwVbdralmNAqYVEcApRGILBhAeFEqFKiUH&#10;QO3GcgnqGwHbCr41M8Vs6Te/ea/SLkQKlbSYcEq/0UEYuSmr5im3wDELrlvF10OAWtvbZzMsmJYE&#10;AS5JC3DRtkAnGRAlSA01PA6MzbwsUiBTaDS25EgnvcK2W4vOJ4uoKRH9dBggGSgMIWyqA6lJmbjG&#10;HMKTbE8x0pXWQNeN8qqLXZQIHMMMc9BLBEoMGlT6hnPQZtazYQTOoOanLGOqjAPNucoVTFvgOqZ9&#10;M/zP7VX2Wz0McD20o+knssTqDbW87k5Eegi3SjGyU2WmblZ40kCTka1PIFa2ADJ1KaHSIJpU51Xo&#10;nec18Wx6x3or6Tov9LLtzBJnvWnNONeB3BLqcx/Hasah46q10Ym0j+xSWUMYNwtQJoq5DR6WOdSG&#10;yZxzm2OZbAWqLBJbddU8oJja47C+Z2NMh+Vkp6aohFj6Up1QgjWfM3DSGs10DPqedxMyGADGu5Q5&#10;rN6w/l0YUhcyJcQTsRq2EGJ5pXKIY9FEFTq32GyrvBErBJ6KvrNQWkG3ayZ9ptHMGwKRxZezWIvd&#10;MLYSjqus6E01wq5aOhQ+jw3zW9nzdBTOpqDNhuZU6TBOyJbspXBM9wqpHFZ2CoB0G7BZEOB4kgEy&#10;4KSBNu+PNjO5GMLyFgaSISlw8kggxGKmoczd0Wp+ZyTvuz/+Wqu6bGAC22VAjC21V13KOSUhc05T&#10;+KQXE9mYGHObelLfWkV/bHSzIDuk0+grehHQJVjqZ3QXEFkSLhHg0HSc0MqOJIlQ2s0Mr8TqjXmT&#10;lyrjjK1AS19gCaUOWk3R0bwgNnOFublDmZ7QCpheMsAE980AbeqdrfBV8bbSSYNgEJVXrCihFWVv&#10;HEJpo7sESVJMV827ZG9V+1fAHxM6DyUwwroo0G3kZZtYzhyxUgYdKarQxDJj0YOW7KEajnslVm8Q&#10;9rJKAJm3MTCQOm7dmYlrTID26QZMYaJa6s4gNB395v0MS3N585YWO5TZNfgN+GSZNFr3CVFJV+QU&#10;hmRxnEPowa4GDKhaDq39+rTW0grT8zw3w2yzP5VifId12UeywiEATP2MzOAYogYGM5HfLRyAq9U0&#10;V2r1hk62UjXv1EELEIVJc5zYCyvQZhYLCkfoXUjtAt3C79RYNzJoa71qskvHnAA2GF3kS6eZPjPF&#10;0x2C/NZ9ctW1utda6+Bm1b/ZiJstbUwGrtaXPboLkkwTuwmTNCP5wWFl9RYPcNruYTLHoecMnOxt&#10;q+ZS7q60ji10VNnDlImyhYySFxKtalYmpukxFXAs0Z2E1OKwY6FzXU5zUShas85Vr01gFEaBiQNg&#10;NJV30zq0jrZzFjJA7UoIM5CA529rJmJdiLmlKy8LpdMhSmYc1+S5UpEMk/yQSNGWhD6QYWehdtrO&#10;uZQ3bHMllnLLOgFMOq3TdbzVG6hf6m3OUEEUc/BSMwkMgQ0YyXcMavC7uDYAHwqfhwau7f2PFWeY&#10;s1/38jA/6HoCGZ4sDku05sziSQCUGCgltPZuzl3OKactnbgmD+s2KwuyG1uyz7yYha3Uxziq2qPZ&#10;le57UlZtezMYttU/LCzhOek6mvVa6jk9Z4CeQOM8TwhiQEwlU6MjZJmKj36nfwxaq1Atb1Ej6sl1&#10;c45yHcgtpljD5qy/zaxwhmKDIAzROlZwqJfJ8CQrraTlGOpStgM2c6NYLuZ27LnocgXN/DzBv6Uh&#10;65fjaZvsspu4+A7DshtJoi20JNsK9YAFZKbv6Eks7PsrcZMXor4bHGOgrm2kJRRhgU3dRw2H0GYc&#10;dTSra2kiwrYwheXU1OiJCqPHarW1vBCLpXHmoDaYQrTBUKitfqYAbVaArjT/ioF78JjQaRpNm81e&#10;tFS6EBoDz3MWYtfvZnu3nMj2nBeTSk56mJj6GZABu9Ub2qQ99C/9BVQSLtkpGztGt0Q46TraXMpN&#10;GwCaeTiZkIs4lAiEG+l39+5nKIDCbirbJn9lfX53VZHBXC+5OzYhmKy2FcLmgBPNLRECNDMBSjGy&#10;aLqSQyjLKL9IWHqYGocQijBxbOZ/QFsZbWbBk4n7fsspbCcbtmycpqWxMBnbmsYTzq2N0w5TTrbz&#10;XkHZciazBBxEm+ngKzGprjpNo3VRiIFw8YbSB80DbD3m0Lamn3yP8UwGAxpjCleAxku7NK0J8EOM&#10;sOo2AxRDXCa6DYpCpwtQAM06NOUYoO8Ke/UqmhEoMQNwCe2YhZ7sBjRzZcjMGNfkZDrMGlLXvtBe&#10;MkurYLoFfbf2suyKuMdanNicsd8kWzJ6NUoRQ9uF0q6nPdmsU8G2Oz4yIoBYF2XAFBNVrjGEC3l5&#10;FcOZTpGFGiyhy+oP1W0ZLM+kL/LyOYATOCtzxV6XgavfGV+4wchA1oJHa78wrYTANI5amoxYKO/x&#10;OUoywj0gTKF+WTZ8qOyxleQ4lnM2vQQ0ZgLYrHujkSfsJXQqdgOdKAJk3WhQ2+m6k1/4OK8ZiHVU&#10;04VEWRt2M2DCoWxJWi6sStFVsRnJxSoVI4Gyuc6pXS6rTQXMAFdhNkbsFlh0lVCCNQHKJHphs0vr&#10;LFfqVu8chePQQ0S5LJDu5DSKoxgDkystVF7oVluVJmK4rVCeBt1KGOgtTCbDFDLdX0O9sSfbCY+W&#10;NSnN0GwukvZZtBD62RtY02gnXd4w4dzNkjMsLRGTdQkaIYpBJA5Cp7Ap88RsvLBbMcnslEameD9G&#10;nzVQQhkP7sYsslqCWM2uZ7cDPcCbcgKu7n1mxcZkNyC0Ts5SIY6hD2YGClGybYPpHCbmZX9A4HxA&#10;KTM1yF3dtdbdZga6Fmj1X3WfTpSlkxfYnxM6D9AoggMWpuvRR12p5bOSEq17Je69YVJd6CSWmxlg&#10;aEKUhzGQMMPjZJy0hQtTaDZ1NWvRTKugdkmC7QMaY1fFPxReZrgCdPsyMF1Ia2GCni7STVG0S80M&#10;aylrmCJrwaCwY34WCJU3hFbVd1koOdBTiTE2bWTFCeAqMxh8L0DkYJIg33ePtlhXn+bdHWcyMLWo&#10;spAM0rmcF6sqFgvZsl7f05icQETQPqHV+Tl/ty1tKfdJX5zSwkfg6lrGPJHu0nlGQfmAZN09oNFq&#10;mIz4F1orHTCSzDVR3wLFY4AmhPUcKhksnQLMKv5eHEIhVtmCfhSSZGj93u1Be2CrzBgDO4Z1+QZV&#10;TQ1rCGPCPjD3gAvvfWdqDeAkPo7dQ26biZirRwLZWl+r/0IzdpINOy5Hoi+Fb85qZgCraZ92iCbO&#10;re5H68aMJ39dp9DJoAa4SVwXfACXBXvEtVqQz9ajScENJObAFgaS1pEs+E2I61GCXaO5tfBxFd4G&#10;yvamjboBiwHynu5TV+q57i3X9puw001hgIcj9DQT7cIKPmszBgMkWad2ylqJcGyNkb0n1O0nzBHn&#10;xLxtY2fVfnpxzlRslWTqH1vIgNX6OEnr4YRrwPY9reY82mV1jHDLmdO6pMTJPwuqhY/dWjSDEqF0&#10;mBulKF0wlvDKGAxGD7nRi0G27EXS0GN8MjyGbKJ6Bduq2+zTA1kJYazDi2W0tIyEQzsMDKCZ2Bfe&#10;hVhM1y1Q6UeAwmbCD5D6XXjHgICHVQxeF64YUJrQiy5zqSAmoumcI2bRByBridJaTN7KpO2j4M0h&#10;2VK7HI8mJENIAP1zLtqNw7IlFu1CGm3lLCddsFWS6G5CLRPKYAqKQpOB7VaidIa03HSPrI+47k7T&#10;stV0XgzlmGv4LFNba2sGkbExFQBhUaHLVUEySWGeFlPtBzSFTm1Q8wN6IdXv3YejW1x121M6SIgH&#10;MJcD0lA0U9kmLaQEol1YnXYD1kLnTHBmrW8CbIbQwqpQWcmILc2wYCi2FTHUztgQIJ2Tjefflbj3&#10;hvJGz1RP4BZCZVtWQmAwek0mSqdZj8Y7u/uibbyI5imMu5fHvL6zanqMNsEGlLSLMAn8amDEuqzR&#10;ANGEwjntBmT0o1IA4NlGTQqb0WHEP4B5CfNuU2V5jvAIaMocwiBAAZq+Ahn2AECfbUsrAcAsuzQv&#10;GsC2pMHMUG0HLMKzdptMl63TZ9perU/Gi+l6ql2g7XI79j7Zgm1ZJ43WJHPAYFwDwhAGsAfZ98QP&#10;7KO6bqrF5K8BwxDeMxZjF2ry0Iv0jG1NFxH1BkTGqaSiPIBFsZeyhvAojEpIhEa/ax+AAqawS/Ng&#10;QwOqvbJT4VMWqX2FdH12XvU5L4AQWr23uIBgn/fO2FrMOaei1rLOZCYsSv9xWG3qAR6tP1PKAPCu&#10;haiYrMQipJ706g1hhg4p69RRGsVgtFpWSOHdBs4yaaxChNMzjNdV6QwlBAin6lAzS1sLtlu1NYxG&#10;v5Ql0mrdx1ZWBlzNp8ri6DLgAkCfbQNYXljY70oh2NfiAW0nwM0ftiSngnBr6HqWFafRD4xGg279&#10;zUx6gs2x7U9jYcwct3uUYH+lDY5Ch/boybZjz/Qim7Qe7aQ1Wo/o6W5COkUw65R5wtZDqaVZJkTM&#10;yuB4F0+XPTEUJpMoELjqPd0WMz02lzYbtC2g+c7xMBJQm3g2OyFEYiMzEhjYFJiyiu9dGyA8upkL&#10;HdcLsPStB164XxpWk8nSkrMgLBngGDJeoauCLVGOffRdP+YCzj5X5J6SAWCEOzZgIyzZTWkwNlbr&#10;9llqhvSbkIhJAQuw2dc4iAxX4lHXhc5u8tLN97CH+pi6jhCCWZRBhDPLXhhK+m8mgLC1nSyV7jCY&#10;9EZ/TSd1dfkmPdz6JbYBNADCVLSh9WVAQty7kQsWVij2Uvl3q9F5J6FuxNd35kHNIAAeTSTU0qXC&#10;K/b034s4958+1FeZLq2nz/oj6wbEllsDAWCsulN/RQOgUjvr6XU0mnMr3rKtLF0ox7r0JWCJEgCO&#10;kUWNZgaEzpNmNJelofEeN6PYqoZDQFt1ADzqUwzUAkK/GwjlAi86SSZFsAOFwSvc5PlA1hLlHtVo&#10;8IRaXm972Z1QAmAq+zJiTGX5TxcEYyrapjuCC4tewqL2+g+cEgfZqN+8B8qeLCxxoPO8hFlJAg2I&#10;Ib03yDQiUHI4ToaF1MCEU4ABEmFemJtX5M9wSrvKWoHKfkAHUDJmYOtpMbSvcysVAZ5zajuA08hX&#10;4iYvbipsYFF3D4kQInUU2ykJCIfABlAGgk4iyrEZ7/O9ARa2DCxG6ukpeXsZqIFgOOFCWu/cBlv2&#10;SLOktyxelPorZgqNQMcpgEn4rpDrPWCrU3n1eT7+hgal14DNMTmKTFL5Rlj0Ek69sI9ZEC9MDly+&#10;5ww9FAPIhHVJUveP08+y9sAmBHNI7NyzPekzYAJA/Zb4sC/wYizsxo6WCjlHz0A9+ecM9PwmRiVg&#10;iVcrZHm9sMHrDZrv6AmfrVMTVmgxswVCDgZSy1J6oC/onnRYF6mkZwyOMgmg0XvYsnDG+4EIkwIs&#10;jeb4vJzxlQaENhV+TOM9cDXdpK19rmjrv0ShOU/g8QfwCrM0puxZmDKwXkJfjxTqNp9s0xOLWzzZ&#10;1WNp0clo9CbwA5p2cUw1MlpQNs1pOK3ZCGDXz56phbUB0vkqb5z06g1AM4g8DaMBg4lgzCJ8YKvu&#10;XF26302HgQ+9CzHSdeFHeQEbEMBdUVQikDYjxA2UupDJa1MuPV3OFFLPhgJYXu2YwCIkGhygbCGm&#10;DFihFlP1Sr/5jGH95xzCr20NNifoUkH/lRiAjkby3wArLwCX17wUEVD03Ut4bJHnqj1tp+wiVPak&#10;GcuTyAROSmrQtIDG8RSbJTpe+mVqrOdT0cEnPalOODMEDUIP+GM83mW6p0cN6rSXEEpPoHigwGDC&#10;JnYCSizTwx+6P9pa2jAA9uWxQgLWorm6CTMdQ8MUBgEL8IVRmacwqOwg1AqrZim83Guj9/5LEiwh&#10;svKWzpMUAGqPSlQH7JaetJZEhO4SIpUmgA3wTMf5HFvZR9uFOoJ/Ai2pwI6Yu1tpKcOo+rNz93Lj&#10;mF6SK1k2gLWqBAObxUhqSAZOGmjuV0GHdaspBhJKgAYTGHRMZi0YD8Yywh1DMA4h6z3dgt2wj/1L&#10;9xucNIzjC6uMy4sdTwYoJGIdGWXVfOcHQIwLZICETYVv+2BcjIUJEvgxiGsmhVoJgMyU3gQ8TpEe&#10;BbQWPgqVwiCg9aQ7QOsesso83TJC+xt4QGsmRd8mewOvPrIRhgJO2hDQMBxQlZBgNprNNhYP0G7K&#10;S/6E9JN/1DWP11nhpHuHSduFNiHIgGEyGWKPLTTIjGfQGIimMng8XCYlbPZXRmYw8nye7vi27fGJ&#10;2lBhtTsAyTCFOsVY+g9QrD1r0pyDCD9CN/arNqW8oo1Yz4JMv8mYHYP2Ie61RalCcVrbsDn28qLR&#10;tNsAC6s0Uk/my1GId44HrE2j+T9rbY4rOugbtpKZl12TC2p02qV0Y9kTm0hGWtenLQHt5K9UF2Iw&#10;0wwBdIGlMTJLA8u7sJoCJD1he8YhroUG+kEWyRsnM7baoeVCrXcDNGGAuAViTCh8mkMFBseVdVZi&#10;MQjCqt8wm9DZAy0S1MAnc5UVe8lEgdhyH5oPCzsm5uQU+ojBLLdOi/mPxQBMm4FQZkrU+z5GEzq7&#10;26VjlORsLfJ0LImLEgtQCZ36j6EAUPv1l2NICLSXHW2HEf0Bur6oqwHiNV19en8YTXjUya5zFO4I&#10;YGENAxhcVM871YPUmYQxYUmpQOexmZDAiLNe1vumfGIERuOlSgQSAWEQQ8pehUzgEjKBhl4DaOyG&#10;9QCNhqQT6UWMZRuDpk2FXKUFa+nIANsJzRIK7dUubAVo8xYQ+t58I3AJk/qE8WIuWo6o98Jo82Fk&#10;hc6ZCClm05napcgtHMvWZZzaJOyzQw+84ISVTdhLbfPk16NJBgxCWaeOtfJAxwFMeGKULoaVrtM8&#10;BDqD8XpG9x9YS/XnwsepXQxwD0dVswN0Xq16LzMUOukrLCBEA50pJ2vnMGkiulvUS2YwlTqbqSbL&#10;igxgWs8+juk3yQSRDUTYCFuZDTH1BnQGFQthE+Dy3nfkAOfTPw4HDF4013TQCtTzBoQSCUBiZ33l&#10;wFicE9OPMmhZr5fkSNY+s1zMevK3RJCJGSjGbxKdkVqjZSBQP1EuCxWisAJthv55NI+lPQxUUzIB&#10;tvX18+YpkgWDhMlalAgYMsMuNjEjADDdk1aIlz0CjRCkLXSPZU626Xnq+uM4tvVdMwq+41T2Mcic&#10;Qrintbz0RcjynzygRw14hVyM3zOvhGL6Ty1MIXeGzjnnOROgamHsp+1N9tOfriajjzFdT1iejglo&#10;QudJZ52MTxsx7rzLTisJCjG8UCkDwDCNSjeQYYIE9Hozl2n0QqfvJBsYVCmEIG7ZjxDi+PSYl0FQ&#10;n/Pfy3cyM/rMPjI532EzMxn0JB2HyQAqHZnuw5rCs9Df86OEYNmf0Nx6NpqUpmu2QV+Vb/y3n7KK&#10;lxof1l8Tnzn3OcMyZgNkQMNk2qjg3P3a2D/QdtW8Y7MxmUHTAv7pCbRrLTYFBWiovTqazrV8pvKE&#10;UELoE+2SBOUJVG8fYYVOmTWkwu/1URhv/EaD8GS6TkKgcKtE4r22+CyM9CRiv3kJ1YSy74Vr3xk8&#10;mZqpHGFIicV7/70A2osMUDrApK3itR3d1L72t53t7dvxfLZvV+1jee03u5BDzetYY/IWRfos9Eok&#10;ZJxmXTgVpsJYLTxoFqXHCE2gcXZlppMEmhDV5XLdFagFi83dCak8VwlESOmJw4AmdFh1IMSi/5nq&#10;t4APEG3LcxnVeVpo2CpXg+B9F/LybuBuqXXTP1gBuFvr5XvbOa5zEO9NKWHazqvo6vu28R/YvdTS&#10;mhUg9P3Wvo6XfioxsI8wpx8t7JyarJCZ82EnAOM4Ml66zvQaNuNQpsTUzLRP/1uAkC2FU+Ea0Cw8&#10;OEmg0T5CELEZo8VG/us4gAknwgstB1j0jRkAzEDjMQTR3PxmopjxaCIs2B1yhOkuvNhivBv5bs4t&#10;znX8jjFnJObCxNnGdV3cDPft3/+tbVuhmwatxDFvg9Waf5EDKwKaJMjLahWShBTA7tkwZnNuTsC+&#10;NKSy08kCrSfgVreZgwdoamgEuCxPttijZbAbANJPrtLp0YnpDGxEi7WcGtAUUHlm6+JbhTsLnTME&#10;rzMME4TtO9t7CKTrNNi63TzGZdu2bwXaLr4JHJPdfAdoVijTg4rJnFpYdh2nEKyMI5PuiTMlUulk&#10;DMq+9pN0nSTQTPkoXahrdeFvHWVwRuRRvC0twwOVNtI59rVCtUwpoMm0aC51LrWs1nRZg9bTfQ2K&#10;EFMxdB3k2DUgXAS8memmjWK2yXC1cw3zMeLKXAFrZc9Vk3UdQo7SediQE0qeAMb8cfVBDCepoD2V&#10;fbZuvyCc03J0qZLMSQJNfYpGUyPr0v8GjIF6CasMxQMxm7qUAqmCLZDNh9sHNGxo7tA6fVmccoAy&#10;AQBWY2twVkaZg3sovG2BL6BOMM0ssBrfvN50FlnX8DuZbwXaXDGcmO+76RDtZxuaTJasJijLZhPT&#10;e9h/Xgebg7ETcMk47YvdThJoppNQNyAARSBJY817TBC+0mvTO5ZFSySsH0vbNYgz0yKqZVlCg9IA&#10;0dvAz4HaYrKppdZQNzXXFssVVmvLBFshLz3VLQ4C2az5rWG5zwFhXnq3gnsyXu0X/qxCViNUTjFL&#10;MZ9PNbN9++es9BxdTHKcJNAwEqCZoDbP1kqEBl7H54SyjsucGAnYTAd1qR5jZmz728/8KF1GCMu0&#10;eGd/M1RNXTaPU3jb0lRbWmoK9wmCyXSda07418d0VuddmXaya4ANzJ0j4Pt+ruzAWrQZoIkkEgG6&#10;eNos8Adk+yhpWDAgvHL2kwSamlUX3BKsGWZmnoWZBltaT9ALAcKojKhbiWZk2xo8mSnWcw6abhY4&#10;Z8g6NKBz8NZEYGUbvzdQq2APICuzVRjNoSaDHwqb6b2ZGRYBWoPXNvNibA5qRsDkPltg+/pX2Jzs&#10;6jfZuXpd1y347iSBZlpF51XVifpZS5shbrIaI9JzsiZgw1YKpz0DqgEyaPSHepHM1CS3ecLb8jeB&#10;vHWcHOSYc9i2WzZsgfayYxxKGuZ+wEhaSIBknGYyZJ8+J1Omg7R8PEZlU4Xynp9g25MEmrCnRGE6&#10;xJTLvEyuQdV5lF0anyFlSaaQLOcRQmmILjwurDi+rNPKBbU0NTRTKjx1vgxG6/QPhUvnDUg8X9GX&#10;Y9AtLbfGTI6loGru1W9NkPvvM01UCUK/ZNUtghSq/K7Pjq9NbQ8YfddCSL8rBnf7du3ojpF+kzEq&#10;yAKKaSsZp7JQpaSYL1uXJPV9Kz0kVOZeTxZoMkCZpEWOWAczzbAzQyhDT2YzSDIhc4dCo4RCGi6p&#10;YHB/NBqgWd6jKElrmLezH2D63/STep0KOh0ICIAYWCbjaJPalDV0jmEqSlgy4ECm1qS4iaGVBJrS&#10;8t722EQpR3+AgfbBupIWYQrrardCtd8IdmC0jwhgqRStqX0ck1AX2kyDYR/72t5iA0vW1Q8lQt0w&#10;2Tln4lQInpo1pyI1aDklkB6WdpKMxoPUyGit1pd1z4c1O1zFr8+mRwweoQ9QhD8gddsBhpKlmoi3&#10;JsvEtNCBCTGp914YUWhVtBQuDCLP58kMzbP7A0IgIKxNiDu+QZbROq/zq/M5prlZvzu3mQ1ZtpUX&#10;smesRCdhm9a/ab+CtGk24JP0cCDtUny2Sla7OST5oC5m4r+5S6wls7SttuundtCpNPC6+jj9O5OA&#10;yehsoL3W+3W/tJMEmsGT1WAlS3UMRI+99lv1oSmS88ayNqxo4CUFDAowjCo8CJ2MDWhAwbMtlTGA&#10;wOBlcJxfWOm5SJZZO5bvHc+AAq0wBoiWgdOGMmYgwioGBStiju5bC0SOqw0AF8g5B7bEpr4HBqHd&#10;vhiejDCj0UoN36t5db0oMGE335MOpuEUvoHO7Im6l8WYXoqy7IHl0mVreaTPk9XIAkzWfd1axnWy&#10;QGMAZQ4raYl7g11tbE6nzMLjnDJiHNpHyJIgWC3rPw0ntAgdRDAmwHwGxws7WH6DOZzf4HeHIgNj&#10;UH1vrtSAdW0C5uLlWAgQHAuLAVqPkOYwBty8bLcTENaFWSFVqLUQwEoOS8DNemBFwBMue4gsJhP+&#10;nBsAHQuYMaLz2Y5ssJpFnzmT/UUJ/dV34XRefjjX6E3ATZvSipyXvbSxW1acrEYDHqGS8cwQCJ+8&#10;n05ZC5cx2azmz/oUXUb/AIaBZxwi2eDxaozA07FT10ViHOezNMfgtdpVaAJAA0YEAxONZ+AARSgR&#10;FrGO/X2nD/SUfZzHMQBNKARMA+Y9RyrMAh+wWA6kfdoA7MIyRwAmx6TzgM4xu4U7LeZYwKDcA6za&#10;LELQcPaxLebsr9paoAK0Zl9mFipMAq5Qrr4JeNn/JBktlsJqBl0YwGy8d+qi1fOmodIXjkXIA5dp&#10;KSEV+CzhAVwrD7BeN0wRVg10ixmBgsZSk+uWURgKgDAblgI2oVToxIauIxCytNcSmrJQAy1ZwFxA&#10;jWkwj5AoHNmWuCewJSjAikHNx2oDQNqWVtN222o/dkuY65vVKUBtf4sTnEcyBDzAQQemdcsoZzGY&#10;05bRB0b955xCvnaQCtnYMU4aaDrLQCZ7XbBiUZ4J8bLHNUua0y3pOMfwqjY1ha7v6KueR8lgvuPx&#10;BgdoLEHCEsIwLwYoLMPYBlKyYTtaqqXQrl3QVowG4A2qdgC9cwIJwNJnhL3s0jo6TKPcgpEMqlBH&#10;ZyoyC38WAlgQySEczz6Ah7k4BXmhD5xC+KVDsSwn628yfkXZnLsi8Vz+zmb6rk1Yng5sHrmQe5JA&#10;m5V0oOKdlkW7r5hpKR7eKtLm4RKs00MDW0abCcNW4dP2dIvwYvC7vwegqUMJV74DCmDESkoIgOZ7&#10;Atk1p0K9hIBTzFtyNi1UQgMM6ULHtCYMYzsuQHvRe8KlNgmRdJlQjV1oRqDDfkAtq3Q+58GevqMJ&#10;MaSMeTJ+5Yu+K3wGvBgOA5Iezqsd6m89Vqh9APEkgZY+qG5DwBsQ85iYTVhj1JitTJNx1umSCa7J&#10;ZmkP/zGMepcw1A3pujWogRK2/BHCACgk0kxCrjDbQzX8ly1KPDCcfWMebYtdHUu2BiwYClPQkMJq&#10;Cwq7GQzwOqfwSMDTX7QlZgFuLIqxHKsMWD9b4VtW6PwVbbPJ6pTZLidkX30GZnoSozbTMm19skCb&#10;E7o6rcMAIDFwRZLlLEoSwuqcIJ4hIVaM6eYxq3hXgxPGhB3imzj3v4GWEfrdPlhMqMMoSglexLhB&#10;BgDsBjT2tz7OMQwOXZjTxBQAYN9qdval0QCtMoTQCVTCogwSo3Iw2lAbujDF+YS2eY3EzBadey5E&#10;mLMr9pmLFgKZ9lk+hS2VdPSDTpv1tOx30hotj8nLDICQoibk4hUJAlDQLjMzYqi1plaYmFNFhTHf&#10;ObbQpUCMIRjXYAM3lqDhsJ7MkV6UABTCAEBoEaoAAYsJeVjN/8LZBLc2drwe6oUBJRiYFUtKMDCZ&#10;TFZGjFWck4N1ZRQmc35Z6EyScripydKJs8CdXeaku33oSCESwGIyU3QzS+0c9eskQ6fGz8wnHUYo&#10;A4BpKddONheKaeY8XWDLuHM6Jd02wcmI2AUDYRBTPsRzz2B3HBoHEAy2FF87gEqdTWilbQyQEoVC&#10;rVIEYPqtq4cK8dqHSZwHMwnTgCQUd9kfZlRGADR1MhmttpEQGEyoNX0l3Non56rPEwgJ/RkyV+fU&#10;HnYQ6vWpq7M425w5mA4zp+BOEmhA1qT5rJv5Xk2L4V1h7YYrln1bwCiMdcWOfeZfXuz/HJAGQ2jG&#10;arQgZvC5gWh7YOkJd4qqtu1JvGVgztl2ZjJknNhwBbrt7KMuBZhmHITnLirxvVAomdDXrrzHrrbj&#10;AER6zx6oX2vtK1BM9p4Jid/tA6gABlTpTDqUZu0q/y2AdV79OUmgtSIDsKaAzYOqaakpWYEBcEIq&#10;T5eZdcebCbY52Osq2kof/wedt36Y2Vnn177a1T6Buc+1fSYqMXXfOUarQ9rPb8IqhgYqfempKlMf&#10;rW2tyLoWtNfwOffjOMI+do4tAU3ZBbvOVbZTykwn7HgnCbS8zn8e1YUik6mAA7MIIUIpsHV7UdoN&#10;CwgrNE8T8ltAWr+LwfLgFiHOULMmE2WzsyY1B2aWFdbjOW7XYU4tubbrEICO7ZPztnwIU6kP0n5C&#10;chczq8fJMmWWsVVOOUsZE2g530kCbVb8Swa2BpzxhTxaRcmjW2C6GYvbDLgZH62hLCA8CWXdGKWL&#10;g+e86dZAr8J6HVjgyhFq65rx9nkdtL5Pg66Z4srIs3o/9+WM87E+mEh4xYj6LMzrv3oaLYr5m/Ps&#10;SnPbsA2dOZ0qh5nOkk3SgycbOmc2FMAKNxk4o9uWxlDqUGIglk3/WAOvwIvlrGvznUlwy2SUMsz9&#10;dSMYBdme7GuAGPuiMDXD0Qytga4nnsRCOc4M3w3SDK1T82wxVeFR+/Q5IMm8sbf+mBflWE3Um8Xg&#10;bN1ywWdMJhvGbHRmBdiZVa6J1NS3lYymE54ko01QFZZmPWxljKmTZIt0GsCZRbC4Ud3N3X3cwtzN&#10;Vug5S2gwnlJBF9EKw6Z77K9kYE6ShgFimkUJA4PST6vnz0HaWs81hflFIHZcmsw5nV+ZQVbNMUz9&#10;AJOXZAGguv+skogM1WoP8549YFbZxmeZMO3lWPNpzFvSYZ1BmEw665Fz35ME2qz5XPZ+ptg6bnth&#10;hKcaKNmogqdQgdVMzgOea0C7XSjWc32CcGsKqQWHalw9VMz+pmAwIkYwyFhEyDFBL0FRAinL1JZK&#10;KSsbzDb7DQPSRZyERqr4a9WFoqxalvIHsDg3qQBY3ncDGv9byUF/qekBKzsIibVtzciP0XjHbHOS&#10;QNvq2GVaaYslsAMAYKEeICukGDCrQnriHH1nlYMVqfSdW0mZr+ymxoDoNlN+M+favdiwogKuBYqm&#10;kjAKtjGw83qG2p4WC3gAJvxhKwxk+kotT20NEwGUMI9dMRh2tcpEEqQ/PZZHwqOPXkDfauAJ+i3m&#10;Wm12mY0vAtyVAdplXjULlBdta7ANgFUOBsWgCUlWTGAJYQYIaZpucGwlhxCL4dx8xt0mXZ4m+XDb&#10;UUAESoxoGxV1xdpu2T5Du/dA6LzCntKCcyor2I+GErotA+IkrTxJ9621wMvs4vctAK2R4NB2xxz/&#10;ZJOBYzs3Rfl8f1G4nceeumnVhYERO0kULMdJaAtt9Jzak3AKiG5tKulQQLZMyKpgvwlj8/4hgGNC&#10;vqe02Ebm16yAjLGbBwaqLVBs9WOLodbtLjvWjdq+7a88o82a1mSOkocVdG1/owZtigkQZHymw4jq&#10;hLtpm553jvFkvADnGgJM2fIdE+f0llCrbiVsuqDk0JNO1kx0/VzdbysTnKA6xPjHRoLL7PUoA7TV&#10;qGVHkxVmfW7NpNZM9kYHQDFUNkrQE+YWRXqohYTDtQlWXFgUUAVeeOyqrDmI2jVLOIfYOYeZ2842&#10;HwLZymg32s9DgLvyQDvU8QZsLT7OAu1kgxWYs/a1xSqF2jnggVfoAyJryIRU4VSmq6xi2syCx+7N&#10;Owd+tqHzB4TJWFOnVUqZjrMC7qJweQbaZVy9/L4VEufg2LxplK2wOg3eIMcmswp/KCS37WyW0ErP&#10;WdZ9yy237JlNGO2eILZdzxVgJtDabhX1k/1q1zFmO5RdnrPOI6y3BbTVW+egTm2Xx/d/HfyYZp0i&#10;Wpmj7WZzJROWVCuBmPpRlphacs4MzIFe2zfbeGi7rRLParqLGOwMtCOBdkh/HNq9wVyBNgd5arxV&#10;9zT5fyjj7XtF3a7NnAsU1yr72p7JeLONh9jrmP4/rELlatOT1GjnRp8t8PC0wL2vncyCuvs8PE96&#10;PtejngXOQHvUG/NHSI/PQHuEmP1R76RnoD3qjfkjpMcBjU7bej3g2vd3urVl9791m/ldjV4B27br&#10;Me+50ctbrn33kGuv9biO8eBrr7uOfbYc475H6My7X9vmoQf6WBu3dOq63/2W9q/n7vMhe/Y9O2z1&#10;e9pt7fsjBCAPq5PeCNAyzFbykIED0kUGXwG1ZfC7XOvgA6+9HnTtdeeHE9D0az3f7PMWIG8L0HQr&#10;Z7rbrf1dAXqlwLYF2kMsk4evBsgTtxir4092mOxxI0BbAe3YxzBabTgE4ENtm7bJKaejHHvurXY7&#10;9kWM2T4riz6sSOaR4jiHgDYHNoM3eMd4X4adzLE1+BeFU14/AX3sYGv7IaDNQd+SBn7fatOx5z4E&#10;tNqjT8cw/SMFOB6WjQgQqzet2svvN+J5W6BcB38af+v8K6CPHezLgBaQ1vCZXW8PoDn2oYTsIqd4&#10;WI71I/RYW0J8stG9rrVuiutDg7N24iKgrfpkPeYhw5860LR/KxpceaDFWmsWttJ/nngsyCajHGKl&#10;i44V0A+FtmM886LBuxlGO+acU26sGvai9lxpoAWeLQG6xXIXlTy2BuGQntsS2uv+hxzg2MG+PULn&#10;see+LBnYsveVBtplonVlootKHjcCtItE8fztRthz6/wXsdYjgtEuKphfaaAdKlMck60dk3VelKFu&#10;1ayOKfgewyprXW8r/G4BbavOeDOh+5ADH1N/vK3OdYx9Hu7bHALaReWOqUEuG4RjSiFbxd7bWkta&#10;s+WLZijmwN6eQNuyxVbfryTQHu7IPp/wbIGzBc4WOFvgbIGzBc4WOFvgbIGzBc4WOFvgbIGzBc4W&#10;OFvgbIGzBc4WOFvgbIGzBc4WOFvgbIGzBc4WOFvgbIGzBc4WOFvgUcACc7nPKS27sWzolNp7Q1Ba&#10;10Td1rVgN3Ty22Hj1tJd1g9gPGbx5u3QxIOHvLJAO3RdwFwoePdrZnEF1EUXCx+y3G3Z92YH+Nhz&#10;noF2sxa+wf2O9fxjB27r9Ldl3xvszvXNjz3nGWg3a+Eb3O8YoG3dvGXrFgGt9Z/h6rJ9A0T7XrYs&#10;XPfWfdar2LfOeeimg1tAW69jmP0R1rTxHrcy/KEr6Lds0dBc1ucrHToZ5iI9c4ghDOocxK0rfA7t&#10;u257zBVAW8e/kXOufrgCrTaszrLeyGZLrB9ji2P6fGWBNi9tOwS4Y0PR1kBt7bu13WSrLS14aB/7&#10;GeTJhse2dwVabHZIix66smkrkKztPbbPVxZoGWkCbs3Ejh24jnHZoDega0g79P0E4VYYXG8xcGx7&#10;DzHaGhKz0Y2AYLXFsX2+kXPcoFJ65Nq8QboMLLX6WB22lcWu13D2+aIb5G2xzQqYmwWaPl3E8JeB&#10;4CJbbGnL2f/6fNk5HrnQchtbw2BTh1wU/rZuR3UZSC9irkNNrw23J6Ot515vJnMIBFv68lhG2zrn&#10;lS3Yrp09BmhbA39s6LxIbx0C2sNDo63nXs95CGjH2OLYPl9JRhNyjrmV51YZZOu7rRvAHCqhlIHN&#10;UGhb7Zn3sJ2DvyXGt7672dCpTVtsfFlYO9YWx/T5SgLNIG5dkn9IB631rlV3KAusGaBzzHnHrYHs&#10;uMdMB81j2W9rn5sF2pY9Zqi+CATH2mLdbut2Xo8yofM2Srzz7mcLnC1wtsDZAmcLnC1wtsDZAmcL&#10;nC1wtsDZAmcLnC1wtsDZAmcLnC1wtsDZAmcLnC1wtsDZAmcLnC1wtsDZAmcLnC1wtsDZAmcLnC1w&#10;tsDZAmcLnC1wtsDZAmcLnC1wtsDZAmcLnC1wtsDZAmcLnC1wtsDZAmcLnC1wtsDZAmcLnC1wtsDZ&#10;AmcLnC1wtsDZAmcL3JQF/h+6F2gPG2XQYwAAAABJRU5ErkJgglBLAwQKAAAAAAAAACEANTCrnJJp&#10;AACSaQAAFAAAAGRycy9tZWRpYS9pbWFnZTIucG5niVBORw0KGgoAAAANSUhEUgAAAMwAAADMCAYA&#10;AAA/IkzyAAAAAXNSR0IArs4c6QAAAARnQU1BAACxjwv8YQUAAAAgY0hSTQAAeiYAAICEAAD6AAAA&#10;gOgAAHUwAADqYAAAOpgAABdwnLpRPAAAAAlwSFlzAAAXEQAAFxEByibzPwAAaPtJREFUeF7tXQWA&#10;VEfSTsj9999/Fg/x5C56cXcl7oZbCBLiSvRCcAhEgJBAPMQDRIC4kARbVnF3d3ZxD/V/X1X3zNth&#10;ZndmmN2dDdN3L7PMPOnXXdVlX1XvKmi7ZFpmBDIjEN8IkGEyLTMCmRGIbwR2ie+0zFmZEciMgGpj&#10;mWHIjEBmBOIfgQzDxD9WmTMzI5CRMBkayIxAIiOQkTCJjFbm3J1+BDIMs9OTQGYAEhmBDMMkMlqZ&#10;c3f6EcgwzE5PApkBSGQEMgyTyGhlzt3pRyDDMDs9CWQGIJERyDBMIqOVOXenH4EMw+z0JBB9AH4X&#10;+59s4//x+Tv+cG0zPmes3CA5C4tkBA5+ZuuxMqmD19s9eH2R5C0sxH1XyvD5hTJtxRo8bRu7of/1&#10;f1XUtGUYpqJGPs2fuwWkuZVkCl7Zuo3k+rtsxH/7TSmSOv0myjE98uWAF3JxDJcDnx8uB3fOwWe2&#10;HMDjBfcZ/PuFEfZbse/471xcN0IO6pKFv3kO7zNCquK8Izr/Jn3GzbeRIuOiH/zf78o+FdMyDFMx&#10;4572T1UeUUK1PxZs2Cr3fjtN/tp+uOzy7AjZpU2+7NJ+tOzSDkfbUfgcmeSB63kf3qMt7+H+3XKE&#10;XP/xOFm62Z6/jRIOB7uTYZi0J5+drIOq/5jyQ/Is2rpNGg2YLru0ygZBF8guHUHUHcfKrh3G4ACR&#10;d8R3nfgJoufRyX0G/475Ha7rwPvxGnx2GqvPqNp5uPwyf5X2YIseVAQh7lyfKmpGMhKmokY+jZ/r&#10;V3EvZLrmz5UqbYaCkPNlV8cEu4IBdu2If3fIM4ZRJsJ3HYxZ+Bn8O9p3eq+OI/W8KrhPFV4LhqnS&#10;OltaDJohm5RfoYKhQ1vxPydeVD2rqJZhmIoa+TR+rlksRpUTCtfL0d2HgVkcQYM5qkCq7NaezAO1&#10;zEsVEL4yhfs3P4N/+99i/V6lQwHOB+O1zZcze+XL5DVkF6pgZBS1poxh9PCSpvwHMcMw5T/mafpE&#10;74FyhAmWoX/qnm9myq6tc1QFo+pEFUylR4T65aVJmIECalmIqWJ9R+nEY4z8pV2WvDN2Udgrpgzi&#10;+2QGv1cWK2IgMwxTEaOebs9UotxqxOhXcfTxyxmFsge8X7u0d/aFU6GSY4rYzGLSBb+3yZObPx0n&#10;q0Ieh+0HytzLFdcyDFNxY58mT3ZrtlvFf6etgLYc3qkr3hsDIs6VKlS/1LiPMOhLlRxxSJlONPTp&#10;ccuX/eGOHrSAco1cUXFqV0kTk2GYNCHbiuiG2QVgGDWqTcp46+Wl3IVSpS1cyGrAOzXMe8RSwSih&#10;e5g6VqXtCHny5xnGrts2w9CvSOdx7NnIMExFUGqaPFNtAbWjXVT/dzpwRUav2CDHvkwXMqUKjk70&#10;gtGFDIlTzNCPQ4KUxlx0N7ctkNNfGymzVtN1TNZl2LRiVa9YU5RhmDQh3grphnM6UQ1Tty1cuBvx&#10;XfOvp0IVQ3CywzjnRs7FJ5kHhj8YJ7U2TL78GZLs7dGLTRNzTFyhhkoJk5FhmAqh1PR4qGLEdCl3&#10;EgZ/DpheKLt3giqm6hekChmFKplKFvsupQwDxrzt07FSpCaLRfI1PlmRln2GYdKDQNOtF+qkdRgt&#10;UujSzb/Lpe9BRWqdWzy+oqoY1S+qZsmoYbiOQUne5zmiApwbuX2B4sd+nrfa2U6UcmSWisWLlTRP&#10;GQmTblRcnv0h/MVF0UmnL2XPlT+1RZAyxCDJMEeUawCb2RUxnCrEjD0HSeVgMru1Hi5P/jJTQZ00&#10;9Lc4BjYPWXqKmAzDlCeBptmzzF6gob9NRi7fIP/pDmIG/GWXTilWu0KwGcRbQhH9bDn91VyZudae&#10;T/iL/ZXeOlmGYdKMiMurO54sSaIEoTT/ahpUMUb0aa8EgJRJqWDFpYyhAOhtI2aMqlmB/F/7YfLm&#10;mCXKInQ4KLNQsigURq2rtJQxGYYpLwpNw+d4iMmAmUWyR8csdRnv2hEeMQegTM5e2V4lMyiNd03D&#10;09YmR6r3nSCrgIImW9CJbAgD/EWm0f9n4jBpSDI7e5e2yZJNW+VKGvrtaOhTHfPu4xTZLxHgTMZ2&#10;DkKS2K/zDLqv5ksAZeBglhmG2dlJM/3en6qQyIsjFshfEGWn50rhLzTIg7ktKVLJfFrALq2z5CkY&#10;+hbRJ6dQBfOp0J559Mf0GzL0KKOSpeW0pLpTtAg0Q78Y2ncMIvpHd4VUaUNGIcN4Y38HbBj1gFH9&#10;ssSwXeEZo4dM1TtIsVN7Fci0dYzoh0RLceYIhfgzDJNqKsjcL94RcNFAi7mYOU1X7p1fT1FDn54r&#10;wl/UzlAYzA6oY7h+t/YjzYWsOTEuGxPS6//aj5A3xy0NovXjfYO0OS8jYdJmKsqwIwoZ88lXtnJ/&#10;OX25/KMT4S8g6k6WNanRfCKHk2QYQzTng1mQNQlYzS68byd63sA0gO5X7zsZEX3zz2lBC4OyVaqW&#10;YZhKNV2Jd9ZrOJbrYpD5hRu3yhXvQwLAW2XShYhkEHl7Aix3QLqoDYT7PWe5+UxfZq7LLu3GyP6d&#10;s2XwgnWmiSkkB+Y9OpeeIP7Y45xhmMRpsHJdocUswvXFyEDPwdD/Hxj6u0J12hVBRWUWxYsZlD9p&#10;CIzaQMY0jOXsBugLsWdV2mTD0J9lzOGkClOPrWxS5WoZhqlc85V4b81nG9J9RhVtkiO6Mnfee8RM&#10;qjD+Yt4xD7JMXNKYcQ8GxD3+BGbZlUDNtjly1us5Mm0tDX2Lt4RKJVVCEZNhmMRJsFJdEc4rMUP/&#10;rq8mqSpGKaLqkjf0qZbB9jBEchLMotVfzP7ZFRKGEovpAP9ARP+dsYzos7lcF1XFKPUsSFmZWoZh&#10;KtNsxexrmC2c1lNM1fFAky+nF8meHWno07j33rAAg4TqgyXLMMSKMY7j0MjwwNXqhxz9EFME++md&#10;EJVrAjIMU7nmK4nempWwEBH9S9+loe+IWqVL4owR+xqr+mIOBFayRDG+LsNk8CJC9/84LcMwf5y5&#10;jPomvijRc9kLYHwzMYw2iw8m+oqTqWMcy/8HU7bNkqd/m+VKavxxBjnDMH+AuSyukDE4Wdz3NGr5&#10;ejmiG2IibV1iGPNTFHKfSoZxjELpgqJ/p71RINPXWI2AtE6hTHD+MwyT4ICl4+nRGIb5JWzrYD80&#10;H0joPpmF9gq9WEQkM1iZOsli1WXIgOPkL0A+v4OIvjbth2W6/BFahmH+ALMYyTC6pjv67Dd1hezJ&#10;iD6K8dHNq5mPar8kH9GPyWg09lvnSe0+42Wtc2cr46ZpjbFkpj59GaZYBpEnifT7dCnouoBaYM79&#10;EXVBdS+VCldqhMPJFnAXoHTPXrxlGwx9SBXEQjyRm41B45zSwJVRStVn+zw5+IUcRPTXmnBxEBjr&#10;WxJz5xxpxeSTMl8qBjAZdkkjtHJ4ZykOhkG+vS5efP8pG/h0+U4TnRSe7iPqLjDnsgZdsofrsSMa&#10;P9+eqYLMFckIntYCJOeoMRyPJI9q5RcrIkGeZZiww7A52KICOfrwWOk2FWV6gPkA3W/56yxVwMKF&#10;LOzlwvNbfO48IwXnM/SdMgzZjvEb0oRX8TIM49jdBtNy8DY7wGBY+41FS5F0V57nGbyD2R0kE5tI&#10;e76VYLVcD0cObsJ9TRQPPgx9OnrY7nveJpJhQiNmv1mGolWBYZu4Yq1c2GuY7NU5V/Z7oUD2fbGg&#10;2Geqv9u7S55c9u4ombGW4VHDioVz9ItbMLHWicDaEBpHV9bGwXtclZsKtIfSRiXjILp1JLwahSg/&#10;CXGejAqQ8DVhKiax+j0hTWcnATNb3S8CTr/QEqg7sEIGqa3Y+DjGdL8vW7dRshauxp6R6/UYsaj4&#10;Z6q/ywKwctoq3dHFvZ+VnbUiG16/TmweQ1LHLRikEFsYgiLZrRzl9JEWDGMLr62Tf6RmapJrut0c&#10;Cwk5QkqYOWMRiS01utw4FSbSrVzZx9QqPweZruLeKC0YxgvsDRiTvCXr5NOphfL+uOXy3oRl8i6O&#10;3uPxN/7Nz+Df6fAd+/n++GXywbgV8t74Fej3Cnl7zDIZPGuFbHFzvGozi2ubvjV77SYZtniTDFmx&#10;BcdmGYzDfwb/jvyO//YHz/PnDi/cLBPhO17ndTF8bt76u/w8YzkwXBw79gvjVw7H++5ZnKP3cXzg&#10;52xCeN78nAU/Y33HsfxozGKZv5pq3lbZjHdbttHHdiqGadKCYTbg3b+YVig3fTha9uuSK39uny3/&#10;g411dmuXo8ef2man7bEbPFC7tRuB/uXiE/kf+Pc/2/0mvccs1BldAq7pOXmJjFe0Lnb0WrNRHskt&#10;lAbZq6Vh7pqEjkY5q+T2HF6zVo/bc1ZLo9yVck/eSnlx0kopWLVZjX3yZs/sOfLXNoMRcWf/ssvl&#10;qIJ548Hx2A3pyDzsO45PnHOIvvJc9pkOi8vfypW5buy+wDjeO2A8sGk7oUrmX3kN/mg5ZLbsxTI/&#10;z+Lg5j3I02DtKt0slKmu+l26HugfkbntXL9b5aJW8ARZgRJCVJS+mL9B6mWtkW7T1qgUoDvjo7lr&#10;pG7OSqmdt17q5G2Qurkb7BP/rp3P72Id6/S32jiXh56Xj+9y10tNMM89BUXy1cIN+txlm363JDEG&#10;LP3YaU0w5tajvykfTzdnfv746Z/H+Yz5PM4vf/fnECnAo0D+CZroM2mFLjQLoX5cAqfCP9oPlf7Y&#10;6InNW4dhWVP2LudyljDGJt6LxNd7LmuO/G9rbjga3lg01RHoMr+fZikCGo84BGsFD19kmYXT1m+R&#10;R0YWSb2c9dIsfwXUqPX6/SLUMG41DgwDRqmbvxFEj6Ngo9QrACMVrJV6YJpEjjoj1+M+OHLWSbPc&#10;IvlpiT3nuzmrZG8WFtdELovqhwpSpDjKn/QYe6YK9c+hp1vlSOOBU2S9W1mfz1og/wvJs0ubLLnl&#10;4/FYkIw5GBi1+BePkBckzEMp/qtcGSbs3TDl/vu5q2S/57ECtk0lpim1cI9SCUEloU1yFUzmE4hD&#10;cNq4vfxr01aBKdZIfRBz7fxV8vT4IlkMZmEbsmKTNM5ZqxKiHo66BWCSgnU4l/9OjGHq4rq6vAcY&#10;7zZc+1BBoUxdRweDyAPfEhYDQtMdj7nqu7He0WIXKWK4UOlYzfx0wdT2uXLUS3m6Tw3bSCw0R7wE&#10;OkGqM9HQf0cG50cTTfLQiWJVMx3TpJhBIm9XzgzjXgwkxb3fr+uDQgnYEm6H8shTNHGlMkbM59h2&#10;ENxP5ezXR8rUNWar5BRulOZY7WsWmBSpDYagGvbZvPWqShA60nXKOqkFG6RB/lppkLdW6kPNqodz&#10;E2UYMmS9/DVSZ+RaPAf3gK3TY9pqIbmNQ4bl8a9wSzwWpHCVXFw6cvLvnNpFyapikpnBEDiqtBsu&#10;nbPm6jhuxDjdOXA61HUyPOsF4DzYZdV6j5HlQDJYMCIcFi1jfinfumQa5HO7XPUauUz+F4a9JjPt&#10;QOJShU86iRDFI/4Kw7b3eMssXAZDvx2kSR0Y5mSW+nlkAjLOWnlgZKFMcgW4JwHNe3/BKqmlDENm&#10;AVNR0iQoYex8Mhyl0ya1bZrmFMkvYFq2nvnzsGkRxlqL9DEfxsFjUopWTpKJtPA5MW5WU2CX1vly&#10;ae+RsmCDecO+JBauI5gdtmwVAEaNuQrkfzpkoTazA3i6JIKwwl92bFNuEkbXAn2jLTIVbsITueqh&#10;gJxt2JPqavFJTl5S0oqGdb5U7zdZMwv5iv2BpWoA6aKrPVSlBiBgqloNadhDynD1p7OD62KfuTT6&#10;V8Hgpy0DBkvChqmrzLhBGYYMqhItd7U8O3alLMegF4KBr/uAG7xSNSOzcMzLc4xiP8u0C6cmwvDf&#10;EynN/aeFDf1qvcdbWgJVSC02yILmdLLkyXlvj5LZ6+niKL9QZhkzjCmW/r/8ZCz40Z9nya5a4ocI&#10;2jJAzSZF+PERkO1P79N66dnJkwO75MiwhTT0t8l0VHV8OL8IUgOrPpiADFALqhLtDEqCOjD0m+UV&#10;wQHAkdimNg0Juw4cA3Vp+Ku0MGljtg2ZwP87lvQhk2yAarcajEm1DM8BszbIXiufzzMHxA9zVspe&#10;nWzfSqvOn1zufqolulWrsVJPzAa948spssEZ+p2z58luYHKrFWB7zPiaAWT4P0FD6ZZnqpviJ8rB&#10;jkk9w2i02YciLXqvJr6DeHPiqnbBxKmhzMol7ihDIk/lJJPYdoWKoAlYZHisiM8gs5BvSn37tekk&#10;/lXq+TJCN6IPq1lwCcMR0GpMkW7tzZEagr1ZmiK+YhLJpAU/jfjXqJoVZqJoTGMMRSkWdhrA7Qx3&#10;8wNQ+SbBAUAF5/4fZmChynIqWZo4WnTRpMTIlyO75Uv+clMjR2FM/uWS3tR2CTK4VrdhGvRIOaFn&#10;rsxSu9Eq0hRHraVeNUs5wwSQU2FXn4tCF4JzbviIhj7g5q406a7qr0+TyYvFtEy51UkzL44yjOat&#10;58uZr+UBcGgYqmGFW6QJjHfGU9TNG8MeUWkwYrV8jhgNp3oVxqfHlNVQ13CAQWqPXK3MQxXOnAFg&#10;BhyJ2jbsQx144l7GvfmccSs3ynGvYOzhwreMy/ikapmep7WYRyNYmSOdYOhzcSXLNB2IjWlbo3aa&#10;t23U/gr31+YAc4FCG+2HzzV0GeFHZYwzSznDGE8HlLDA9muvjl6IAnLchwSeEKwsLPRmBbDT24Yx&#10;I5kZiz6PBMwDI/Rv7bPkQ0B32BYjLtBqPAgdqpUZ8CW5hy3w+CBiNJNdYe4JcAQ8BGlQF44CxmNq&#10;UxXL26SMohJKDfrkmKYxbKTBK2zlfnUk5gCR+HSxYUxS5MLrNVaWONjLZ4BG7Un1UWubYew9s3i7&#10;y9m8ZBoGjI/pUQBvoLmgyxqNmHqGUV4xRKlFAgzkPRlI1pN7Mq8ch+53SKZxenSaxARiraRqa/nJ&#10;olcMlSIZQa/ej5mFtkR8vgDxFnimGA+hm5jqVEkErkyA83shVkOdnaZrP7ic62eTOWjLWIxGg5rO&#10;w5YMw9DlXAcOgGfGrVL0AWElV34Ixvcbv/o5qChpg+fv3mG4fD7dDP3lqG5zydtMeqOh76SKk0Jh&#10;TcTcz1ahE0wFl/4Tv8wul4IbqWcYZQ+DhZgRthUidps8+uNMqcIt4TTbL/CyfmuEipqwuJ5Lxjbp&#10;ogYqErIOeRG1ggGfZ7OIfiGCkyBwNdKpksWOp9SBqqaGOc5rgjjMMHUAQErBm/UMbJuasD3IcA3y&#10;V0p9OAka5CYem/HMxdgOmbg+mIYMyfYt7Mh9gdlTiEyFesvoYcxGnGWqLhpcXp9HdZs/M+mN8xKS&#10;LFyk3KE7AqAMre6V6RZc2D+Hv5QteSj2UdatzBjGkqes+98BO7Xvcy6vPKST8mUtJpD2NkyIqQw3&#10;VqXNEGk1eKa+3nrYH69OWwcVixKFhr4xTUkBSNo2lDCUHjXAEK3HFckKhTaLwmea5K2Alw3xG6AD&#10;yDgWx0lcHTNHgF2nKiBAmpOh+lHmP/wDEQCYk4q0ZcCwR7+cK6MdoecuWwdDnzaWsxFj9M0qa5o6&#10;H9rTBu9y93cz1FYry5Z6hnGOCkP4bJUiRGOv/wi+dET0KVnoRtaVIZRTHjA8vVEXMO5Chl5Ffacr&#10;nXn0uDkQYy6nv54vM53tMQzw+iZYveuAYRhvMS8XPVuxbQ6THjgHRFwLxv3tiNl8q25pQXxmm3SH&#10;mlYzD79D0pgkopfMIDSJM4553DQoCqdCjylrhevwpJUb5LgetAFcwXAWydDq+wF3c9DQDs5N5DyV&#10;dp4nfL23K1iOcSXSuwsKo1MbIWas6VfYr0a9eNwyIyxRtlOV/fNDNdYMbXEAtgIcutjtEOCzXFPM&#10;PWXAMJb5Z2V+tknPgsXy53bc+50rghetBgK0yvH8pJj1fwc+0+G7YhinkfIXwNU/QH4H2zIsBm1g&#10;6NdK2CB3MRkY9XVo4MPQf2ZUkSyA/s42AW7g+0cVwsYB81EagWHMJkqcYerSVe2RBkQAZK+UwXDZ&#10;sr0OB8CfFW3BKDrnwXsAA/NRbJ7c3CT8nTGjLpa6K5nBWy5BJc4lQFWz9ZmC/WqeY18gPXTXsgQ9&#10;eFyAYR837j8ZpaXMxWyWtPebOXVnBxko5QxjRSHcxBdthJ+csHfn7XDGszeiK88nGZ2bAmXLrf2m&#10;uIj+Nhj6sA2yV1nMRGMo8alN6u7FNfSE0SNGRrgd9+mH+xk6SuTTeYYKqMdgJAjdpFcyDEOkAVAG&#10;sIOoAtaC5GqDQOkyOACK4Nm75iM4MIgC5kZKWubVLWYpnStDF4S37hste3TKki9mmKG/CAvFRVrd&#10;xnYQMEmHMQ9qFaXamhYX2w/70Hw3u8ixBZMpthQDzuwgv6QeS6Z8DO7mpD/4PfRkeDBMT/auY1cx&#10;3nk4vKcjvT8Z0R8pB7+YK0McdH8KVLJHRllOS7yM4s9jHIbES08YGaH2SLqZN8qjyGeZ61bcRQhq&#10;Pgvbpg6CnMqQSTzHY8zUluFzIK1qgUkbIDbTd95aZc4f5qyW/YFU2IWF/RR5jTiZEmcK50k3WfLx&#10;NtAC4nBNYOhTDWMfOmfNQ9SewWx4Tr1qWCqDFJdAhsDgvfOxqE2Q1Sq4rEpEKl3NKZcw3tL/ZvZK&#10;+TsrxcOA0+QqQvj5Sc9MZTu4l0qrbGk5eLaL6COLciqi8IjOJwOWpCFuEXlzIdNG0WAmEAJfLdoQ&#10;muDhiHrfie9q4XcSe6KMqXaLc02bHQNHA2A6tWA73Q8PHJme7dHvZwENTNgMpIweKZ4n5uO0x33b&#10;Grjy2O7ZiOSbrZG7bD0i/GRWYyhjmIAHLEHG4cL2d7ipB2CnAl27CZmxNTwlrQwYRmTl5q3SqG8+&#10;siiHyP7PZePIwZZtI6QqxOV+nXMq3bE3Kkde/naezHYElgVVsymCgbXVGE+ckMkwqmI5RAC9YOo1&#10;gy3TC5mZ9LzRyboWM91zKhwKYExiw5J5FtW/2sCoMZhKR0MdYNuoCtaCQ6HbtLWaAjAFMbILeuXK&#10;PlCTqnYZrtClVM8TaaDqc3lSFQlt3UfMUeLls5sMmAxGgu1CCUQJ4RDVJuWSQSNgcWs9HJi0yZqT&#10;xGYME/ba7gjnpJxh2K91m7dI/pK1krNkoxTgyF26QXJw5C7l36k7eM9s3C988N87cgTv5f/eICOQ&#10;wTjT5ZXT0H8WQUAz9GHDJGzwc9U3Q9yuJRGbd43qV7cpReop8+VVpyDG82B+IRAAybmW7Rlwe4Ph&#10;FGumzyUTrZPGeN5vDrs1bfVmycJcjcCRuvG0uSAd8BihNLBB1ric/M+nF6o0oPRRN3HIe7qDmaHw&#10;/J3xRh4KZpgtbVpPahSzMmAYTrbv6I7wckVdG3tgGV78fAEIT1d82gUG3U905fegzPowwCk56sCG&#10;acB0ZRBwrxkW+ecc++JCfeYTJgNQJ6SDxlVI9PikS1qZtiQXNvrI332qgWcY2k91Ycu0GrNaU6bL&#10;r/Hltsj8DYjov0NVnflQzoumqANKlSS8ZF51090DRsuxPeH6d8l8qdw9IOUMw4FfDZWse/Z0wPhn&#10;yNOA8j85aLY8jk1BnxyUuuPxH2dIn4nLbO2gCzGkqCavrNo65J2RdI9bgovdcRt0/q3ycAEIlzES&#10;tT+8LZI405h9YdF+z3ANECfpDxvGnsfkWyNk1khuNb4QUo0JaSahzM1MT1tpuLXofVNVjbYU3Myf&#10;IgXAnoT/cvVPlcIf4kKLyfnVnnZFJxr62Jg29cBOIjHy5ZSeBTJfc2WcgEnRilAGDPO71o965hfo&#10;pk/9LLu0RIGLlhC7LTE4LRGPSdXx9GA59PlhkrPMCl+TzD2BJzs2bmFX4tGkBHAh6Yf3pl3RCynF&#10;dbItSk+C1VyVYtD9+BjHEr6gYqntQuYDbgzMdw+wZZMRg7FGdvEyRiRr2SZppjUAmOtCV/Ma87AV&#10;MJaTuLvZHA/rpQaefffIVYj9uESsFOn6xefAqn16lslful7+3c1Vs0nUqC/tfAZH4f6/6eMJmDNd&#10;RVOK+C8ThuFgzUNZnLPftACV5jIQsKiuZRO5BocJfCbynT8X7skG/SfKel0eTdSbcWeTn3ALXsJI&#10;sS62xj7DkBvfhIa+BgGpEjmGKTW5a3smMjAlDX/eg25lRuHXomgGjXBD4vG5fP7vWpjpd1XTek6F&#10;CoekMKpmWjyDpZacezpRtZB2zO1atWYtUAVr5RUgANZwjVACS2LsShlsk2C2MW1jGOQsXE5cnm1z&#10;nmCQsqTzSWegue4FVhcuVNc6YWKIfkHKGUYVGmfUfTp5hfyzE1aSKIPiI7nBiG7c32nBBLo+RwHp&#10;mi0fuwoiDJiG9yNJfNJNJXOJSApYIPFs0WJ8bZCjX5MpwJAIZrtQLXIGfIKeMpMwvAfvBVsE93oc&#10;OTDTnAphwV+jW2Mck31TIH0egjuYuDUymfUhOcgMQZmKUUNKAVMHmgLe8+sywmSNyFLdfD1p7lfz&#10;D+5Xo4FMHilkFtIFsjbPeGOUzHE1AUzApC5PJuUME9wThCtWg/4IXob2J0n1akJsV4Gc8xZyu51H&#10;ZEdWSJKJ1iBx0oXMwvX9s/nrpSGj7j43BZ6t+poS7LMj41PFwlLApR5rnst6uQPJZAPwDK8SeptJ&#10;p1m/tGiC9gUBx9s1jcBlWDq7JlEJozYMnA11RppqR5f2M2NXyEKtxFIWbRsM/S1yMQ19Bik1TSLF&#10;eVBgvr8jR+m9sYuddDHetyLxqXmvlDOMTq520opu5y1dJ4cjQq7BSmLGIqVNQvCHyNXI4BC7YrPT&#10;dsNnm+EaVaPwpFgKIQQoVhkPJDoJbt37mAGpWY9eDSLGi7ZHMP8+EaYhw8BgB8HWBKF2GL9Wi1V4&#10;fdum1sbPxtKv+ttkAaXdWKRAQyKwXgC9bCWlEsRmJPbBHAcKGMW71QZK+uP5a0LjaGqtZ994lFxd&#10;zos5SvyI8+sOw+drZqVKF0BxUipdqOJDRa/dd6Lm/ej40ROkiw3swvRlGFNlUDrajHC09sPnaZIP&#10;bZYqQKIajIEHMUPJBqg87okrVoEc1jVbhitSNZjb7VcV89KUusYEBxV/s7Rrj+mIucC+2L4QReKG&#10;diTxsmZZY8RYsgvdNhGmExZrIZJ1koY/DkYqdGPk0WhpJT0SYVZ/LvtPhqHTwBaAGrjPPSNXyETv&#10;jtXdBsKeQltEYo2iEabTHs1dQVvShRgKAOE//CXQADxYCsDUFPUkC6AoiDdi8YR6fuALWTJs0Rod&#10;v+KpyqXOfCkrafjnMpAwNqahKh7452yI4vPfInjRFY9gAtlzHLACSwRKJqdfI8JkOFYcwYFEpAb9&#10;JyE67pc4TjQn3Kk1cYYaAhtUyHDU9WqaV4jkq8TLt5asIlnKMdOR35gOuL3OJ2Syc2PHmj2vbnJZ&#10;6AEHAIGf9SElfNGMxNUy1g0gCoBZoqvVmUFw5itTi0IFv82/5ZmmpL1ZTLTb/8I2GN+L79dkIAx9&#10;QPd3Y20x3fbcEXySallYU6HziNH9LHkKoYuyru2fcoYJFcEg06g+YZTaZ8oyRahqUWrdyReJWArl&#10;NsZJquzPcxgoMp4LVv29Y7Z84opXm5/M78rFyYxvIx5X40YWAlfRetwajegnt4KXtOqzUMY6aQH3&#10;8Ax157Kv2HGtFLXBVm/boGgCVMVHkeXJyjDJqWRWiskcF+bMIOPUQcoBpdegZS4ehIeqeq2ffu+0&#10;GCytHeTOcepuC2kYH8P5szsNfarkmrU6EnUFMPeaxUrvaYKGP1HVSkNu0UQ858zXCxx0KXXSJNpb&#10;lhHD2Iqko+bUMua+0wW8Syt6SJjP73bzDcG4k3cI7Np+rGXeIUntnDdRNREOANVu9D+cORKZ7V5V&#10;oiYe2F7vc0TXG2QDXOlcwImu3jHP9/gxEOWAhRtdbMIxc2l6ti7itikTlbh+86GOoY90UyfeP7Nh&#10;NK7j6gYYehrfIw+n5ZhVskgdAE5yqPQozY5xtoOeaJs8LYR2ccE7YAqgiE0FN+lCSVNFF8okDH9l&#10;Osy5Mkw+4DUw9N0255WwaowNq59743f7bz6QqYdpUWnTX1WHTdZboiqZA+cp01nOCuvytsNmqPpE&#10;TrLyCCfd9yO2Du6ZezLcu4+goHc9qEzMqadHKXGCjHUN65KtljYTUJdMo+rsl+0eFo/W6PYa0+uW&#10;gKBbw93N+yXePwu+0uBvALWsYS5smZFgllGoXENXNXYC+AQIAMoL/j+ugt/udbzM5Jt1GDYXmZWm&#10;WWjiGOdc1TEyj2OiRCUMszW1npnlKN2GqqNraOirFCzblnIJY16y0JaoxjyBtakTBvBPbRHx10ox&#10;zL9wMZUkBk1FfKhYgjMgYVQeBq/c8MVMxLXN3kJBjQDzbj+sxugs4foKSrnWJXSfqoqCF1Nnw3BF&#10;b45YyggEQm31diG9OCbbWQch4c13GIoK902xQVMQYhM/81AyMbXA1DEtM6ueM8R5EKe5D/k547QO&#10;dCCgWarGY7lQtkCuswVSy2m5FG9vc6rtwoUuCc1CMz65K3SeHIRiHsNCzh5zS5RlKwOG8Qt6ODXU&#10;YuX2KnOhe1+IjXFYecWy+1yGXaIMo4wWHmyVWLqKsQRSvtT7fJqwpov1wlQyL2QM7sJGgqV+HlY1&#10;hmM7vDtRytVUFer3VkgvfiIMnmtlXnkfqy9m0uWNGZZXb72wfunaWKrO45jfvRffbTW+IgKgHhjc&#10;578QAeC9eiX13UN0aiMWU4+MQlAnJKrabHSb454vAQFgtXGceu3GKhphBgOE6zHIjWjoa6Ugn5Tm&#10;bBUyiTp6PPIjig0TKpzOeaadQ62Ef7s6dqyxjMIXTwOnaAxKKR2YyDLimtQzTBwd7Yft+f7REfgy&#10;F+kNbXeQKNPEOh+D+TeoZh9N8tXdw4SmYju0mhsMxS9LVHFajWEuvSWGURVryGowSTJMfa0kQ7yX&#10;ReQZ0WeW5gwsGkm3AKX6neumrgUoFEUBCZdR9VELCTKFwHJukmF29pe7ojVCwPY3IAD8+uIXl+0Y&#10;RoWlod/YNEefmzkFU5MTmV8a9pBGuyEhbFcynLqhPcMxf79Azn1jpEx3LnC/GJa1iCk3hgmvots0&#10;cajegAnqZgzVn0pkMOM5t32OXAAHwFznhfILuIEqbSUyFcf4havU56y6nwOGUdXEYPSWQmwo4cQJ&#10;jzESI2KVMnADD8AW4KnSs72yqw4A1ANgDYD6eZtVrapPNIKqWcn0G4sFgaFkOuDnWo0uQlXKUnqt&#10;DGOzPB9p1ue/DUnAoo0MUCYZbwlrIM7moVbRye75F2wv8h424zVG9q7vP5CE4VBaTMQEKFNTD+tq&#10;dX51u7t4mCDBc6qgqEL73+aFmMIUIPTC6WRmaVl/JiJB7EEW4wOh1Bpl9cX8vi7JMgxRxB5oyer8&#10;HcevwiZAybNL5KpuKoh9uxRGr98G0BLSDKdWeuX/aOBQl3PDxYJOAWxg22cuHQCxm82vHR2HzcZm&#10;tCyX5OMtSdgpOteM17lYG/7N9GW1eWHo1+w3DoY+++PnsOSwagldT+incpMwthIYrsf7Mtqj+PRu&#10;UJ1SjilSXZeFK4AAeDEPmYRMAaDHLOxYNjoznxPL8jAVuDYi+iQQrtBq/Kr3iOjk5KL6BDiSeGvi&#10;nnciIJijhn583rBosxhNDQraPcNQP5n2V223b2ZIUiYoZaja+TRqrW6D97gXi8k4l3Uau2/bkFmL&#10;7fWAutgFOyhb2aYkXccKoyIigFIF6hjsnt1Yqwzb9h3CfURd1VErSOwCq2UvYFJfNSYmu/olyEhX&#10;T5uHrLsLkCtvG/0kGLwq7XyPUUNQq9aX410Wo1NiQoxr/RgCQmPJVqohNH5VjVJvkUvpTZJhWOJV&#10;sx3zVsnriOgzFqVKSzSLOaF1LnCyaUHa1uHz9amI/kM1Yy0zzbdJkFlCjgNFUxvAk96zmsj47D55&#10;lToZ3Nq3XY/XgW4boS6Y7qlJo57G/XPJuY514yRIlFDqsqaIwJ0MiNXTv8xUaafagrNBA8OQ7EjG&#10;dV25SxibXRcJxl/9sNvUP5jXneK8CCsMSCYskL/i/n1c8T0ftQ6pMhj51mNWAgRpFVyMQDZZ6rFW&#10;0afESULCuE2NajOiP3K5zER+UEi6JK+VxZhUb82ITGUNABQBtPJP2/fbMjZLtmvozaNkVA+hc6nT&#10;AdAEjDgCdaCNOINcb39/CpTF3zvSK8b4mtuCT71hWBST3MDJb2uhqhhsorPeyJdZWozEsGph9dr3&#10;KeWDW2zMy5dhnDWh06tI0t/VZXk7EQAEZ2oU2AUjdyg+E67QqJILtsz5SGbzVV9+Z+zD8ewXgMs3&#10;RGpwTSZxqe5vK6pt0Gq7G5fGMGqnUDLBK8a/meBVD0THnPsGjOgvMuh+2TYjYyqZ/Rbi+ZQyoV2Z&#10;6aXj+7BijO27WZIDQ13h+t5u30yOBSAzrND5xrSVSAIzZEJYrTVD/+y3mLxFbJ8rretKJxmzJGHH&#10;qDpGZgNNQB37P2gL706I8Hw60RJm4rId6XJjmJDR7zQIZncYLkpQWWQdalNhZcL2d9w3hoOrW7mp&#10;VyQ5Vc22A/SRZbgnYYQ+O2SuinLvrp/EHH3isTRHP7mqLBbUtJKuHu7P8q9aAwwQkw4TV6PKpPni&#10;FsDTRBcwawNMTeExjffEMQf35zgvQ1GL1uMQ/c9mUJKYMTIy7DG3CDCyX1J8xir+W/yIktbugfdD&#10;kY7WcLsvVccF9Vpzo5BJOwCRvhsraPpgcmkqc1y/OwSHph3nSo1+E0Og0LJdfGLfvZwZxqnbqst7&#10;/dMmueMI5Eq0YQ1minNuRe7Tl5NYmXTSaCjSBUnjEd4WVq7sPESyF1sYTot+67bfZq+waktSAUoH&#10;WuQKXAf1v0KSCdLmbgQpc4rMtzQX9lprVGhpDjft3cyjBzo4lUdzVPp/Cu5fVudnG1YIBABsJ91j&#10;BiBPjQX5DZpKrTRjeT5kMrXBkA/EezRAfOpxuNjnGLzaqWUw9OFU+Re2m+AYp5JhwtpGrhz4Ug6q&#10;jhK6X17WSnSmKTeG8aaLBUDM+jUflTkjCZi8EHET8907V7OqZ8kxjMH+CSUfr0A9TiaLZuQutaIZ&#10;w2HoN4W7VL1AzDxMtrKkqjiM5BusxNABWNkBiiR0n5hfvuf7s1FxElX6a4CRauD3mljFU3YwOMqs&#10;Se7QjPwdKoBcEHpMp+fPkt7ozCA6mUX9bNPY2HAfX7bJ6gUwK9McIdzQ9onRa2S+xmSMaTiat2Mj&#10;V42pJakNxHL40OCn/cNcqid/m62A00jrqbwlTfkyjPdOkWEYYMe4qyvduY0+w4aqe3RkDQBf7d3v&#10;K5m4WqYqGXY5M/hFPtSFEQBlWkxmKVUW7lxMQ19tliQNexfFD9k8WIWtguUGeQzlmMzQ3yYjV2+B&#10;uxfEC6lie1ba81J3mEevFt7jdjxj8HKTakQUsAZALQ3AUk1E/1QdQ3la5wWMZstYZml4Yyie3xDS&#10;iakOXVA/YZVTxfiMTxHR59aFSdspJalmrIYJ9/RZvUZCqnkwUzgsUd7MwueVH8O4t7PCQco5Bk/y&#10;DAOmIfDxjv5YreiW1OgwwZnJlAs1NWw3FHRTRGy7HDnvdUb9FXursHjWAAvVBduB+mKq57tUZd19&#10;DPdqlF0kA7HfC59FFG2XyVzpiQo2N20D3WEsvNFrUBXUv/W8MKwluCmsPzf0nXrDPKKA7t+10nLc&#10;SmdniPSfx60EmZ3J5/udAEqOLVmBDMvCVHgQkcz4bJSzQr4D0NGTroYF3qF9Qa3AlXmNyzaJfwH8&#10;K7bj6D3eGfqaYuDDoxXBLuXNMAH10xyhrhySIpxtGnLhADiqu6UA2N7sDhahE+G8LYHt26KLc0aH&#10;6TiwyPDfsKfLh+OX6/3HQ8d/gG5XEjoI16spicNezMin27Uhq784nb8WPEkdJ6x0eeWojr94g9wB&#10;Txm9Uzyfz6tFGL3DqhX79N9RrYv8PdZ33iAHgTN7ktKhPlS/T7EocHSXbdkqbdGfmpB6dJOH8/hj&#10;u5YV4cCgK2wX3fwJ/66Oa5lKQESBV4vaDp2NRck2mN1ua/BEGCe0QVKQkay+WI2+k2Wlk2g+k7Ni&#10;WMWeWr4SpkR7zewats5Zc2Q3JppptNejkp2rUvMpvEMg9koVAuq1zpPqfSZpIT7aE92A7K2l0H2u&#10;4BanKC0uUbIL1jxiuv8KCKtJwXLJX2na9hzse/LEaKp+5mquqyv3jmDTohM54yYkcjoubIOmdaqK&#10;TXJFAbNgr92hCAASv8/vKSG25ONRUDG1Ug6OhnBW/Ljc3ostG/WmD38xnKOfvErGhZHzyCRAi5vp&#10;3MFjejAcCUMWuUKNjLmYblKhrXwZppRX9Sm6dAAoeE+z9Gi8k2nGqedsN3rRVPLQoPeDvT3j6D70&#10;7XOlKgoj/IrVlm0oik00geeIBJCsRNn+Ol9YHMY0GLHnzNVqnHJ1f282nAqQLjSedRs/bmyEZ9u2&#10;5Knrg6qCjLngvsS9USLUA9CzB7Z8YBrBRlAZHQB0RNB9XlMlXAlGP+wVv3V63fwtcCbAdpmwSlaq&#10;dMH9cNT7EuBZJoZpgNIyKZNBa9iuZFwMmQLAT9tl23L0Z7g9uFmB1PKsLGBatsHJksg0bRjGzGPL&#10;HWf7HAiAPZkHjsruNqBWKVPVLLebcUkMo0zVdrg88fN0Jd5FiB20xAZFxIulklh1dzCqdrAPHsMO&#10;yLNcRH/Uqs1yF1Z5esJMglFt8/B78z6lqh8aZwET6D0VZW1px3fkrpDfkGDGNh1ZpA+jaF9dFkAH&#10;U1Hlil2rgH0zACqlYlOoeFkoCOJbn8nLnKHvtltMFsKvGoSvfglPpmZg0tAvkDNfo83pUstVungN&#10;hPThU9TKX9ikDcOY8e+qPOIfLHHURB0AkCTc85ArkSYeEdnsAlox82GYL5EvJ/bKl8kgXLY+SLdl&#10;1D2kfiWxTUV0AjcmaIDiet+43clWAczZZRJiIFiZDTFs6F8edOny2BE1MLIfhqx2z2AJW9Zq1mS1&#10;tdJ2XKFuZ66LEFIAuGmTIhcgRWIxLe0nv49MbThHXpqyUlY6XWg2PG8XvG0FFKvAqRJSo5KFNnmn&#10;jkMHULr8pcMI6e1y9BWu64x9y+Q1OqmoliYMYzAZ7zzz4MQCrI7/6koHAFUxolWdm1kH10ueaHbM&#10;SPlfiPTX8q0CIgt834fAHgt+p5JQNTlsJLcORzG+CaulEAlopKsfF2+ER6kIREn1iEUqPFyeniqD&#10;qKRKuqjjAfekGmbFMAz/pQXK1WO3Rr4ANJ+DuwSIA1bC0ZK3paqELAO1EYHW1VKwOoyyboUU8ypU&#10;xYjVI3pYAZb0kiUZL9PFz+2uTXW7da7U+myC7r7NZlgCY5LQfgYVaMikFcOE0jtU0rAwqshzSAH4&#10;HwbFYMOwhpntvcj92UtIbYZ35er3R8tKDPpGRvQB3a+FldKIKwkgZQnERW/bnXnLpcBB92chxsM6&#10;yQRd6h4sengcFxHAjImklmEM+2V4tlBcycWW6qAfD0I1nOwS6bJox7FqpoPwR2NcBV9yrFD4/HU4&#10;SWxzPTP0D0a6hG7DiPJW3mYxGyZ+V3ExW4c2kJZNwj2gih3cOQtoDLM5zY8aRJhbNdCKtPzThGFs&#10;Qkwt8+uKid0FKNNz6dvc88NNChKKmLJq+7hbiR7izqropFFlw1aBsH2+nFmk1w+BZ4fb61F3t5U9&#10;OYbRgCRy3029MkmlIEYQ1RszVqthTY37Axj6LNDnAY6GAjCGUXdy0pi12E4CohR0gydnI/nCfpQy&#10;3GmMW/69gp0BNmHxoBOARQDpjNCqmc4B4fedYZFzLeiHft8HnN0ElwLM1IFGXwIkyxx9qsIBgOWO&#10;lHy1Lee5BybuiXs/gT2EwgLEJ4f5b0p0szq2LtuPtGKYWK/6GWoAqAOAerJm4LktrFX/pRvSisOp&#10;pwYAwLu/nq6enCUoxtcKEX3q8n6nsNJVke0J05AAht7VEkROSrGIXguUJZqFAB7bKOwVeS/ct6n1&#10;wu2YN00hP2DwZqgsM8Q5ALgLwCOjVkCKUOoa6kCL+mmw0op+1IUUemfWKgdHEfkI6RH/7EhVLLZn&#10;MikvmSaJGbjydOToz3ZYuArUukrkuErBMEy8umMgiwAOt4Qi3VOeDOLczlpBkTD+Avl313wZh7gD&#10;2yfzsbJjhy2zITYpQSQDsDSio11Cz5FB5DUbE3ZKf6c+rMXq3RkR/VoEceYir14lWXLSLJX2jTED&#10;yyahFtr4lQhkWizjC9QvqE8HAPtItzSkyu1YAKguciF4BCWWfA7PHHj+zqOhTze/Ol2SVL+iXcd5&#10;g236t/bD5e3xS4xYmXqRphyT9gzjNzQauQI1rpgCgP0/qrCUkqtpZoUSOIFwDAAv1hEwczbC3e+D&#10;G7UmQYPqIk3ejWtSCZF0EJKCEbnfPXL028PQX+E8FD9i09OGGnNhEBPMqepfam2VZBiJ9cZCuf1Q&#10;zfotsAJPjNi3Ro0Brb+m0tOXjbXNnT6Za+eRblsPRTF5bq+nW4InUamyBAbTuUOQula/8bIKfbJy&#10;FrahVDq29GcYNfJs8Dplz0eKKvNmyDAOSu5hGW1Hy4VYBVmalPp2d+rpIAbDbJHIrX5wsqu+RupV&#10;XWGOO7xHWLFzCi3zbx6Sp54YhQg7gqL1oeaYFEs2v2bHVLBIplLsGrFpCm9ZJ/ejoud0hwAYDgdA&#10;M8RYaOcwfsP0BG7W9BjSEGYBpcCWu2SNHPICmKWd7bqQ8h3D2o6RA57PQeHFcNV9i8dlGCa5BUPt&#10;PJPP3Hn34t6GYFUVjPaMw5j9o0NOaCeywTD0myAHneoTg4paZFuNdJdBWKpLdXuiZbDPR8frj1gj&#10;b6MYH41owjnfm8M4DNOZSXRUgQzin4xESPU1DGjS9W3FPJhigJ2ap61SG49pLT2RDlAHdpcCPnFO&#10;w5zl0h8Zm1TciqAX1Q9B96n20lZMLqIfU40DdP+pX10xPp1nBihxpKlOlvYSRmMzGuQ1oOaAGYWh&#10;XQBCwEzudfn5RGx1AVUDruRnUEibbl11jbqUYw/B916hqO7UmIxkUXTejxD3FijGZ4Y+oPsw9O8C&#10;c7IOs89MtNya5FXAVDKNV7f8wkGbpQmkytDlZudN1l0AHN4NGLRnEOhkxibbexOXyt86MN2CdmOg&#10;kF6qbBgEl89+I09mrHUYNWUYreJcoa7jklb29GcYHT4/kL/rytiI2wCqexOrHjxnxIsNdcZ3v7nQ&#10;xdWYDZdLNVeuqwYZ49MKP5ihrohfVavsGg+lJ7iywYhVMhAIZF+m9aWJZgcEIfgW7wlfX9qzy/J3&#10;oqiDjo4GtKsQk2rFGmngebLGF/P5XkBdI6Hu2yUGpVmABeFcJvTB0PcbIOlmWKH4l4+D+b0qHThW&#10;I/7FvwvnN5mzQJ02sIf+CujSBxNcMT4+NBRSSFOLH11Mf4ZxKlkQq5qD1fGo7gietWXZnRx58hcT&#10;6YTu3w/vTi3gtkw1iv+gN6kBVliWhjWpZKqVrfbr1HlAQuNOx1RVGH/+GcR1B0CO4Q2NijOleagq&#10;8vCF/CgdTUKaW5yFP1Zi707LbWHNgXajV6AQ4HIpdADLtkPnaDE+zXqkZ4zJXLQbNSnPq2XBz1jf&#10;+YLjvtySZdXuigXvge+nu82kktPWK+Kq9GcYXXZYUoeqGf9jSc1dRsBz02qwnN4zV6av3qg1v7qi&#10;cHYtuJGZYcjic4kedKfWgR5fGy5ophFXB5HVQMCzBrxfjVFCtveMNSAoU1dmA8zYAqpfdd0bMtaR&#10;eB8S7XPp5zN92fpXi1mZ3IEZB/fWvAdeRFb85AjnowZA7gozvIfBhjn4BZS+gsqkefrcn5T5Sa6Q&#10;HnevTugAgFZrNbQB8zyTI3uirvZjg2ZKkSsOosIlpcXayo6VKgHD+M2GdFTV7cg2D7GBm9/PlzcL&#10;zI2cja0VHsleInciNnInvFW0K+6CMRvv0RznNstfhmMFri+EF6xQ7sldhl3ClklXbH+RhXpcBhHZ&#10;jKKAv8tngPE3z1mGc/EcMFTUI4Hnx9vPhM+DvXIXD/SFfeXR3H3emb1CPsQ24OshVVwqn6xGnObu&#10;L0bL7m1/w5bxw7FzWI7shYDl3h2GwnYcgX/nguBHJHYATLkXtoc/GmGBup9NUTvUNjg3yH5lapWC&#10;YfyGQ2YLhtOIFqDU4jqsUvxmEQozTIBKNgEr/0TgplhCaRL+LvYZz3eB6+l+XQz3KmEv1gzdtBEM&#10;Mwv3mojnEdhJnFa0I/T8eJ4b7HNkv/nvJL/z/bLrf8d9cLhnTcDnDMSrNlINc3Xi1m/dIjmorDME&#10;u6MNQWxp+KKNsA83yRDYbcOw585QAEsTPYYt2gB82Ea4szepDRoey7LfACnVzJj+DKOITKuJbDkz&#10;9u8w4Ci8xYLhWp1rMnxCCsbM6tvYZlF+r0zviKi43Iz4XqykFdzFOnR8txjQ0bZsK+HWOyoRwvEV&#10;P1PxvUd6nFUJGMbmLyRZmEzkvY6egN0XrhiNq8vo17Hwp5/q4Of2f3vWjKxOEs7V8bECNalKYcwg&#10;UcR6rsmuMJmWdJ4/N7xOF3/P4O8lk7YxhpGvwwX7tUjfK9gnt+lTshTO+/o508l0R0oXtfJhqPRn&#10;mMA4GAGYkzkWMSQ7p+HH7PgdymfqyvYpZToKOyqkyvbVS7x7pWKYChynzKMzI6AjkGGYDCFkRiCB&#10;EcgwTAKDFc+pWtmkkrlK43mvzDk2AhmGyVBCpRiBdFmEMgyTQnLZsmWLjBo1SrKysmTtWstLz7TU&#10;jAAZZt26dTJ8+HAZOXKkcKwropU5w0RziERbLbwqE/nJQbHzw0fonNCIud+cKqT/8n87FSn4zNLU&#10;psj+lbS6Be+1ejUK99WpI2effbZMnTrF9c779opHiKKOi3+fkNvcvbZ7n+K7ftnJ/l2tyJ29d+j9&#10;I8bDbyIbGsnAGMVLfMFxjfcaP4fR5jY8v8XvFtJqdSxstGbOnClnnHGG1K5dW9YEFiS7b8B1HVCJ&#10;S5vrRN6B55Y9w8Sp05dGlMEX84Og2LIoLZpLtDSRvh2TxBjJaETrTyXD3HrrLXLKySfKrFkztrtD&#10;kO1LnCjGQcKBixBjJDK5sd43HgIq7Zwg4cfTpxLvp4Qe288c/G369Oly/H/+gzG+VTZvLi5hSjIb&#10;S3ufeN7Bn5MyhqGIXLRokUycOFHGjh0n06ZOlXXF1JJtsmLFCpk9e7bMmTMndMyeNVuWLV0qW7du&#10;1evnz5uPwdgs69ev13OX4je2xYsXy08/fi8zpk8zAgqM0IRx4+W7b7+V7Oxs2bghDL5Ys2YNCHeW&#10;FBYWhu4xd+5c2bQJ+zTi+tycXBkyZIhs2mj5GOvWrtNnLl9mhcv1mT/9pCubPjMwsuPxjt99+53k&#10;ZOfo/dhWr0alyxrV5eSTTpDBv/0i8+bNldlzZsmC+QuAPCmeQbhhwwZZjPedBkk0fvxYGTduLN4N&#10;6N114dRgjsnihYtk3tx5OiYrVyIPB++j48dxnD1HVq1apX3Oz8+XCRMm6Lj5xvefhnuOHTcOEm9q&#10;6N78vQj34n02brTxWrhwIeZukrBffnx5Lz5vHK4fj2M++hEpuYPExmvZl/Hjx+sxb94c/Bx+b6qp&#10;7GN+Xp7McmPqn7Vs2TLtD59J1Yt/Fy4vBNYWsCf0jf2bPHkSFqOT5PrrrpVJkyYJ53L27FmybNkS&#10;pR/SCr8fO3asTJk8RVavss2z/DOCfU3275QxDInq8ssvl8MPP0z+9a/D5JijjpCbbrxOBg74MtS3&#10;Z555Wo484l/yn2OP1uOE4/8jJ51wvDzy8EOyZjVyy+vUlYsvvEhmTJsuQwYPkZNPPFGeeea/GNxZ&#10;csP118s+e+8pF5x/nkzAZLBtWL9B2rdpJ8cedYzss+fecshBB0vjRnfIAjAd2xdffCHHHXecdOnS&#10;RQn2jjvuwPUXyJhRo+XN11+Xgw88UK95rlMnPf+Xn3+WE48/QVq1bCkzZ8yQ6665Rvbbex+55OJL&#10;ZAwmgY0E3a5NWzn6yKPwzL3ksIMPliaNG2FC5+O3NXLrzTdqP4/G+x9//LF4hxPk+muvBTMZEti3&#10;L9G3k044QU484Tg5/rhj5Yh//0uOOfoYvOcNMnDgQD2NE96wfgO55KKLlWlffbWH/OvwQ+XUU05W&#10;Kcbr3n77TbnttlvkgAOqyhEY21tvuQl6/hC9/qWXXsRcHI4D9z7qaLnlppvlpx9+1N++//57OfP0&#10;M6TPp5/K5/36yZlQdY749xE6fgsX2Pj16fMJ+nSU/Bvz+W/c55STTpT77rtXmS9a69u3rxxzzDE4&#10;9196/klYOO67924sCpP19J9//lH+859j5OCDDsA4HyctHn0ExG4L4pNPPiWnnHKKjMgaIb/88gve&#10;8VR58fkXZC2Yvnr1W/W9hg75TRej/atWlWOPPRb0c5yO3xOPt5CiwhVyPWjk8MPtfY/C/Fx5+RXy&#10;yUcfKzOlqqWMYebPny9NmzaVBg3qS+PGd8jll1WTvffaUwd86JDB2t+uXV+UatUukauvvEKuufpK&#10;Of+8c6XqfvvKHY1ulzUgjquuuFKOBdFMwUry048/4Ld95IEH7pehQ4fKDdddJ1dcXk323XsvadO6&#10;td6v97vvyr777KMT/9+nnpYbrr1e9tpjD3ng/vvVKPz4449lzz33BNM9owxzww03ytHoz4jhQ+Wx&#10;Fo/ITTdch4H9t5x+2ilYxWfLD999g/vtJQ8//KAMHzZErrv2arkM/SUDtGvXTp/5zltvy/77VZWz&#10;zjjTnonVbo/d/y4PPXg/CLxIWmJRuObqq+Saa66SapdeLIccfKD2b/XK8GrH+wz66Wcw0jUYnyNB&#10;XIdKrZrV5dqrr5F99tobRHGyrpSUeNddfa0cd8x/ZDL+/cknH8mll1wsxx5zlBx26CHSoH49GTZ0&#10;iLzwQhd59NGH5RYQFcf8vHPPwaIzVc+vXbuWNLmjsTLdnrvvIaefepouBlzBTz3lJCwGF+riddKJ&#10;x8tZZ57u3rWNSpLvv/9WVcwmmE8+i8S6+z//IbfdcousLCrajga/++47VZcaN24cOP/vkLq3SVFR&#10;oUqIh7E4cnzPOftM9Oef8shDD6mEfuiBB+WAqvvL4F9/kwFf9pf99tlXOnVsj+uWa78496NHjZRG&#10;tzfC+F4jV199Nd7zbKWRO5s1wYK7Uu6++y6pV6+eNG3SVK6+6mq9x+GHHib9+/dPFb+kxobh4JIg&#10;qTaw8e9lS5bKww89jAncSx5//HH9nkS8ASoAVQUe3379jRzJVQ0TSoa5/trr5KTjT5SpUybLoEE/&#10;KrGRYSiiKbJ/+eVnOfywQ/X85cuX66pzOFbcAW5Apk2dJhdecK4ch1Vs8qSJ8lm/vsqQrVo9iz5t&#10;1ck/7rj/SEF+nopxrkr1QQhHHXmEjBiRJT+CSQ888AB56KEHoRqsg2q2FCrZD0qcTUAEK/DMm2+6&#10;Ef8+VL7+6it9J6pUnDgS3dixYyD11qvqtGbNapk0cTwm+ww5+8yzZNXKVcUmbSv2bVkwf54y16lQ&#10;M8gQhSsKpX7durI3mPy9996TzZs2ys033CAnQxKNg4Tj+I0YMUKJvuV/n4H6aeqTV/d4/Z1Nm0nV&#10;ffeTl158SVdWEiM/50F9qVOrthJR73feUUOaC9U+YDCu1Dm4bzbG4OijjgTjXq3jy/v61XkL5pbe&#10;qQsvOF8OOnB/+WXQoO2IcAues9WpnqSF0fAYXnjBBXLoIQerasvmVTqqZVx0jjka4zZmDN7nv3re&#10;iKzh8vGHH8p+++6jEnXx4kVyxumng0lvVdV6zZq1shJqKOnnq4EDIBUPl2ZNG6Ovm0OeMwJIqf5z&#10;Ya1adT9p0qQxVE8bqx1tKZEwHARO5pIlS1Tv923YsGEqHsn1/J36Nu0U7xL8euBXcujBh8jdze+S&#10;tVBZLru0Ggbg3yCeCSGGuf/++0L3o65Pkd/w9ttVFz7rrDN0AhcFnnnP3c1V5P+A1fFTrLB//9v/&#10;ydNPPYEB3aIMRobJy8sP3fPhhx+GKnOEDB48GAzzIxjmQHnwwQdDv4+DfUSp1Khhfe3XmWecpgyy&#10;fLmpErwvn3nQQQfKV46J/MXTp02BynC8qoGc4MjG8bgOq+UpkCgzppuToBvUqL32+Kd06/aSbNm8&#10;EVL3Miwqh8vo0SP1908gNQ875FD57ptvo859/y++hKp5kNx79z0g3uKqyLtvvyMH7n+APPfcc3rt&#10;66+9pgzUtHET/TfV4gvOOx/veKbQwKZ9s2DBAl0AfGvVqqWu6h+89/52z1+HxWI+zi9aWRQ+v2Ur&#10;EP++8v777213/j333IPx3l+++XqgtG/XRhmxS+dOcgvU2gOhYlI1mzZ1Ohj6BLkDksXbV/5GAwYM&#10;0Lmm2set5JeByRctWoj3toV7IhYsqsU3wjQoLDS7dEdbShiGnVi0aIHUgMF7yy03h/RSTjJXr3r1&#10;6oJJNknnzh3lYqgAVHe2bNksd991F9SbfaVXz57CFbd795d1VVgKxvtl0M86GHfddWeoRtXEieOw&#10;kh8jjRo1BMOMkzNOO1VVFO8YYD/uh459CIkXdsAorIiPQk/+6quByqTVq9+mK1p2dlZo3Pg7df+h&#10;QwfLoJ9/0mfec89d+N2M1QkTxqsKdAeeORHPPO3Uk+Wiiy6QQqgKbL9v3SwPPnCfHHTAgTKw/4Bi&#10;8/HKy92UuMj0kUY/T+SKed01V6uEmTrF3NA9X30FUnl3ZRhKxVdfeUXatGkNaWR2BYmei8xn/T6z&#10;Z0VUV/kejgjaZXfdeVfIGeE71Rc2yaGQlp5hPvrwA1Uvu3XtqqesgZfvissuh310skybNk2lwjlw&#10;kXfp3CX0Xt27ddNrPnjvg+1o7/vvv5MzoT517mIMydbj5e5ywP77QWK+674JOwGompExaOdSmvA8&#10;2rgc72eh2nLOBv/6q6pVLR55FFkdYbfL5k0b5K7mzcCMe6sdtxmLS0Msajdcf23IZpoLNfuM00+V&#10;G6F6r1gRqB2wXc/j/yJlDMPOnXXW6TDcToKUWag9GDNmlOrG9esbwzz6yENKkL8M+gmG6TD59+H/&#10;go1wKbxFdn6wjSoowMp+hNoCK1eal+tnqEdU0zjQS5YsxuReisE9WgOFbBTDtI2OhoqVm5tb7H4k&#10;2Pvuu09Vro8//kh/Y59q1awBQ/RYeILGwJkwVkX8tVCT1kKlYvsRRMA+t4CNsBTPpG12FNSW3Jxs&#10;/Z2S5qorL5ejjjgS3p+w5FoAw/l82BLU+3Nz7dzIRi/itVddpQb81ClmSL/WqyfsiD3U3ovWPuvb&#10;TxmmV89e9nOER7bVs61UJeNnpLu2b99PlWE6d+6sl9JYPvCAA7C4mHpJJwrfnf2ZATuHTpO9oB4+&#10;1uKxUFd6vPyy2hofvL89w/Tr2wd2yT+kBexD3159BefvX1XeDzGM/bIITpIrLr9MDoOKTXX4118H&#10;ySGHHKR2IyW5b21at5IDwKBvvP5GseEYAgcAHSCcb0qPDevXqj1GRxLnkY1eOmoEN914ffoxDDt3&#10;3nnn6ApD1YyNOuzx8FLVhV5OXfjJJx5T9WLwb7/KW2+9JXvusScmtmVUwigqLJLqt92qHpEWmDB6&#10;O6675lpVIfr26avXtG/XFvfYA8b8DWrgP/DgA2qz0ECNpgLRi3PA/vurJ+793u9J29ZtdDW+Gd4j&#10;xlDWw8i++cYbleCe4DNxTxri7ENfEANbu7Zt1TC/+cab9PeH8Mx99tlTvVkkON+yoItzQhtgsfBu&#10;5+CL0iVKO4VuUjKV9zz17PmK7LHHP2CDvFBsXDzxf/XV13IwPHPPP/+8/k5b4euvv4ZH61Np3aqV&#10;HAEV+OijjlJngLUwR/X59GOojgcow7BPJCQuEKMKRqp0pOF9IgiOXjgyDI3lqvthLB5/ItQXShjO&#10;wftRVLLPP/tMnTDeZuVFPaA1VIVKRhWO7vqPP/xIPv7oI2lQrz5stb3kNjgJqPJR2t6EMaVK3u2l&#10;rvBYDpLnIanYvzNOO11VxGB78803ZO+99w4xP13Wl112mXravBeVY3zqqaeq94yLaSpayiTMvHnz&#10;wDDnql3h7ZjRI8kwxxdjGA7AbxCzZJi94BB48cXwSmpR6vAEZ8PFeD506t133109PFQFOKk0/NgW&#10;L1os9THw+2CS9gDj8Lis2mUyZvSY0NgEV1k6D57E5B9Y9QC9357/3F0NT3pmfBs+dJhcCJtjD/zG&#10;c7i6tXikhTIUG20wTva+cDfz97325DMvUcM12Ajh4LvefVdzX4ew2O9vvPEGXMEHKoHVqlUjZCf0&#10;6vkqFoHdQwwTGVn/4YcfICUOhWfMGIqEcBmk3h6we/bac3ddYd9683XLDI3InqRNdzDUVTIb4xr0&#10;Dp57ztkyFx6zhx98SP75979B4uwnp0ONIYGSYbhYcMx8K5lhPpd9wRxPPBE+/2VIJC5An3z4sQz5&#10;bbAuUGQUjt818GTRkeDbCMTRLr4Y3jwspJxrvs8Zp58WcrAEB5DjVxV9ew12GFuQYRgDYvMMcx08&#10;rGnHMCTGnxHH+OmnH0PG2UpICerU9Oxw4h9/rIUSEV2qDHBR5NN9WlKkl8YwB+cFTPJXAwaGVnF/&#10;DQ3nz7CyMdbyDrw/HKSS2masrN/CYCbB0eidPMliBME+0O36Jp75fJfnoV8PLBYM5bmr8cx+UI34&#10;e+9333EBOnuqjyrTq/cNVn6qadHejys4peInn3yMsbDAKNt0ePq++PwL9Zpthz7AGHIxYpxm8mTr&#10;Nw3hb775BoTTSz6ETUKbyzdjmvACNAdB1IHwLPHaVatWYhy+grT/TY370WNGS3+4cwcO6C8//vC9&#10;Suj58OINgORh3Mo32lr9v/xS5y+yMcD6JX4bPTpwPmI2ZDyevxAOgQ8/+EDHnfdlwHq7e2DhfRfh&#10;gs5wTLz91psBiFHxM70EpK3lnU6/YiFmfMk7KUiTXGDo0Ikm5UsklBg/pkTCRCOIaN8x9sEg2I94&#10;iWCLRhi0OZKFd5TEgLEGKZlrIu8VCzISz72jwTeijUu8k7z9/WLDT+K5Z6lzHHH7aO8Tz3OSOafU&#10;viVz0/JkmNBgRQB8HkRMhV4RBrjCq2AMPFgAgxY8Q2M+Eaqb6emuRIYD4kV739IIN95JLq448kku&#10;Mz7Y55LATcWXC6c+hd8yFuPxsuA7RPbXRsGq6gTvYdeEx2j7+xhwMeoi5i4tbewsVT/8XP+MyP6W&#10;tFBG9svDVUt79nbjENGP7e+bPAelRMLEIs7IF/3um+/kBagxsaAV8b5GaQMYbeUPDpq/PtbKlOj9&#10;4+13OpwXfPftmSrcwyARlsTAEbxf4ivGfZ8Yd4l3QSvLcS4zhinLTie6YkRjkHQY/LIeo3juH+84&#10;qKCJW2pGf3Lk9Tt6v3jeL9XnlAnD0GMxDmjePMRCiD4ui5bIYAdXNhrjNAqjXU+HwHwYnbOB0CXg&#10;k0jqwhS5I8tiDJK9Jw1lQlPoMIm16nMMiOYmSpnudm2x1LY4O8Jn0UlB9AAdDYnMIY12Xpcq4z3O&#10;Lm93WsoZhhgj4n7OPfscxVBdeMGF0vOVVzWSH0sylKTnRqpSdNf6QGW0yY6lZvn7PAmXJwGU0drM&#10;6TPV1XkR+nzpRZdovIaR79cQJPQTFUulKWkCYq3isYi1JNWlJIkQj8pD+A7n5nK435kd6pt/LwZT&#10;27dtp671c846W4+6tesU85RxMSGSwkOcShpzxt8IOfKuXqYKVK9efbu4SmQ/eE96Xcc4dz09e7fd&#10;dlvIOxhNWkWjo3jGJBHmSSnD0K132mmnybMtn8XKNF5diQzOnQyoBeEv0eAhwc6WtuJw8BsBR8YY&#10;TqwW8x5YHZlbcXvDhmpHRWuTJkxUXNfbuH8OYgLDgJKmC/QMoI3pAk91i4f4g4RU2vjEo141b3an&#10;tHj4UZWcmhfk/uef8yYi6lww6BInAn0MXMR3APJPdLCPr/V6taeCPONpjJkxyPvdd9/r6QR1etdv&#10;Se/DvjEdgXhDNgY2eZ3PbYr27JLuV9rYxfMuPCdlDEM1jKmj9wNaH9l6glkIS/F57iR84pR6vNxD&#10;Yw7rXCCSL8WVhD52EmzPV1/VJK1NLoKeMyJbV8b77rkX0VxLliJejH+/17s3gocGiSCq+IvPPtco&#10;MxECC5HAxbYNDNMM0G9GkqMyDGIf552HfBsAO4OtSZMm8tRTT+lXVGOGB3L2+S5cqdlnNuatMLZE&#10;/z/jQ8znYJsIZmRsh8w4Dfk+2h9nE3Bcvv7ma+nRo4f0xgIzfUb4d96LSXn+XAbgCGrdCCRzsAUJ&#10;ggtVb4wHg3o+JsLfmWtCiXkfgJkjAT1S130Ew9yJ8WHaQrAxiex2LFScm0VIaGsOZiHqYhAkgJe8&#10;TNp668235NUeryBK/0tI+vwARjn3nHOkJXKMOEaMjVDK8JONDNCnTx99d46Zvx/p47xzztW+MD+K&#10;KIrgdby2AO/Ad/wAsR0GlH0j0uRDIJ5fAQ7vN8SZUpn/nzKGocg979xzFWEa2aivcqI5QYSkt2/X&#10;XnMaHrj/AV1F7r/3PkDti/SyDvwNatHtDRoCUt8E8Pgz5UUEGUmYhKIQ2s7fGQxbuGAhgHU36ORd&#10;dOGF8hEGiTZTzRo1pcZt1TV6fcN110vN6jU03YA6eDMQf7eXXorGLyD0iZpLQljLVoBDCa+fCeIl&#10;qJSTykYV4corrgihi5nh2axZM4AHX9XfuTgQosGjFvqxdPESBAcHIwfoKs3TaIwktusReR4Oomdb&#10;sRy7BWDVvx79JHK6OtSOa5G45gOTzz77bIhZeT7V0WqXXloMcBpkPtomjGzXr19f7rzzTqkGFEA/&#10;JIixvQPg5unQAK5Aoh/VzC0uzTdomnTFYnIu5pHgTjKHBzxyDjl/o4De4PgTIfE8gsXM2emLsakG&#10;pPldzZsroPaC889X0Civ7d61G9AHxyvwdQgCiGSsa/B+tKO4mDS/szmQDrUAYH0AQNpLNXeJc01i&#10;ZzIf6YNIjCkImF4F3J1fzJj4xmc2xzOp4t10001qexL90ahRI0XIk75IFwxSp4ppUsYw5OQLAWNh&#10;hDrYIkUhI/9XIRNuDvRgNhqUNUDQjOaztYI6d/6558ls9/ubb74pV4BAKcqJm2oIlYrfsTH196yz&#10;zhISFVd+DgqBhGQ0L7WWYACrYSK40rE1RW5Et67RGYZ5OMRRXYUEt5o1amii1CknnQQdHkUXHBiT&#10;0oTJWMy9YSPDcPUlBISte/fuqoIS8kFiIsNw0old8+1lnEMm5vtkZ2UrDm3hPJOCWzZtBgDxOkUt&#10;sFGyBcGPtOEIwV/KBSCi8XkN6tZXLJfPYyGTVLvkEqARbFsQ9pXEGKtxxX/sscdUNaWtU79uPR3v&#10;IMSfTEDVjgsQ07sfffiRYnZh797vKohyPaQIF0Li87771lQrjl+1atWwEM2U/Nx8ILVPkclIjWbL&#10;y83T96XmQKlLVY7JZGxckC/FQkGJS9Xw0osvxQJpINpCJLPxvT4FE32LVPVzINE472zEpHGBTlUV&#10;n5QxDHPjLzzvAiRNTSw2F5EM0x7pvcys/PiDD5WIPvn4E+Sp3KqrAlckMgwlg2/MtrwWKb7UpyMZ&#10;htKEg0/byTcyDfVzqmcEFD4PaDon/huAFtmaNY0tYbiqsyoJ1QcS2htvvCkdO3RUhuWKyTYaMBE+&#10;04MBufIyw9ATYTeAEwk29Y05/3R+dO/aHbCQD+UjAA/bAsB5AjB2M5kDA6JbVbRSJkKtZI7Lq1BT&#10;2V+/gPwXiVVB8CMlDJ0R0RhmOlZtqlz0Tvq2BAxLifCjS00ujWH8dVzJybTMWSHcn8lnrC/ARjwZ&#10;JQNtQvafSXNcvAhBIdynWbOmADxeg3SBVcjMXInM1hsVhsNGhrkc48nxo4ZwKdK/uaDQLvKgSZ5H&#10;7B4ZxqdMsD9MgadkIpyHqrnXSnh+EZiG11CCXQipwv6+BUb3KPBiRLkD/0gZw0wBsdFY/Bk4schG&#10;fBfVAnpgnkbuNj0wD9x3v9oi999zH9JUH1b8EEX+s8+0LAb2o+SiikGGoX7boEGDEDExd5/E7L1m&#10;fC5tCOalUxWjYcrMRE4KsztLYxjaCrRhOOjBRnuAfV6+dJkyIhnG2yxkGKZmUwdnI8Pw314FGASv&#10;4WnIT2eSHFXPe++9FxmdD0trwO9pW9HNzQWCRM1+83tKRC9F//v0f4HyfjLUnWzg8mIxDPvNxYjM&#10;5xslxi033xJK0yXD+L5GzhPtCvY3KE14DouMEATrvYvMn6EaqZ5PMAxTDojqpmr1yCOP4B3vAQL8&#10;Bs2vYSELqs3fRDAMi1SwTYd9wvcjo1NdbNGiRSgjl4zmJUyQYYjO5vwGi1wE34XSiCBdjiORzu2R&#10;Xh4NvZ4M36SMYWiUNYK6dB8IIrJRZbrooos0BZceqkYNby92CieYBh1bS+iwj0Ml8I3SgwzjffDU&#10;TUnAbJ5haAT7RpFOt/a8OQbCpMrHwfUSpiSVjOKeDONdoP6edExw1V+ycLGMA8NcjHfxlWQo9ahD&#10;ByUMnQSeYQryC9S1Ph2Zg76tQhyIyF3aEDSSmWmqK6EzJmrXrCWvo0gH29NPPy2PB/JRfnbGsNpk&#10;EY0L0+WwnQb9FE4fZu4+bQNKajaqtLEYhmovV+e3397e7V791tukK9Ke2V564UXN6GQj018AFfr1&#10;Xq+FqgR9DZfzddddo4U/aLsy/WIQCmCwUcJwkaNKSwlDRw4bmYuVfwjHpxua8RoyjM8s5ZxQwkxF&#10;rYLcnBxdNLzE4/VUxaiSUXLRGcBG6UZmpueWqmwqWsoYhp0hEXA1fRpES+8VPUNdYWAzxZReLLZc&#10;qCi0UZiARNWJeutlWLG9q/jJJ5/EChxWybjicYDJMCRCGrNMIabEYZCRcHCqg75xhaM45srG+78M&#10;TxnrBnwJomdr1LABkM/hDMLgILK/J8Nmea1XLzXUmYbw6SefIDHpYi2sYXn4TAw7Dx6+lxV9SxXr&#10;yCOPDBEhDUwSpWcYrmx0hd9z191aFonXU6KQKRgoJRGyugmJhynCzBdhYp0najoTLoUNwpQFGr5U&#10;/04+8SQgfbfPIOQzab/UrF5TywxxzLj43AoJQ0lD9ZiFBru6DMtIAqKEZzYmCewdMA1VVKpJHTt0&#10;UEOezM9G7yOdGAxOE03OWM2HmE/ac7RhmcfEZC4WvqC0ugb2TIf2bVWaFoAuOGeULERBnwkJQClC&#10;hhk+bLgybA4YgtoEn8GcJaKayTD8jZKGzgIuis9Ce+AcMI2EY9QTqRGM3dCG+e2XX/W8H7//wcYv&#10;Iv0iWeZJHcO41ZFGPYtZnHf2uboq00BWUU4XqgPykeupglB3pQrxLGwGGu1snEyfEch/c/DohfJu&#10;Q7oLWVmyY8eOsghExtJJrMnlG9USDiZXROaq0ybiakhbie0ZrNi933lX/460r1grizWvLr34Iqz6&#10;l8ILcwl05WpQGR6XBQvNKGdjmjDVT77nPXffrS7zT8BYbJR+lArB0j5cTWnY05tHaUeGZtIWG9EE&#10;lLg3orwS+8vcE3qM6Bhg43vzWqqVNeCIYNkpnkfvWrD5d1kCg5iq3zUgNpamqgd7igTFRoYgQ9EN&#10;G6tRLev8XGddwenW5UEJHwTMjioYpUzOgCZXecZuqFLxPe5q1hzXd9LSU3PnztFnctFk5Zd33jEm&#10;5JzRVU2b9RXYbLwXmZrODkpqH69jIQ+qVHTFU6LTzqUNw0ZvHb2QlEKkpf9izLk4UUUm/dDGIR1w&#10;vLk4p6rUUuoYJjAD7DhjI4wBBPPtg5PEiaULlAX/go2M45mH33MAqCr4FyZhUM3wxTSWY9WKhEtw&#10;NSUTMdeF59Nb48sCFWnlke0LUvBZWsgD/WJ6MXNBeBSisky0xgmnA4DeFxKZ98Lw3tGCa1QxWPmF&#10;YxLpseE1I8FAVEvZh010w+OdfeP9uUKSaEhMVHO2ut2co/WN96BkYMZr8WKKFveIx2NETxSvZ5+D&#10;8+GfR6cD3bhbXY1jFiGktkAnAxuliS8SyP7MmjUz5Onkb5vhtveN88lrOabBtgUSne/M83kPvc5V&#10;JuJ5NPKp4qkLPgK2Y/3JDXkHY64QCf5QJgyTYB8yp2dGoNKMQIZhKs1UZTqaDiOQYZgKmoV4cF87&#10;0rVEcFWxzo0EM8aLxwq+W7zX7Mi7lue1OyXD+EmMNpn06kQDicZLVPFOXlkSUjzMWBpDRfu9tD4H&#10;xzWePsQ7Vul0XqVkGLpLGbyikUyvSrDaZjyDGznxjBIT9v4AvFP0dsVCVfM8unajEQ4N0NLQ2MG+&#10;8R68hgZvqltJhM13oPHsGx0KkTiraMSebB4KDX9v/Kf6PSvifpWSYehrZ/0plvMhloxwjHhbkJjo&#10;gm7fHmBPgAGvuPJKxVCRGWM1uowZhI1sDAp2wg4AiTAM70EXusegxdv/eM8jgXsXbPAaVteha56N&#10;qeKEAcUqQUQEBXFsBLXWqVO71FgGYySsGkOmZKN3jeM1yWHF4u17Op9XKRmG4DxKBLoOOUmssVVs&#10;VY1wMUau7JsBcGTsgHEK+vYZIS6JUfz1XRCfYNDSl23133fq0EkDgon6+olOJmyjLNrc2XM1tsPo&#10;ebAR3ct4DpEZA1GbmMjnIDQ+eO5QBIQZR+sOBHNtwF4Iv49sftw5D61QSJDgUz+WzIkigj2IbfPX&#10;l6belcWYpOKelY5hIgeauR8k1HgZhoPGfJTTERDrCBRrsFplaQP6GuAfDIgx4zDY+D0ZZv2G8GZG&#10;pd2Lv3MLjbYAo5ZFI/yGQT1Gx4mK8I1gTuLJqIoRyXAFkeNR1EI/nj7FnPviBGMgkYRPCBMhMITn&#10;E/2g8TIEZS8DLId7/fxRWqViGE5CsF7ZXODFCHSMBAtGTg7VE5aJZZCL96DKcCfQAyxy/alDAMQz&#10;oW8DscDNlCKJhSgC5uD46pjx3IvnvIQIOMGmZdWIHiZMJFhnmtAdD40h1IXYs8gyrOxPcAHyQNNo&#10;/fTnMUBNlbYDYDREZ7AVAo3AKD7xb74R58WcoVSBIctq7GLdt9IxjJ8gIlUJ1GTqbCTDUOUKNuro&#10;lwBPROCm39KOEW9CSAjf4VZ/JRGD/40QjTatWm8XVWZFTgIwozFuNAPavwMJp1XAJvLnRrsmUfvI&#10;95kr/l1I6vLqIjF7Hno0FXgzSkw6MiKb7yOzF5kM59HTwcUi6BXjuAa3C+R5RBkQPhRUCwnLYYlX&#10;9inRBaa8mSPa8yoVw/gXIBCvHhKbqF8TUu6NTP7O1FaWcA0SGCeWqyxTBXSSXWowJ/iJxx4H+vhi&#10;TUyKxTSeMN5H+jDBgJEwjEFIUroN2LVI4zlI+CRYqj6Epfj7kXgJ5/f3i6bXs3wr703HBPNTfJYk&#10;c0F6ASTKdIF2KFpB+yJahRvaJ8xG9FmXlLSeYZikx+zOaO/OvtB7RsweMzD/gy3yaJ8EmcRLomC/&#10;KcH8PjlUd5ko55HiPJ/vT+fJ8cjCpA2XqkzI8mKmSscw86CPE7FMdYZoWRJMkFCZNMSELV9jORoR&#10;BgmZCFuiiVmLINrkBc/t82kfY5iINmzIUM3QjMYwPJVYOCaNXQlPXGu33SC/J4ye21IEGZCepXVr&#10;kO8OviYquNolSP1FshYNeKKuib5le65jJ5WOBC0yPYApw9VRCZ/I4ndQ75lYOv/urL18I7Ie2T/+&#10;TU8ZGzd5vRGOD59aEflerKvAvJdZyI5ktX4m17FOdixp5BP8CK7ks7nTcT3sW8pazJGNnk7ej7D8&#10;ytQqFcMo/LwTi1RbvgYh7ncDLRwkVHrMqDdHenQIfmT68jpsxeebJygmv5EJea2umngOK5QwPzzY&#10;fsBeMdzAlsDGGa5QBX8nLL1mzZqywu3WHLw/UwKYtcmkqyzkZHzwfnjnLmZ1Bm0iXvcmsjwJmWcR&#10;j2aNmypMn43MTBcv3ddkJuare9uAmY/c6YBJbtxh7CIgjYOE6FHKrIDzDRLpfO4OUwpuufnm7RLm&#10;bBC2aaUfwuR9Y6rEqyiZxcZn/sAxCuz+xu+pfhGBTlAsi45w5zC+C5vfrdrfj57KFo8+mrB3sdik&#10;lPM/KhXD0FPDPBLC3ZnERIOf+nXkpDE+w4otwUYULfV1Vt2PbMy0pITxyGo6Cfgc7uIbbF9++Zlu&#10;NsRtIrhR1Bdf2DOYnESGiYZS3qiJdbdrikEWGIsE6PNKmEPCfHjf1qJ6DiUG342ZosGMQiKYaaxT&#10;pWIbg0Q2LhSUSNxhgLn39H7R0KdtEFKdnPiit4vqH9MHvE3BBYK2V2TCnDLElt9VmvoEL35H6fbG&#10;a5bYxvdimgLV32BjYhu3A2ECHxmGqQhMMyaDMc0juNcnk/G4D2plCmxWKobhStkXatEV1S7XzUYp&#10;FZhcRhWA+nW3bl01xZUb6JAJfCPxcKVnRRpWnaFn6uVu3ZUwmR7NbenatmlTzO5hzgurlvB+3bt3&#10;g2R5WK/lduNfcHsNJFo1RWYlczoYuGTqdCRs3hMtK+kcftjhuhU2++uJnolvTMt9jM9AajNjQsdi&#10;D0/u2HUbNrB99ZUeunU4txW8+qordbvBFo+2kFeQpcnEMxIb7TgWkmgNZ0RkjkyQkOcieY0EzqQs&#10;Xw+AhTHoDo/lBeuOMWKlFqqOtHuYmj3YJevx3d5DWjmLZdgYdUd1lhdR9+129UBy0aG9xexTlmMi&#10;39JmeRQJfgxukvnp0ub+QNHU5nIWHHE/rlIxjH8rVoTxBRCGYwvxq7Ft26nYe5IbAVXDFoDcJyVo&#10;e/gJoSRinje3AT8DxE9bh7noZBy6QNn8hk5c7SllTscOviRqJikx2YlenwehDn3e9zN5CrnoXDkp&#10;YViwMHLifR+YNUrjmbEKEqn3WG3Azr4kRCbEMcuREmIodg5r2fJpVEi5GN+doru6scwTI+2sZnMu&#10;tuumhDsbG1dxu7pnkVA2CttxBxcH/k2HBl24NLCZ4HYW3pVJbz/9GHbxMoZFWzDSu+XvRTuQteaO&#10;wo5mRFZwI6ZgLIYSn0zIJC8eRF2wOmUe8pzYGOvp4jZv4r+5cNCBcCwcCPxkTGgxtkGsTK1SMkzk&#10;AHNzoDlzZiNANxf+/fD23pHuWW5uRAOf1Vq4DfcC6PDBnXn1fKfCzJ45W1ULJm6RyMlAOunwiDEl&#10;l5mItAfYqIpF7vCrzOfiRkHsVjTiICMHGYnn0FFArxp/8x4/pvxya0S+64IF80Do1qdojdLuJ+TG&#10;09nAlZ12S6QkIaMEPYzR7uOTtHwNA/9e/GRgkqogd1/jZkpU8YKOEzIX36PYNXgnOiTiQVakIyNV&#10;coYpAQMTMdokPKZEcx/I0hrjB/RMUf8uFv9w7mhCYxjsK02V8AxT2vN29PdY/WBgl0UQo3m2gs+M&#10;dX1J76dF+OBBY6WbaC2atN3R90yH6ys5w4SHkCsgYwD0brGIBkuhMnWVFWVoM3DvS3qRPAzESx//&#10;ydWX53I7PBrw1M2DuyJHSiv/ZM+ypbmvIyc7msoYvEdpzFga8dC4fgz2DitcZg3PUlUqlspYEsME&#10;f+MYEebCusuMr5yEYhxe/Srp/SPHbkffrbR3L8vf/zAMw1x56sUsQMGiDQzy0fBnFRRinGrAGxQN&#10;BOgHlwzHSi3UwXm9L3wXa/BTSdxlMcG0H1gqlu/CwhdBlSoe6RLtHObcE13Ncra8bzQwZlm8Szrd&#10;8w/DMBxUShTaC9Sbg7ALul6jAQeDurWfFF95JCRBnBqWTpMWT1+oSg4EopupD0QS70hEPVJCcGwr&#10;kys4nvGK95w/FMOU9tIlqSTxqiWlPSMdfk+17RRUX9Ph/SqyD39YhvEMEGmrlKZiBa+rrFKmLGyE&#10;SBW0LJ5RkYwQ77P/sAwT7wBkzsuMQCIjkGGYREYrc+5OPwIZhtnpSSAzAImMQIZhEhmtzLk7/Qhk&#10;GGanJ4HMACQyAhmGSWS0Mufu9COQYZidngQyA5DICGQYJpHRypy7049AhmF2ehLIDEAiI5BhmERG&#10;K3PuTj8CGYbZ6UkgMwCJjECGYRIZrcy5O/0IZBhmpyeBzAAkMgIZhklktDLn7vQjkGGYnZ4EMgOQ&#10;yAhkGCaR0cqcu9OPQIZhdnoSyAxAIiOQYZhERitz7k4/AhmG2elJIDMAiYxAhmESGa3MuTv9CGQY&#10;ZqcngcwAJDICGYZJZLQy5+70I5BhmJ2eBDIDkMgIZBgmkdHKnLvTj0CGYXZ6EsgMQCIjkGGYREYr&#10;c+5OPwIZhtnpSSAzAImMwP8DOM0JcLijyjkAAAAASUVORK5CYIJQSwMECgAAAAAAAAAhAJ/RtTC5&#10;DQAAuQ0AABQAAABkcnMvbWVkaWEvaW1hZ2UxLnBuZ4lQTkcNChoKAAAADUlIRFIAAAGzAAAAYAgG&#10;AAAAlzCcsgAAAAFzUkdCAK7OHOkAAAAEZ0FNQQAAsY8L/GEFAAAAIGNIUk0AAHomAACAhAAA+gAA&#10;AIDoAAB1MAAA6mAAADqYAAAXcJy6UTwAAAAJcEhZcwAAFxEAABcRAcom8z8AAA0iSURBVHhe7Z0x&#10;ziTHDUYXUCA4Vq50UykwdAylPohP4FP4AlKowBdwsIkSw4lSJwodbuJQ7gKWAEGQLLK7a6Z75gmY&#10;QP/2VJGPLH5V1dXTHz7wHwQgAAEIQAACEIAABCAAAQhAAAIQgAAEIAABCEAAAhCAAAQgAAEIQAAC&#10;EIAABCAAAQhAAAIQgAAEIAABCEAAAhCAAAQgAAEIQAACEIAABCAAAQhAAAIQgAAEIAABCEAAAhCA&#10;AAQgAAEIQAACEIAABCAAAQhAAAIQgAAEIAABCEAAAhCAAAQgAAEIQAACEIAABCAAAQhAAAIQgAAE&#10;IAABCEAAAhCAAAQgAAEIQAACEIAABCAAAQhAAAIQgAAEIAABCEAAAhCAAAQgAAEIQAACEIAABCAA&#10;AQhAAAIQgAAEIAABCEAAAhCAAAQgAAEIQAACEIAABCAAAQhAAAIQgAAEIAABCEAAAhCAAAQgAAEI&#10;QAACEIAABCAAAQhAAAIQgAAEIAABCEAAAhCAAAQgAAEIQAACEIAABCAAAQhAAAIQgAAEIAABCEAA&#10;AhCAAAQgAAEIQAACEIAABCAAAQhAAAIQgAAEIAABCEAAAhCAAAQgAAEIQAACEIAABCAAAQhAAAIQ&#10;gAAEIHAfAn/dTP2j8PnzF5cq1//NuP+T0/5fHETfbH/7vH1+3j5fffl3/d3/bn/71vme2OS1KZdn&#10;dkffi9qt+uNdN1gLS+uKtdHaZe3Zw6sSv8zGYfNev8Sf77Y2/mdywubM6OfHIC+9a6MRJ4xsjs9i&#10;Ltfb68R3naPSt9ib5eF9KgOWQuBmBLrFrXK9FJs/bSw+JULpidMoFuPvH4Pvet85KmajcP1n+3xt&#10;Ymfb7fqTscqKoS68ujB6fnZ5VeI3E7OuX5EIW4GxsfVET74TTWx0CCMhy9rwBFTHQLcZTTaiycrN&#10;SgPmQuA1CEgB6gxMKQRWzGzh0QXBFnVbwPQsXGyyM/OKmEVR0f3N2hUx6/hj+9X9ZTN4y3K04/m5&#10;h5fHYk+8dTuZX5X4yIrHm1REAuVNCLxr7XVZ/unvezEY/y6+2jwQHzpj5jWqBV5A4MIE9hS3qpgN&#10;t/UqRw9+/feoCNm/V4plhlqK06zdSMwyf7x+pb+scHtbiJ6fe3itEDNd5K1f1fiIGMy26YRNVfg8&#10;0ZM2shWeFwNhJz5J21luXHiYYxoEXp/AETHTxcjeX5ltmw2y0b0HKRh7i2UUtU67e/yx/VYKX1XM&#10;9vBaJWaRX1UxE5Gf3ROr8Bs+ZmI0/n22koq+b3Ng2BvtGrx+pcBDCFycQCRm0dZLNFu295m0mEWi&#10;Nfr2Zswd0bF4s4LaaXePP6vFrMvr7mImQjS7b2ZjZa+fTdg8MdOr6h82Q/RBltlK8eJDHvMg8JoE&#10;OmIWbRnOyGTbZl5h6IjOGWI2s7/Th762ul05DiroLbKzeD1azKocqyuzqpiN66TNwbIqZlYEvRjI&#10;1rhMyBCyapS5DgIPJtARs+o2knYhumeRFbQri1nlHoz4XzlIIifudJHMDoB4W3MRr6uKWfWeWUfM&#10;smHj5bh3AlLHQE6P6kdEsuP6Dx62dAcBCESrDHsyy9tm9Aa4tDcKRtTGKNi2CGfP6lxBzLr+eJkV&#10;iZkURWFiuXpitofXFcWseppRbM9yrjqaPTHLYlCZhMwOr1Rt4zoIQOAkAp2VWVZYogds7RaaFj/9&#10;nJPYoZ9J2nMAZM89Mw9l15+qmMmKNNtW9HywcarweraYRc9/RduAs4f6927xWXazGGQrXfnu7D7e&#10;ScOTZiAAgSqBqpjNTpZFhct7Fsdrq1KcK9ucZ4lZx5+Iteend7JOCqSs1KwPe3k9W8zELy1S3jap&#10;F3tP2M4Ss1kMZqcjxd7Z82/VMch1EIDAQgLRacaFXdI0BJYQmJ1mXNIpjUIAAtcggJhdIw5YcZwA&#10;YnacIS1A4LYEELPbhg7DDQHEjJSAwBsTQMzeOPgv5jpi9mIBxR0IQAACEIAABCAAAQhAAAIQgAAE&#10;IAABCEAAAhCAAAQgAAEIQAACEIAABCAAAQhAAAIQgAAEIAABCEAAAhCAAAQgAIFbE+B5n1uH73LG&#10;29/PnL25+nIOvJBBrzS2v9viMl7GypsRbpCgEiz9Y67eDwKf7cqjE97zU3y+W6JK4b5TwV5t8/jB&#10;4MqPD79SHpw9Js9q79Fj+yy7vXb2iJn3lo271ZiVTJe07b0XaxSdURT0iwiXdP7gRqN3gEmy3uk1&#10;HquFYUVoVtrcafuV8mBFnM5o813FTGqJfYOCvOkCQTsju5w2Om8kXmTCQ5vNXmgpxbAys3+o0UFn&#10;neJ9BXuHDStt7rT9SnlwldhaO95RzGavCrpqrF7Cri58Eb/sfVQjiWWFo5fa3qonS3i7TPdERvr6&#10;uPX5afsMuzIxyorYCGj071W/pW/7Pi5vy1b6EpYRn/F3698vX3y17/iSWV8UA81G843ew1X1uxLv&#10;6OWmlZnqLBe8trNV9uo88Hh02Y98nPktRcjmkne7YDZWqvlYzXE9tvV4sHGZveC3EsfKGBq7TLN6&#10;pCdc0ubYxpfV1ixXuwJ+5viSXMh81HVBC1g0Hiq8LiWEYvAsUJ7wSZD1fRuduNJmtAL0gu+tkKIX&#10;gXp9ZXBnRczzseP3GHj/2j6ah/fix/E3fc0e/7KViMdFrv/H1vev20diE01oOn7b+45RvDurJ11Y&#10;tBBErDptr84Dy2Mv+4rf1pdohyEbK518rOZ4tQ5EsZhNtDs2d/NTT+50Qc9qZHeXa8X4shOD0ce/&#10;t8/XX4piR8xmbV1KxMQYewIsOvgR3Vy3gKI3O0vS6vY9MYuAe8HvvuF3VsQkIW0yZ6tCua8Y2VIt&#10;sp5tmX8VMbODL4qNx3xFvKssJDc7udBp+xF5cIR91W8vXwc77/tnjJVOjlfrQCQCsxh5xTQbQzYe&#10;Xj2KVomVCf9MfK29Z4+vSv5XxazS1iXFzFuejpmMFh1JOO/knE2KaKntLdXttdHg1DZqYeku62cD&#10;xA6sM/yuztgqfHQCVcTMTkwiXjbJz/Db86czSLq50Gn7GXnQZR9t/eoiGDGqThyzgtTJRy/Hj9SB&#10;YVf1ZKr2oWOzvTbLN69dy64jZivGV7Rjoe2silmlrUuLmZ4Ny7JciqFdvdl7NeP/9f0aK4aj7Uqi&#10;zQpStAqMVpMW+KyI2YQ8w+/qwKzwWSlmOmZn+H1UzLq5MLtes3tGHmRi5rGPHrnQY2DPyqw6Vrr5&#10;aMWnI2bSl/jcieVZYpb1ebaYrRpfYufIp+wevD2l7o2HWVu3EDMtPDI77CRXJ4nttbN+HiVmewZV&#10;tkr0ZplyvZ0Y6O2QrM2zV2adgmpne9XJyyy+VbEe19lc6LRdFbMz82CFmA0OdhUWrRBmuxhH8/GI&#10;mNmVnbey9IrnEZutQGUrq4qYVXdghh+dXO3UU2Ek/Ma41Cv86srMm/jZtm4jZjYwnSV0B34kZpUt&#10;FiloXiGNQM+KWLUwZAPLznyjrUs7c+rOhB8hZlEcHilm1VzoFIhn5EFXzCp+S279cwvI+IUKmRh5&#10;q7qo/2hLqZOPR7cZ7ViebTGeYbP17+g2Y6ceraqnti7ZmO8RM2lzNhm6rLh5hSE7Qru3uHmAon48&#10;m7qAsyIWJVjXb1tIZNDMZvmd4jGb3VULZ5aoXb+tiHv+dARn2NbJhU7bj8iDzv1KOyGr+i0+z04i&#10;Z4U24pbl4yzHs/6iVY7Y8ffty5+3T/bLNntsruTnkQMgw2fxrTIJXDG+rKDYyXm04q0ccKmulp8m&#10;agP+79tH76HOZj32ZN9o47fto49/VredvKLrJUS0hD9LzKRP79Ri9G+R38N3GYgeS88XvYde3WaU&#10;Yh+dtPRi0BG5rt+VYpHZ7A2CTi6cIWZn5sERMav6Lblkt6q9LaHZykzn0SwfZzm+R8wkN8SX7N7e&#10;GWPIE1X5m320Rla+lUmDFP3oF0Ck7bPHl61HGaPZoweVtp4mWlnHen9VEqnzEK0tpke2GcVOb5B6&#10;NnXFTBLIG/yVwaO/l/ktM51xvSc29gbw2HL8fvuMGWlHzGw74kNHtLLC48XhSLxHX5HNUY5Wc6Ej&#10;Zo/KA+1TNyZVv0e7dmx4uwyV+6+S35V8nOV4pw4IJ6lFlV/hOTqGPDEbdtjcGOOxswIebUSTDCuG&#10;Z48vW8uzybnekvZYVNq6pKBh1HECXWE93iMtvDuBbOsnuj9yhNnqHJeieqcfzz7Ck+9C4JIEVg/0&#10;SzqNUU8lkOVc9Z5Mx4HVOb66/Y6vXAuBtyXAQHzb0D/NcVnJ2G1GWbGdvcJZmeOdo+1PA07HEHgH&#10;AisH+jvww8d9BKIHcKsPR3d6XZnjqwS44x/XQgACEIAABCAAAQhAAAIQgAAEIAABCEAAAhCAAAQg&#10;AAEIQAACEIAABCAAAQhAAAIQgAAEIAABCEAAAhCAAAQgAAEIQAACEIAABCAAAQhAAAIQgAAEIAAB&#10;CEAAAhCAAAQgAAEIQAACEIAABCAAAQhAAAIQgAAEIAABCEAAAhCAAAQg8HYE/g+9LgWOqMpPigAA&#10;AABJRU5ErkJgglBLAwQUAAYACAAAACEAETuLgeAAAAALAQAADwAAAGRycy9kb3ducmV2LnhtbEyP&#10;T2vCQBTE74V+h+UVetNN0j/aNBsRaXsSoVoQb8/sMwlmd0N2TeK37/PUHocZZn6TLUbTiJ46Xzur&#10;IJ5GIMgWTte2VPCz+5zMQfiAVmPjLCm4kodFfn+XYardYL+p34ZScIn1KSqoQmhTKX1RkUE/dS1Z&#10;9k6uMxhYdqXUHQ5cbhqZRNGrNFhbXqiwpVVFxXl7MQq+BhyWT/FHvz6fVtfD7mWzX8ek1OPDuHwH&#10;EWgMf2G44TM65Mx0dBervWhYz2NOKpgkb/zpFuC5ZxBHBUkym4HMM/n/Q/4LAAD//wMAUEsBAi0A&#10;FAAGAAgAAAAhALGCZ7YKAQAAEwIAABMAAAAAAAAAAAAAAAAAAAAAAFtDb250ZW50X1R5cGVzXS54&#10;bWxQSwECLQAUAAYACAAAACEAOP0h/9YAAACUAQAACwAAAAAAAAAAAAAAAAA7AQAAX3JlbHMvLnJl&#10;bHNQSwECLQAUAAYACAAAACEAVc49Z2cEAAC3EgAADgAAAAAAAAAAAAAAAAA6AgAAZHJzL2Uyb0Rv&#10;Yy54bWxQSwECLQAUAAYACAAAACEANydHYcwAAAApAgAAGQAAAAAAAAAAAAAAAADNBgAAZHJzL19y&#10;ZWxzL2Uyb0RvYy54bWwucmVsc1BLAQItAAoAAAAAAAAAIQCr70myUVQAAFFUAAAUAAAAAAAAAAAA&#10;AAAAANAHAABkcnMvbWVkaWEvaW1hZ2UzLnBuZ1BLAQItAAoAAAAAAAAAIQA1MKuckmkAAJJpAAAU&#10;AAAAAAAAAAAAAAAAAFNcAABkcnMvbWVkaWEvaW1hZ2UyLnBuZ1BLAQItAAoAAAAAAAAAIQCf0bUw&#10;uQ0AALkNAAAUAAAAAAAAAAAAAAAAABfGAABkcnMvbWVkaWEvaW1hZ2UxLnBuZ1BLAQItABQABgAI&#10;AAAAIQARO4uB4AAAAAsBAAAPAAAAAAAAAAAAAAAAAALUAABkcnMvZG93bnJldi54bWxQSwUGAAAA&#10;AAgACAAAAgAAD9U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9" o:spid="_x0000_s1027" type="#_x0000_t75" style="position:absolute;left:961;top:2064;width:4176;height:9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iO/UHAAAAA2gAAAA8AAABkcnMvZG93bnJldi54bWxEj0FrwkAUhO9C/8PyCt7MRg+iqasUodAK&#10;Cka9v2afSWj2bcjbmvjv3ULB4zAz3zCrzeAadaNOas8GpkkKirjwtubSwPn0MVmAkoBssfFMBu4k&#10;sFm/jFaYWd/zkW55KFWEsGRooAqhzbSWoiKHkviWOHpX3zkMUXalth32Ee4aPUvTuXZYc1yosKVt&#10;RcVP/usM7L5l36Is+2s+fB0vB9odSNCY8evw/gYq0BCe4f/2pzUwg78r8Qbo9Q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WI79QcAAAADaAAAADwAAAAAAAAAAAAAAAACfAgAA&#10;ZHJzL2Rvd25yZXYueG1sUEsFBgAAAAAEAAQA9wAAAIwDAAAAAA==&#10;">
                <v:imagedata r:id="rId4" o:title=""/>
              </v:shape>
              <v:group id="Group 46" o:spid="_x0000_s1028" style="position:absolute;left:5290;top:539;width:5554;height:2567" coordorigin="5290,539" coordsize="5554,256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<v:shape id="Picture 3" o:spid="_x0000_s1029" type="#_x0000_t75" style="position:absolute;left:8969;top:1231;width:1875;height:18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3tcrjCAAAA2gAAAA8AAABkcnMvZG93bnJldi54bWxEj0+LwjAUxO8LfofwBC+LpuoiWo0iC7Li&#10;RfwDXh/Nsw02L6XJ2q6f3gjCHoeZ+Q2zWLW2FHeqvXGsYDhIQBBnThvOFZxPm/4UhA/IGkvHpOCP&#10;PKyWnY8Fpto1fKD7MeQiQtinqKAIoUql9FlBFv3AVcTRu7raYoiyzqWusYlwW8pRkkykRcNxocCK&#10;vgvKbsdfq2C69z+7T/u4jDemmY0dG8KHUarXbddzEIHa8B9+t7dawRe8rsQbIJdP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97XK4wgAAANoAAAAPAAAAAAAAAAAAAAAAAJ8C&#10;AABkcnMvZG93bnJldi54bWxQSwUGAAAAAAQABAD3AAAAjgMAAAAA&#10;">
                  <v:imagedata r:id="rId5" o:title=""/>
                </v:shape>
                <v:shape id="תמונה 6" o:spid="_x0000_s1030" type="#_x0000_t75" style="position:absolute;left:5290;top:539;width:1331;height:18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D52H3DAAAA2gAAAA8AAABkcnMvZG93bnJldi54bWxEj81qwzAQhO+BvIPYQC+hlhtwKG6UEAqF&#10;HHKpm4QeF2tjm1grR1L906evCoUeh5n5htnsRtOKnpxvLCt4SlIQxKXVDVcKTh9vj88gfEDW2Fom&#10;BRN52G3nsw3m2g78Tn0RKhEh7HNUUIfQ5VL6siaDPrEdcfSu1hkMUbpKaodDhJtWrtJ0LQ02HBdq&#10;7Oi1pvJWfBkF8ru5Z/flFPjKdHTn8WD6y6dSD4tx/wIi0Bj+w3/tg1aQwe+VeAPk9g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wPnYfcMAAADaAAAADwAAAAAAAAAAAAAAAACf&#10;AgAAZHJzL2Rvd25yZXYueG1sUEsFBgAAAAAEAAQA9wAAAI8DAAAAAA==&#10;">
                  <v:imagedata r:id="rId6" o:title=""/>
                </v:shape>
              </v:group>
            </v:group>
          </w:pict>
        </mc:Fallback>
      </mc:AlternateContent>
    </w:r>
  </w:p>
  <w:p w:rsidR="00422E45" w:rsidRDefault="00422E45">
    <w:pPr>
      <w:pStyle w:val="a3"/>
      <w:rPr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B37DE"/>
    <w:multiLevelType w:val="multilevel"/>
    <w:tmpl w:val="E278A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en-US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35862CE"/>
    <w:multiLevelType w:val="multilevel"/>
    <w:tmpl w:val="A2F656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C403D41"/>
    <w:multiLevelType w:val="hybridMultilevel"/>
    <w:tmpl w:val="BD608A1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090013">
      <w:start w:val="1"/>
      <w:numFmt w:val="hebrew1"/>
      <w:lvlText w:val="%3."/>
      <w:lvlJc w:val="center"/>
      <w:pPr>
        <w:tabs>
          <w:tab w:val="num" w:pos="2340"/>
        </w:tabs>
        <w:ind w:left="2340" w:hanging="360"/>
      </w:pPr>
      <w:rPr>
        <w:rFonts w:hint="default"/>
      </w:rPr>
    </w:lvl>
    <w:lvl w:ilvl="3" w:tplc="CF28B064">
      <w:start w:val="3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eastAsia="Times New Roman" w:hAnsi="Arial" w:cs="Arial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3AE"/>
    <w:rsid w:val="000246FF"/>
    <w:rsid w:val="000468D2"/>
    <w:rsid w:val="00084E37"/>
    <w:rsid w:val="000865F6"/>
    <w:rsid w:val="00090DBE"/>
    <w:rsid w:val="000939CF"/>
    <w:rsid w:val="000D670D"/>
    <w:rsid w:val="000F2F40"/>
    <w:rsid w:val="00114268"/>
    <w:rsid w:val="00115CA7"/>
    <w:rsid w:val="001316DD"/>
    <w:rsid w:val="00134748"/>
    <w:rsid w:val="00182423"/>
    <w:rsid w:val="00187FBF"/>
    <w:rsid w:val="001902A2"/>
    <w:rsid w:val="001A12DA"/>
    <w:rsid w:val="001D0D2F"/>
    <w:rsid w:val="001D59CD"/>
    <w:rsid w:val="001F23CF"/>
    <w:rsid w:val="00250DBF"/>
    <w:rsid w:val="00274F1F"/>
    <w:rsid w:val="0028179B"/>
    <w:rsid w:val="002A128E"/>
    <w:rsid w:val="002A52B3"/>
    <w:rsid w:val="002C183C"/>
    <w:rsid w:val="002F2412"/>
    <w:rsid w:val="00304542"/>
    <w:rsid w:val="00305FD5"/>
    <w:rsid w:val="00316DCF"/>
    <w:rsid w:val="00323899"/>
    <w:rsid w:val="00335A4E"/>
    <w:rsid w:val="00344119"/>
    <w:rsid w:val="00363716"/>
    <w:rsid w:val="003757A0"/>
    <w:rsid w:val="003A7837"/>
    <w:rsid w:val="003B6EF4"/>
    <w:rsid w:val="003D36FC"/>
    <w:rsid w:val="00403F30"/>
    <w:rsid w:val="00422E45"/>
    <w:rsid w:val="00457BCC"/>
    <w:rsid w:val="00467778"/>
    <w:rsid w:val="004938E1"/>
    <w:rsid w:val="004B3569"/>
    <w:rsid w:val="004B50F0"/>
    <w:rsid w:val="004C5CFD"/>
    <w:rsid w:val="004F63AE"/>
    <w:rsid w:val="00552F40"/>
    <w:rsid w:val="00554E58"/>
    <w:rsid w:val="005918F9"/>
    <w:rsid w:val="006158CB"/>
    <w:rsid w:val="00625E96"/>
    <w:rsid w:val="006265A2"/>
    <w:rsid w:val="0062711C"/>
    <w:rsid w:val="00627A7D"/>
    <w:rsid w:val="00642514"/>
    <w:rsid w:val="006462F2"/>
    <w:rsid w:val="0067491B"/>
    <w:rsid w:val="006A0C27"/>
    <w:rsid w:val="006A2D8D"/>
    <w:rsid w:val="006A322F"/>
    <w:rsid w:val="006B4D50"/>
    <w:rsid w:val="006C56BC"/>
    <w:rsid w:val="00714140"/>
    <w:rsid w:val="00731F22"/>
    <w:rsid w:val="007365B3"/>
    <w:rsid w:val="00744388"/>
    <w:rsid w:val="00752336"/>
    <w:rsid w:val="007C620E"/>
    <w:rsid w:val="00807808"/>
    <w:rsid w:val="00887CEA"/>
    <w:rsid w:val="008B1DBF"/>
    <w:rsid w:val="008D6369"/>
    <w:rsid w:val="00963A34"/>
    <w:rsid w:val="00A00D30"/>
    <w:rsid w:val="00A13FE3"/>
    <w:rsid w:val="00A21932"/>
    <w:rsid w:val="00A23E01"/>
    <w:rsid w:val="00A47164"/>
    <w:rsid w:val="00A54770"/>
    <w:rsid w:val="00A84B27"/>
    <w:rsid w:val="00AC4B74"/>
    <w:rsid w:val="00B13D42"/>
    <w:rsid w:val="00B15158"/>
    <w:rsid w:val="00B158F8"/>
    <w:rsid w:val="00B42EE6"/>
    <w:rsid w:val="00B4587F"/>
    <w:rsid w:val="00B64990"/>
    <w:rsid w:val="00B738B4"/>
    <w:rsid w:val="00B83CC8"/>
    <w:rsid w:val="00BC5FF6"/>
    <w:rsid w:val="00BF20BB"/>
    <w:rsid w:val="00BF67A1"/>
    <w:rsid w:val="00C13E96"/>
    <w:rsid w:val="00C278A7"/>
    <w:rsid w:val="00C47A18"/>
    <w:rsid w:val="00C74BCE"/>
    <w:rsid w:val="00CD0B7A"/>
    <w:rsid w:val="00CD72D6"/>
    <w:rsid w:val="00D1059D"/>
    <w:rsid w:val="00D7085A"/>
    <w:rsid w:val="00D72380"/>
    <w:rsid w:val="00D92749"/>
    <w:rsid w:val="00DB3145"/>
    <w:rsid w:val="00E63438"/>
    <w:rsid w:val="00E84DAF"/>
    <w:rsid w:val="00EA3D9D"/>
    <w:rsid w:val="00EC478D"/>
    <w:rsid w:val="00F31D41"/>
    <w:rsid w:val="00F5019D"/>
    <w:rsid w:val="00F73E31"/>
    <w:rsid w:val="00F81637"/>
    <w:rsid w:val="00F90E56"/>
    <w:rsid w:val="00FA0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F63AE"/>
    <w:pPr>
      <w:bidi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23E01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link w:val="a3"/>
    <w:uiPriority w:val="99"/>
    <w:rsid w:val="00A23E01"/>
    <w:rPr>
      <w:sz w:val="24"/>
      <w:szCs w:val="24"/>
    </w:rPr>
  </w:style>
  <w:style w:type="paragraph" w:styleId="a5">
    <w:name w:val="footer"/>
    <w:basedOn w:val="a"/>
    <w:link w:val="a6"/>
    <w:uiPriority w:val="99"/>
    <w:rsid w:val="00A23E01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link w:val="a5"/>
    <w:uiPriority w:val="99"/>
    <w:rsid w:val="00A23E01"/>
    <w:rPr>
      <w:sz w:val="24"/>
      <w:szCs w:val="24"/>
    </w:rPr>
  </w:style>
  <w:style w:type="paragraph" w:styleId="a7">
    <w:name w:val="Balloon Text"/>
    <w:basedOn w:val="a"/>
    <w:link w:val="a8"/>
    <w:rsid w:val="00A23E01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link w:val="a7"/>
    <w:rsid w:val="00A23E01"/>
    <w:rPr>
      <w:rFonts w:ascii="Tahoma" w:hAnsi="Tahoma" w:cs="Tahoma"/>
      <w:sz w:val="16"/>
      <w:szCs w:val="16"/>
    </w:rPr>
  </w:style>
  <w:style w:type="character" w:styleId="Hyperlink">
    <w:name w:val="Hyperlink"/>
    <w:rsid w:val="00A13FE3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C74B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F63AE"/>
    <w:pPr>
      <w:bidi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23E01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link w:val="a3"/>
    <w:uiPriority w:val="99"/>
    <w:rsid w:val="00A23E01"/>
    <w:rPr>
      <w:sz w:val="24"/>
      <w:szCs w:val="24"/>
    </w:rPr>
  </w:style>
  <w:style w:type="paragraph" w:styleId="a5">
    <w:name w:val="footer"/>
    <w:basedOn w:val="a"/>
    <w:link w:val="a6"/>
    <w:uiPriority w:val="99"/>
    <w:rsid w:val="00A23E01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link w:val="a5"/>
    <w:uiPriority w:val="99"/>
    <w:rsid w:val="00A23E01"/>
    <w:rPr>
      <w:sz w:val="24"/>
      <w:szCs w:val="24"/>
    </w:rPr>
  </w:style>
  <w:style w:type="paragraph" w:styleId="a7">
    <w:name w:val="Balloon Text"/>
    <w:basedOn w:val="a"/>
    <w:link w:val="a8"/>
    <w:rsid w:val="00A23E01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link w:val="a7"/>
    <w:rsid w:val="00A23E01"/>
    <w:rPr>
      <w:rFonts w:ascii="Tahoma" w:hAnsi="Tahoma" w:cs="Tahoma"/>
      <w:sz w:val="16"/>
      <w:szCs w:val="16"/>
    </w:rPr>
  </w:style>
  <w:style w:type="character" w:styleId="Hyperlink">
    <w:name w:val="Hyperlink"/>
    <w:rsid w:val="00A13FE3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C74B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491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3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cbs.gov.il" TargetMode="External"/><Relationship Id="rId2" Type="http://schemas.openxmlformats.org/officeDocument/2006/relationships/hyperlink" Target="http://www.cbs.gov.il" TargetMode="External"/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ninaz\AppData\Roaming\Microsoft\Templates\&#1488;&#1490;&#1507;%20&#1491;&#1502;&#1493;&#1490;&#1512;&#1508;&#1497;&#1492;%20&#1493;&#1502;&#1508;&#1511;&#1491;%20&#1514;&#1489;&#1504;&#1497;&#1514;%20&#1502;&#1506;&#1493;&#1491;&#1499;&#1504;&#1514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DA71DA-3937-4895-824E-EB181390D7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אגף דמוגרפיה ומפקד תבנית מעודכנת</Template>
  <TotalTime>26</TotalTime>
  <Pages>1</Pages>
  <Words>155</Words>
  <Characters>834</Characters>
  <Application>Microsoft Office Word</Application>
  <DocSecurity>0</DocSecurity>
  <Lines>6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CBS</Company>
  <LinksUpToDate>false</LinksUpToDate>
  <CharactersWithSpaces>988</CharactersWithSpaces>
  <SharedDoc>false</SharedDoc>
  <HLinks>
    <vt:vector size="12" baseType="variant">
      <vt:variant>
        <vt:i4>4980771</vt:i4>
      </vt:variant>
      <vt:variant>
        <vt:i4>3</vt:i4>
      </vt:variant>
      <vt:variant>
        <vt:i4>0</vt:i4>
      </vt:variant>
      <vt:variant>
        <vt:i4>5</vt:i4>
      </vt:variant>
      <vt:variant>
        <vt:lpwstr>mailto:info@cbs.gov.il</vt:lpwstr>
      </vt:variant>
      <vt:variant>
        <vt:lpwstr/>
      </vt:variant>
      <vt:variant>
        <vt:i4>7077937</vt:i4>
      </vt:variant>
      <vt:variant>
        <vt:i4>0</vt:i4>
      </vt:variant>
      <vt:variant>
        <vt:i4>0</vt:i4>
      </vt:variant>
      <vt:variant>
        <vt:i4>5</vt:i4>
      </vt:variant>
      <vt:variant>
        <vt:lpwstr>http://www.cbs.gov.il/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Pnina Zadka</dc:creator>
  <cp:lastModifiedBy>Yifat Shani</cp:lastModifiedBy>
  <cp:revision>8</cp:revision>
  <cp:lastPrinted>2018-12-20T09:14:00Z</cp:lastPrinted>
  <dcterms:created xsi:type="dcterms:W3CDTF">2018-12-20T09:04:00Z</dcterms:created>
  <dcterms:modified xsi:type="dcterms:W3CDTF">2018-12-20T09:56:00Z</dcterms:modified>
</cp:coreProperties>
</file>