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י"ז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09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1" w:name="DocNum"/>
      <w:bookmarkEnd w:id="1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0600-1011-2020-0007822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2" w:name="About"/>
      <w:bookmarkEnd w:id="2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בדבר סטטוס ותק בכירים בשירות במשרד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RDefault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85015D">
        <w:rPr>
          <w:rFonts w:hint="cs"/>
          <w:sz w:val="24"/>
          <w:rtl/>
        </w:rPr>
        <w:t xml:space="preserve"> בקשה מיום 14.5.20</w:t>
      </w: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85015D" w:rsidRDefault="006F76D2" w:rsidP="0085015D">
      <w:pPr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="0085015D" w:rsidRPr="009E5A14">
        <w:rPr>
          <w:rFonts w:hint="cs"/>
          <w:sz w:val="24"/>
          <w:rtl/>
        </w:rPr>
        <w:t>הנני מתכבד להשיב על פנייתך שבסמך כדלקמן:</w:t>
      </w:r>
    </w:p>
    <w:p w:rsidR="0085015D" w:rsidRDefault="0085015D" w:rsidP="0085015D">
      <w:pPr>
        <w:spacing w:after="0" w:line="240" w:lineRule="auto"/>
        <w:rPr>
          <w:sz w:val="24"/>
          <w:rtl/>
        </w:rPr>
      </w:pPr>
    </w:p>
    <w:p w:rsidR="0085015D" w:rsidRDefault="0085015D" w:rsidP="0085015D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 xml:space="preserve">המדובר בבקשת ידע ולא מידע. כך שבקשה זו אינה תחת סעיף 1 לחוק חופש המידע. </w:t>
      </w:r>
    </w:p>
    <w:p w:rsidR="0085015D" w:rsidRDefault="0085015D" w:rsidP="0085015D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מצרף טבלה אשר לא חושפת שמות או תפקידים.</w:t>
      </w:r>
    </w:p>
    <w:p w:rsidR="0085015D" w:rsidRDefault="0085015D" w:rsidP="0085015D">
      <w:pPr>
        <w:spacing w:after="0" w:line="240" w:lineRule="auto"/>
        <w:rPr>
          <w:sz w:val="24"/>
          <w:rtl/>
        </w:rPr>
      </w:pPr>
    </w:p>
    <w:bookmarkStart w:id="3" w:name="_MON_1651908240"/>
    <w:bookmarkEnd w:id="3"/>
    <w:p w:rsidR="0085015D" w:rsidRPr="009E5A14" w:rsidRDefault="0085015D" w:rsidP="0085015D">
      <w:pPr>
        <w:spacing w:after="0" w:line="240" w:lineRule="auto"/>
        <w:rPr>
          <w:sz w:val="24"/>
          <w:rtl/>
        </w:rPr>
      </w:pPr>
      <w:r>
        <w:rPr>
          <w:sz w:val="24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pt;height:50.3pt" o:ole="">
            <v:imagedata r:id="rId9" o:title=""/>
          </v:shape>
          <o:OLEObject Type="Embed" ProgID="Word.Document.12" ShapeID="_x0000_i1025" DrawAspect="Icon" ObjectID="_1656936982" r:id="rId10">
            <o:FieldCodes>\s</o:FieldCodes>
          </o:OLEObject>
        </w:object>
      </w: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4" w:name="SignedBy"/>
      <w:bookmarkEnd w:id="4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6706C7" w:rsidRDefault="00131876" w:rsidP="00774ECD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774ECD">
        <w:rPr>
          <w:rtl/>
        </w:rPr>
        <w:t>רבקה ליפשיץ, הלשכה המשפטית</w:t>
      </w:r>
    </w:p>
    <w:p w:rsidR="008E7A6C" w:rsidRDefault="00131876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>גב' זיוה שרבף, אגף בכיר לתכנון מדיניות, חופש המידע</w:t>
      </w:r>
    </w:p>
    <w:sectPr w:rsidR="008E7A6C" w:rsidSect="0011120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EBC" w:rsidRDefault="00812EBC">
      <w:r>
        <w:separator/>
      </w:r>
    </w:p>
  </w:endnote>
  <w:endnote w:type="continuationSeparator" w:id="0">
    <w:p w:rsidR="00812EBC" w:rsidRDefault="0081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EBC" w:rsidRDefault="00812EBC">
      <w:r>
        <w:separator/>
      </w:r>
    </w:p>
  </w:footnote>
  <w:footnote w:type="continuationSeparator" w:id="0">
    <w:p w:rsidR="00812EBC" w:rsidRDefault="00812E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1"/>
      <w:gridCol w:w="1147"/>
      <w:gridCol w:w="6317"/>
      <w:gridCol w:w="1663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"/>
  </w:abstractNum>
  <w:abstractNum w:abstractNumId="3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"/>
  </w:abstractNum>
  <w:abstractNum w:abstractNumId="35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1E95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2EBC"/>
    <w:rsid w:val="00815509"/>
    <w:rsid w:val="008160B0"/>
    <w:rsid w:val="008276E8"/>
    <w:rsid w:val="008341B7"/>
    <w:rsid w:val="00837CDE"/>
    <w:rsid w:val="008416E0"/>
    <w:rsid w:val="00846365"/>
    <w:rsid w:val="0085015D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package" Target="embeddings/Microsoft_Word_Document1.docx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r="http://schemas.openxmlformats.org/officeDocument/2006/relationships" xmlns:w="http://schemas.openxmlformats.org/wordprocessingml/2006/main" xmlns:w15="http://schemas.microsoft.com/office/word/2012/wordml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99BE8C4-678C-4659-8F09-E1A979BC6AAD}">
  <ds:schemaRefs>
    <ds:schemaRef ds:uri="http://schemas.openxmlformats.org/officeDocument/2006/relationships"/>
    <ds:schemaRef ds:uri="http://schemas.openxmlformats.org/wordprocessingml/2006/main"/>
    <ds:schemaRef ds:uri="http://schemas.microsoft.com/office/word/2012/wordml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FC7584C6</Template>
  <TotalTime>0</TotalTime>
  <Pages>1</Pages>
  <Words>84</Words>
  <Characters>660</Characters>
  <Application>Microsoft Office Word</Application>
  <DocSecurity>4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743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Idan Minz</cp:lastModifiedBy>
  <cp:revision>2</cp:revision>
  <cp:lastPrinted>2015-01-20T07:21:00Z</cp:lastPrinted>
  <dcterms:created xsi:type="dcterms:W3CDTF">2020-07-22T12:30:00Z</dcterms:created>
  <dcterms:modified xsi:type="dcterms:W3CDTF">2020-07-22T12:30:00Z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י"ז בתמוז תש"פ</vt:lpwstr>
  </property>
  <property fmtid="{D5CDD505-2E9C-101B-9397-08002B2CF9AE}" pid="3" name="DocDateEng">
    <vt:lpwstr>09 ביולי 2020</vt:lpwstr>
  </property>
  <property fmtid="{D5CDD505-2E9C-101B-9397-08002B2CF9AE}" pid="4" name="DocNumber">
    <vt:lpwstr>0600-1011-2020-0007822</vt:lpwstr>
  </property>
  <property fmtid="{D5CDD505-2E9C-101B-9397-08002B2CF9AE}" pid="5" name="DocObjectName">
    <vt:lpwstr>בקשה לקבלת מידע בדבר סטטוס ותק בכירים בשירות במשרד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