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12B" w:rsidRPr="00217CF9" w:rsidRDefault="007B01CC" w:rsidP="001A62E7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>‏כ"ז באב תשע"ח</w:t>
      </w: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>‏08 באוגוסט 2018</w:t>
      </w: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</w:p>
    <w:p w:rsidR="00217CF9" w:rsidRDefault="00217CF9" w:rsidP="00217CF9">
      <w:pPr>
        <w:jc w:val="center"/>
        <w:rPr>
          <w:rFonts w:asciiTheme="minorBidi" w:hAnsiTheme="minorBidi" w:cstheme="minorBidi"/>
          <w:u w:val="single"/>
          <w:rtl/>
        </w:rPr>
      </w:pPr>
    </w:p>
    <w:p w:rsidR="007B01CC" w:rsidRPr="00217CF9" w:rsidRDefault="007B01CC" w:rsidP="00217CF9">
      <w:pPr>
        <w:jc w:val="center"/>
        <w:rPr>
          <w:rFonts w:asciiTheme="minorBidi" w:hAnsiTheme="minorBidi" w:cstheme="minorBidi"/>
          <w:u w:val="single"/>
          <w:rtl/>
        </w:rPr>
      </w:pPr>
      <w:r w:rsidRPr="00217CF9">
        <w:rPr>
          <w:rFonts w:asciiTheme="minorBidi" w:hAnsiTheme="minorBidi" w:cstheme="minorBidi"/>
          <w:u w:val="single"/>
          <w:rtl/>
        </w:rPr>
        <w:t xml:space="preserve">הנדון: </w:t>
      </w:r>
      <w:bookmarkStart w:id="0" w:name="_GoBack"/>
      <w:r w:rsidRPr="00217CF9">
        <w:rPr>
          <w:rFonts w:asciiTheme="minorBidi" w:hAnsiTheme="minorBidi" w:cstheme="minorBidi"/>
          <w:u w:val="single"/>
          <w:rtl/>
        </w:rPr>
        <w:t>מודעות דרושים ברשתות החברתיות</w:t>
      </w:r>
      <w:bookmarkEnd w:id="0"/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>שלום רב,</w:t>
      </w: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>במענה לבקשת חופש המידע שהגשת למשרד המדע והטכנולוגיה, להלן המענה:</w:t>
      </w:r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</w:p>
    <w:p w:rsidR="007B01CC" w:rsidRPr="00217CF9" w:rsidRDefault="00217CF9" w:rsidP="007B01CC">
      <w:pPr>
        <w:pStyle w:val="a9"/>
        <w:numPr>
          <w:ilvl w:val="0"/>
          <w:numId w:val="3"/>
        </w:numPr>
        <w:rPr>
          <w:rFonts w:asciiTheme="minorBidi" w:hAnsiTheme="minorBidi" w:cstheme="minorBidi"/>
        </w:rPr>
      </w:pPr>
      <w:r>
        <w:rPr>
          <w:rFonts w:asciiTheme="minorBidi" w:hAnsiTheme="minorBidi" w:cstheme="minorBidi"/>
          <w:rtl/>
        </w:rPr>
        <w:t>מאז 1 בינואר 2017, פ</w:t>
      </w:r>
      <w:r w:rsidR="007B01CC" w:rsidRPr="00217CF9">
        <w:rPr>
          <w:rFonts w:asciiTheme="minorBidi" w:hAnsiTheme="minorBidi" w:cstheme="minorBidi"/>
          <w:rtl/>
        </w:rPr>
        <w:t>רסם המשרד ברשתות החברתיות שתי מודעות</w:t>
      </w:r>
      <w:r>
        <w:rPr>
          <w:rFonts w:asciiTheme="minorBidi" w:hAnsiTheme="minorBidi" w:cstheme="minorBidi" w:hint="cs"/>
          <w:rtl/>
        </w:rPr>
        <w:t xml:space="preserve"> דרושים</w:t>
      </w:r>
      <w:r w:rsidR="007B01CC" w:rsidRPr="00217CF9">
        <w:rPr>
          <w:rFonts w:asciiTheme="minorBidi" w:hAnsiTheme="minorBidi" w:cstheme="minorBidi"/>
          <w:rtl/>
        </w:rPr>
        <w:t xml:space="preserve"> בלבד,</w:t>
      </w:r>
      <w:r>
        <w:rPr>
          <w:rFonts w:asciiTheme="minorBidi" w:hAnsiTheme="minorBidi" w:cstheme="minorBidi" w:hint="cs"/>
          <w:rtl/>
        </w:rPr>
        <w:t xml:space="preserve"> שתיהן</w:t>
      </w:r>
      <w:r w:rsidR="007B01CC" w:rsidRPr="00217CF9">
        <w:rPr>
          <w:rFonts w:asciiTheme="minorBidi" w:hAnsiTheme="minorBidi" w:cstheme="minorBidi"/>
          <w:rtl/>
        </w:rPr>
        <w:t xml:space="preserve"> בדף </w:t>
      </w:r>
      <w:proofErr w:type="spellStart"/>
      <w:r w:rsidR="007B01CC" w:rsidRPr="00217CF9">
        <w:rPr>
          <w:rFonts w:asciiTheme="minorBidi" w:hAnsiTheme="minorBidi" w:cstheme="minorBidi"/>
          <w:rtl/>
        </w:rPr>
        <w:t>הפייסבוק</w:t>
      </w:r>
      <w:proofErr w:type="spellEnd"/>
      <w:r w:rsidR="007B01CC" w:rsidRPr="00217CF9">
        <w:rPr>
          <w:rFonts w:asciiTheme="minorBidi" w:hAnsiTheme="minorBidi" w:cstheme="minorBidi"/>
          <w:rtl/>
        </w:rPr>
        <w:t xml:space="preserve"> של משרד המדע והטכנולוגיה.</w:t>
      </w:r>
    </w:p>
    <w:p w:rsidR="007B01CC" w:rsidRPr="00217CF9" w:rsidRDefault="007B01CC" w:rsidP="007B01CC">
      <w:pPr>
        <w:pStyle w:val="a9"/>
        <w:numPr>
          <w:ilvl w:val="0"/>
          <w:numId w:val="3"/>
        </w:numPr>
        <w:rPr>
          <w:rFonts w:asciiTheme="minorBidi" w:hAnsiTheme="minorBidi" w:cstheme="minorBidi"/>
        </w:rPr>
      </w:pPr>
      <w:r w:rsidRPr="00217CF9">
        <w:rPr>
          <w:rFonts w:asciiTheme="minorBidi" w:hAnsiTheme="minorBidi" w:cstheme="minorBidi"/>
          <w:rtl/>
        </w:rPr>
        <w:t xml:space="preserve">אלו המודעות: </w:t>
      </w:r>
    </w:p>
    <w:p w:rsidR="007B01CC" w:rsidRPr="00217CF9" w:rsidRDefault="007B01CC" w:rsidP="007B01CC">
      <w:pPr>
        <w:rPr>
          <w:rFonts w:asciiTheme="minorBidi" w:hAnsiTheme="minorBidi" w:cstheme="minorBidi"/>
          <w:color w:val="1F497D"/>
        </w:rPr>
      </w:pPr>
    </w:p>
    <w:p w:rsidR="007B01CC" w:rsidRPr="00217CF9" w:rsidRDefault="00DB0C5C" w:rsidP="007B01CC">
      <w:pPr>
        <w:rPr>
          <w:rFonts w:asciiTheme="minorBidi" w:hAnsiTheme="minorBidi" w:cstheme="minorBidi"/>
          <w:color w:val="1F497D"/>
          <w:rtl/>
        </w:rPr>
      </w:pPr>
      <w:hyperlink r:id="rId8" w:history="1">
        <w:r w:rsidR="007B01CC" w:rsidRPr="00217CF9">
          <w:rPr>
            <w:rStyle w:val="Hyperlink"/>
            <w:rFonts w:asciiTheme="minorBidi" w:hAnsiTheme="minorBidi" w:cstheme="minorBidi"/>
          </w:rPr>
          <w:t>https://www.facebook.com/IsraelMinistryOfScienceAndTechnology/posts/1896569627031771</w:t>
        </w:r>
      </w:hyperlink>
    </w:p>
    <w:p w:rsidR="007B01CC" w:rsidRPr="00217CF9" w:rsidRDefault="00DB0C5C" w:rsidP="007B01CC">
      <w:pPr>
        <w:rPr>
          <w:rFonts w:asciiTheme="minorBidi" w:hAnsiTheme="minorBidi" w:cstheme="minorBidi"/>
          <w:color w:val="1F497D"/>
          <w:rtl/>
        </w:rPr>
      </w:pPr>
      <w:hyperlink r:id="rId9" w:history="1">
        <w:r w:rsidR="007B01CC" w:rsidRPr="00217CF9">
          <w:rPr>
            <w:rStyle w:val="Hyperlink"/>
            <w:rFonts w:asciiTheme="minorBidi" w:hAnsiTheme="minorBidi" w:cstheme="minorBidi"/>
          </w:rPr>
          <w:t>https://www.facebook.com/IsraelMinistryOfScienceAndTechnology/photos/a.191427434212674.44052.189878514367566/1487391881282883/?type=3</w:t>
        </w:r>
      </w:hyperlink>
    </w:p>
    <w:p w:rsidR="007B01CC" w:rsidRPr="00217CF9" w:rsidRDefault="007B01CC" w:rsidP="001A62E7">
      <w:pPr>
        <w:rPr>
          <w:rFonts w:asciiTheme="minorBidi" w:hAnsiTheme="minorBidi" w:cstheme="minorBidi"/>
          <w:rtl/>
        </w:rPr>
      </w:pPr>
    </w:p>
    <w:p w:rsidR="007B01CC" w:rsidRPr="00217CF9" w:rsidRDefault="007B01CC" w:rsidP="007B01CC">
      <w:pPr>
        <w:pStyle w:val="a9"/>
        <w:numPr>
          <w:ilvl w:val="0"/>
          <w:numId w:val="3"/>
        </w:numPr>
        <w:rPr>
          <w:rFonts w:asciiTheme="minorBidi" w:hAnsiTheme="minorBidi" w:cstheme="minorBidi"/>
        </w:rPr>
      </w:pPr>
      <w:r w:rsidRPr="00217CF9">
        <w:rPr>
          <w:rFonts w:asciiTheme="minorBidi" w:hAnsiTheme="minorBidi" w:cstheme="minorBidi"/>
          <w:rtl/>
        </w:rPr>
        <w:t xml:space="preserve">את נתוני החשיפה ניתן לראות בקישורים של המודעות. </w:t>
      </w:r>
    </w:p>
    <w:p w:rsidR="007B01CC" w:rsidRPr="00217CF9" w:rsidRDefault="007B01CC" w:rsidP="007B01CC">
      <w:pPr>
        <w:pStyle w:val="a9"/>
        <w:numPr>
          <w:ilvl w:val="0"/>
          <w:numId w:val="3"/>
        </w:numPr>
        <w:rPr>
          <w:rFonts w:asciiTheme="minorBidi" w:hAnsiTheme="minorBidi" w:cstheme="minorBidi"/>
        </w:rPr>
      </w:pPr>
      <w:r w:rsidRPr="00217CF9">
        <w:rPr>
          <w:rFonts w:asciiTheme="minorBidi" w:hAnsiTheme="minorBidi" w:cstheme="minorBidi"/>
          <w:rtl/>
        </w:rPr>
        <w:t xml:space="preserve">לא בוצע מימון כדי לקדם מודעות אלו. </w:t>
      </w:r>
    </w:p>
    <w:p w:rsidR="007B01CC" w:rsidRPr="00217CF9" w:rsidRDefault="00217CF9" w:rsidP="007B01CC">
      <w:pPr>
        <w:pStyle w:val="a9"/>
        <w:numPr>
          <w:ilvl w:val="0"/>
          <w:numId w:val="3"/>
        </w:numPr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 xml:space="preserve">ראה </w:t>
      </w:r>
      <w:r w:rsidR="007B01CC" w:rsidRPr="00217CF9">
        <w:rPr>
          <w:rFonts w:asciiTheme="minorBidi" w:hAnsiTheme="minorBidi" w:cstheme="minorBidi"/>
          <w:rtl/>
        </w:rPr>
        <w:t xml:space="preserve">להלן סעיף 4. </w:t>
      </w:r>
    </w:p>
    <w:p w:rsidR="007B01CC" w:rsidRPr="00217CF9" w:rsidRDefault="007B01CC" w:rsidP="007B01CC">
      <w:pPr>
        <w:rPr>
          <w:rFonts w:asciiTheme="minorBidi" w:hAnsiTheme="minorBidi" w:cstheme="minorBidi"/>
          <w:rtl/>
        </w:rPr>
      </w:pPr>
    </w:p>
    <w:p w:rsidR="00217CF9" w:rsidRDefault="00217CF9" w:rsidP="007B01CC">
      <w:pPr>
        <w:rPr>
          <w:rFonts w:asciiTheme="minorBidi" w:hAnsiTheme="minorBidi" w:cstheme="minorBidi"/>
          <w:rtl/>
        </w:rPr>
      </w:pPr>
    </w:p>
    <w:p w:rsidR="007B01CC" w:rsidRPr="00217CF9" w:rsidRDefault="007B01CC" w:rsidP="007B01CC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>בברכה,</w:t>
      </w:r>
    </w:p>
    <w:p w:rsidR="007B01CC" w:rsidRPr="00217CF9" w:rsidRDefault="007B01CC" w:rsidP="007B01CC">
      <w:pPr>
        <w:rPr>
          <w:rFonts w:asciiTheme="minorBidi" w:hAnsiTheme="minorBidi" w:cstheme="minorBidi"/>
          <w:rtl/>
        </w:rPr>
      </w:pPr>
    </w:p>
    <w:p w:rsidR="007B01CC" w:rsidRPr="00217CF9" w:rsidRDefault="007B01CC" w:rsidP="007B01CC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>ליבי עוז</w:t>
      </w:r>
    </w:p>
    <w:p w:rsidR="007B01CC" w:rsidRPr="00217CF9" w:rsidRDefault="007B01CC" w:rsidP="007B01CC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>ממונה יישום חוק חופש המידע</w:t>
      </w:r>
    </w:p>
    <w:p w:rsidR="007B01CC" w:rsidRPr="00217CF9" w:rsidRDefault="007B01CC" w:rsidP="007B01CC">
      <w:pPr>
        <w:rPr>
          <w:rFonts w:asciiTheme="minorBidi" w:hAnsiTheme="minorBidi" w:cstheme="minorBidi"/>
          <w:rtl/>
        </w:rPr>
      </w:pPr>
      <w:r w:rsidRPr="00217CF9">
        <w:rPr>
          <w:rFonts w:asciiTheme="minorBidi" w:hAnsiTheme="minorBidi" w:cstheme="minorBidi"/>
          <w:rtl/>
        </w:rPr>
        <w:t xml:space="preserve">משרד המדע והטכנולוגיה </w:t>
      </w:r>
    </w:p>
    <w:sectPr w:rsidR="007B01CC" w:rsidRPr="00217CF9" w:rsidSect="00137AD5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C5C" w:rsidRDefault="00DB0C5C" w:rsidP="00137AD5">
      <w:r>
        <w:separator/>
      </w:r>
    </w:p>
  </w:endnote>
  <w:endnote w:type="continuationSeparator" w:id="0">
    <w:p w:rsidR="00DB0C5C" w:rsidRDefault="00DB0C5C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1700AA95"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C5C" w:rsidRDefault="00DB0C5C" w:rsidP="00137AD5">
      <w:r>
        <w:separator/>
      </w:r>
    </w:p>
  </w:footnote>
  <w:footnote w:type="continuationSeparator" w:id="0">
    <w:p w:rsidR="00DB0C5C" w:rsidRDefault="00DB0C5C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 והטכנולוגיה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 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137AD5" w:rsidP="00CD6BCB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/>
              <w:b/>
              <w:bCs/>
              <w:color w:val="000080"/>
            </w:rPr>
            <w:t>Ministry of Science &amp; Technology</w:t>
          </w: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33378E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הממונה על יישום חוק חופש המידע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33378E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 xml:space="preserve">Freedom of Information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00296"/>
    <w:multiLevelType w:val="hybridMultilevel"/>
    <w:tmpl w:val="CDE2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5230C"/>
    <w:multiLevelType w:val="hybridMultilevel"/>
    <w:tmpl w:val="3AB0E93A"/>
    <w:lvl w:ilvl="0" w:tplc="2F4E085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7F3BFC"/>
    <w:multiLevelType w:val="hybridMultilevel"/>
    <w:tmpl w:val="147AD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EE"/>
    <w:rsid w:val="00137AD5"/>
    <w:rsid w:val="00182203"/>
    <w:rsid w:val="001A62E7"/>
    <w:rsid w:val="001B012B"/>
    <w:rsid w:val="00217CF9"/>
    <w:rsid w:val="002309EE"/>
    <w:rsid w:val="0033378E"/>
    <w:rsid w:val="003907F0"/>
    <w:rsid w:val="004469E6"/>
    <w:rsid w:val="00603836"/>
    <w:rsid w:val="00630F28"/>
    <w:rsid w:val="00706AAC"/>
    <w:rsid w:val="00785CFD"/>
    <w:rsid w:val="007A6BD4"/>
    <w:rsid w:val="007B01CC"/>
    <w:rsid w:val="00962D9A"/>
    <w:rsid w:val="00A05CE7"/>
    <w:rsid w:val="00B22066"/>
    <w:rsid w:val="00B60E44"/>
    <w:rsid w:val="00CB794D"/>
    <w:rsid w:val="00D9678A"/>
    <w:rsid w:val="00DA037F"/>
    <w:rsid w:val="00DB0C5C"/>
    <w:rsid w:val="00E5347A"/>
    <w:rsid w:val="00EA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IsraelMinistryOfScienceAndTechnology/posts/189656962703177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IsraelMinistryOfScienceAndTechnology/photos/a.191427434212674.44052.189878514367566/1487391881282883/?type=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</Template>
  <TotalTime>0</TotalTime>
  <Pages>1</Pages>
  <Words>153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Minha Nopa</cp:lastModifiedBy>
  <cp:revision>2</cp:revision>
  <dcterms:created xsi:type="dcterms:W3CDTF">2018-10-04T06:21:00Z</dcterms:created>
  <dcterms:modified xsi:type="dcterms:W3CDTF">2018-10-04T06:21:00Z</dcterms:modified>
</cp:coreProperties>
</file>