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9B340" w14:textId="195FB420" w:rsidR="0035221D" w:rsidRPr="0035221D" w:rsidRDefault="0035221D" w:rsidP="0035221D">
      <w:pPr>
        <w:spacing w:after="0" w:line="240" w:lineRule="auto"/>
        <w:jc w:val="right"/>
        <w:rPr>
          <w:rFonts w:cs="David"/>
          <w:sz w:val="24"/>
          <w:szCs w:val="24"/>
          <w:rtl/>
        </w:rPr>
      </w:pPr>
      <w:r w:rsidRPr="0035221D">
        <w:rPr>
          <w:rFonts w:cs="David"/>
          <w:sz w:val="24"/>
          <w:szCs w:val="24"/>
          <w:rtl/>
        </w:rPr>
        <w:fldChar w:fldCharType="begin">
          <w:ffData>
            <w:name w:val="SDHebDate"/>
            <w:enabled/>
            <w:calcOnExit w:val="0"/>
            <w:textInput/>
          </w:ffData>
        </w:fldChar>
      </w:r>
      <w:bookmarkStart w:id="0" w:name="SDHebDate"/>
      <w:r w:rsidRPr="0035221D">
        <w:rPr>
          <w:rFonts w:cs="David"/>
          <w:sz w:val="24"/>
          <w:szCs w:val="24"/>
          <w:rtl/>
        </w:rPr>
        <w:instrText xml:space="preserve"> </w:instrText>
      </w:r>
      <w:r w:rsidRPr="0035221D">
        <w:rPr>
          <w:rFonts w:cs="David"/>
          <w:sz w:val="24"/>
          <w:szCs w:val="24"/>
        </w:rPr>
        <w:instrText>FORMTEXT</w:instrText>
      </w:r>
      <w:r w:rsidRPr="0035221D">
        <w:rPr>
          <w:rFonts w:cs="David"/>
          <w:sz w:val="24"/>
          <w:szCs w:val="24"/>
          <w:rtl/>
        </w:rPr>
        <w:instrText xml:space="preserve"> </w:instrText>
      </w:r>
      <w:r w:rsidRPr="0035221D">
        <w:rPr>
          <w:rFonts w:cs="David"/>
          <w:sz w:val="24"/>
          <w:szCs w:val="24"/>
          <w:rtl/>
        </w:rPr>
      </w:r>
      <w:r w:rsidRPr="0035221D">
        <w:rPr>
          <w:rFonts w:cs="David"/>
          <w:sz w:val="24"/>
          <w:szCs w:val="24"/>
          <w:rtl/>
        </w:rPr>
        <w:fldChar w:fldCharType="separate"/>
      </w:r>
      <w:r w:rsidR="00AF683A">
        <w:rPr>
          <w:rFonts w:cs="David"/>
          <w:sz w:val="24"/>
          <w:szCs w:val="24"/>
          <w:rtl/>
        </w:rPr>
        <w:t>י"ב באדר ב', התשע"ט</w:t>
      </w:r>
      <w:r w:rsidRPr="0035221D">
        <w:rPr>
          <w:rFonts w:cs="David"/>
          <w:sz w:val="24"/>
          <w:szCs w:val="24"/>
          <w:rtl/>
        </w:rPr>
        <w:fldChar w:fldCharType="end"/>
      </w:r>
      <w:bookmarkEnd w:id="0"/>
    </w:p>
    <w:p w14:paraId="01F9B341" w14:textId="3E92760E" w:rsidR="0035221D" w:rsidRPr="0035221D" w:rsidRDefault="0035221D" w:rsidP="0035221D">
      <w:pPr>
        <w:spacing w:after="0" w:line="240" w:lineRule="auto"/>
        <w:jc w:val="right"/>
        <w:rPr>
          <w:rFonts w:cs="David"/>
          <w:sz w:val="24"/>
          <w:szCs w:val="24"/>
          <w:rtl/>
        </w:rPr>
      </w:pPr>
      <w:r w:rsidRPr="0035221D">
        <w:rPr>
          <w:rFonts w:cs="David"/>
          <w:sz w:val="24"/>
          <w:szCs w:val="24"/>
          <w:rtl/>
        </w:rPr>
        <w:fldChar w:fldCharType="begin">
          <w:ffData>
            <w:name w:val="SDDocDate"/>
            <w:enabled/>
            <w:calcOnExit w:val="0"/>
            <w:textInput/>
          </w:ffData>
        </w:fldChar>
      </w:r>
      <w:bookmarkStart w:id="1" w:name="SDDocDate"/>
      <w:r w:rsidRPr="0035221D">
        <w:rPr>
          <w:rFonts w:cs="David"/>
          <w:sz w:val="24"/>
          <w:szCs w:val="24"/>
          <w:rtl/>
        </w:rPr>
        <w:instrText xml:space="preserve"> </w:instrText>
      </w:r>
      <w:r w:rsidRPr="0035221D">
        <w:rPr>
          <w:rFonts w:cs="David"/>
          <w:sz w:val="24"/>
          <w:szCs w:val="24"/>
        </w:rPr>
        <w:instrText>FORMTEXT</w:instrText>
      </w:r>
      <w:r w:rsidRPr="0035221D">
        <w:rPr>
          <w:rFonts w:cs="David"/>
          <w:sz w:val="24"/>
          <w:szCs w:val="24"/>
          <w:rtl/>
        </w:rPr>
        <w:instrText xml:space="preserve"> </w:instrText>
      </w:r>
      <w:r w:rsidRPr="0035221D">
        <w:rPr>
          <w:rFonts w:cs="David"/>
          <w:sz w:val="24"/>
          <w:szCs w:val="24"/>
          <w:rtl/>
        </w:rPr>
      </w:r>
      <w:r w:rsidRPr="0035221D">
        <w:rPr>
          <w:rFonts w:cs="David"/>
          <w:sz w:val="24"/>
          <w:szCs w:val="24"/>
          <w:rtl/>
        </w:rPr>
        <w:fldChar w:fldCharType="separate"/>
      </w:r>
      <w:r w:rsidR="00AF683A">
        <w:rPr>
          <w:rFonts w:cs="David"/>
          <w:sz w:val="24"/>
          <w:szCs w:val="24"/>
          <w:rtl/>
        </w:rPr>
        <w:t>19/03/2019</w:t>
      </w:r>
      <w:r w:rsidRPr="0035221D">
        <w:rPr>
          <w:rFonts w:cs="David"/>
          <w:sz w:val="24"/>
          <w:szCs w:val="24"/>
          <w:rtl/>
        </w:rPr>
        <w:fldChar w:fldCharType="end"/>
      </w:r>
      <w:bookmarkEnd w:id="1"/>
    </w:p>
    <w:p w14:paraId="01F9B342" w14:textId="06155665" w:rsidR="0035221D" w:rsidRPr="0035221D" w:rsidRDefault="0035221D" w:rsidP="00CE0291">
      <w:pPr>
        <w:spacing w:after="0" w:line="360" w:lineRule="auto"/>
        <w:jc w:val="right"/>
        <w:rPr>
          <w:rFonts w:cs="David"/>
          <w:sz w:val="24"/>
          <w:szCs w:val="24"/>
          <w:rtl/>
        </w:rPr>
      </w:pPr>
      <w:r w:rsidRPr="0035221D">
        <w:rPr>
          <w:rFonts w:cs="David" w:hint="cs"/>
          <w:sz w:val="24"/>
          <w:szCs w:val="24"/>
          <w:rtl/>
        </w:rPr>
        <w:t>מס' סימוכין:</w:t>
      </w:r>
      <w:bookmarkStart w:id="2" w:name="AutoNumber"/>
      <w:r w:rsidRPr="0035221D">
        <w:rPr>
          <w:rFonts w:cs="David"/>
          <w:sz w:val="24"/>
          <w:szCs w:val="24"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Pr="0035221D">
        <w:rPr>
          <w:rFonts w:cs="David"/>
          <w:sz w:val="24"/>
          <w:szCs w:val="24"/>
          <w:rtl/>
        </w:rPr>
        <w:instrText xml:space="preserve"> </w:instrText>
      </w:r>
      <w:r w:rsidRPr="0035221D">
        <w:rPr>
          <w:rFonts w:cs="David"/>
          <w:sz w:val="24"/>
          <w:szCs w:val="24"/>
        </w:rPr>
        <w:instrText>FORMTEXT</w:instrText>
      </w:r>
      <w:r w:rsidRPr="0035221D">
        <w:rPr>
          <w:rFonts w:cs="David"/>
          <w:sz w:val="24"/>
          <w:szCs w:val="24"/>
          <w:rtl/>
        </w:rPr>
        <w:instrText xml:space="preserve"> </w:instrText>
      </w:r>
      <w:r w:rsidRPr="0035221D">
        <w:rPr>
          <w:rFonts w:cs="David"/>
          <w:sz w:val="24"/>
          <w:szCs w:val="24"/>
          <w:rtl/>
        </w:rPr>
      </w:r>
      <w:r w:rsidRPr="0035221D">
        <w:rPr>
          <w:rFonts w:cs="David"/>
          <w:sz w:val="24"/>
          <w:szCs w:val="24"/>
          <w:rtl/>
        </w:rPr>
        <w:fldChar w:fldCharType="separate"/>
      </w:r>
      <w:r w:rsidR="00AF683A">
        <w:rPr>
          <w:rFonts w:cs="David"/>
          <w:sz w:val="24"/>
          <w:szCs w:val="24"/>
          <w:rtl/>
        </w:rPr>
        <w:t>430773319</w:t>
      </w:r>
      <w:r w:rsidRPr="0035221D">
        <w:rPr>
          <w:rFonts w:cs="David"/>
          <w:sz w:val="24"/>
          <w:szCs w:val="24"/>
          <w:rtl/>
        </w:rPr>
        <w:fldChar w:fldCharType="end"/>
      </w:r>
      <w:bookmarkEnd w:id="2"/>
    </w:p>
    <w:p w14:paraId="01F9B34C" w14:textId="5153E85A" w:rsidR="002B5CC5" w:rsidRPr="00BC708B" w:rsidRDefault="00BC708B" w:rsidP="00CE0291">
      <w:pPr>
        <w:spacing w:after="0" w:line="360" w:lineRule="auto"/>
        <w:ind w:left="90"/>
        <w:rPr>
          <w:rFonts w:cs="David"/>
          <w:sz w:val="24"/>
          <w:szCs w:val="24"/>
          <w:rtl/>
        </w:rPr>
      </w:pPr>
      <w:r w:rsidRPr="00BC708B">
        <w:rPr>
          <w:rFonts w:cs="David" w:hint="cs"/>
          <w:sz w:val="24"/>
          <w:szCs w:val="24"/>
          <w:rtl/>
        </w:rPr>
        <w:t>לכבוד</w:t>
      </w:r>
    </w:p>
    <w:p w14:paraId="11653CF6" w14:textId="77777777" w:rsidR="00761267" w:rsidRDefault="00761267" w:rsidP="00CE0291">
      <w:pPr>
        <w:spacing w:after="0" w:line="360" w:lineRule="auto"/>
        <w:ind w:left="90"/>
        <w:rPr>
          <w:rFonts w:cs="David"/>
          <w:sz w:val="24"/>
          <w:szCs w:val="24"/>
          <w:rtl/>
        </w:rPr>
      </w:pPr>
    </w:p>
    <w:p w14:paraId="40CB652A" w14:textId="666342F4" w:rsidR="00BC708B" w:rsidRDefault="00BC708B" w:rsidP="005951ED">
      <w:pPr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BC708B">
        <w:rPr>
          <w:rFonts w:cs="David" w:hint="cs"/>
          <w:sz w:val="24"/>
          <w:szCs w:val="24"/>
          <w:rtl/>
        </w:rPr>
        <w:t>שלום רב,</w:t>
      </w:r>
    </w:p>
    <w:p w14:paraId="090C7A70" w14:textId="77777777" w:rsidR="00EB12C6" w:rsidRPr="006243EF" w:rsidRDefault="00EB12C6" w:rsidP="005951ED">
      <w:pPr>
        <w:spacing w:after="0"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331C3288" w14:textId="77777777" w:rsidR="00281ED4" w:rsidRDefault="00BC708B" w:rsidP="00281ED4">
      <w:pPr>
        <w:spacing w:after="0" w:line="360" w:lineRule="auto"/>
        <w:ind w:left="90"/>
        <w:jc w:val="center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הנדון:  בקשה ל</w:t>
      </w:r>
      <w:r w:rsidR="00CE0291">
        <w:rPr>
          <w:rFonts w:cs="David" w:hint="cs"/>
          <w:b/>
          <w:bCs/>
          <w:sz w:val="24"/>
          <w:szCs w:val="24"/>
          <w:u w:val="single"/>
          <w:rtl/>
        </w:rPr>
        <w:t xml:space="preserve">קבלת מידע לפי חוק חופש המידע </w:t>
      </w:r>
      <w:r w:rsidR="00CE0291">
        <w:rPr>
          <w:rFonts w:cs="David"/>
          <w:b/>
          <w:bCs/>
          <w:sz w:val="24"/>
          <w:szCs w:val="24"/>
          <w:u w:val="single"/>
          <w:rtl/>
        </w:rPr>
        <w:t>–</w:t>
      </w:r>
      <w:r w:rsidR="00B1353D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14:paraId="1641DD19" w14:textId="5BCB91E8" w:rsidR="00CE0291" w:rsidRDefault="00281ED4" w:rsidP="00D55A44">
      <w:pPr>
        <w:spacing w:after="0" w:line="360" w:lineRule="auto"/>
        <w:ind w:left="90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הקצאת תקנים לטכנולוגים רפואיים לביה"ח "</w:t>
      </w:r>
      <w:r w:rsidR="00D55A44">
        <w:rPr>
          <w:rFonts w:cs="David" w:hint="cs"/>
          <w:b/>
          <w:bCs/>
          <w:sz w:val="24"/>
          <w:szCs w:val="24"/>
          <w:u w:val="single"/>
          <w:rtl/>
        </w:rPr>
        <w:t>רבקה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זיו" בצפת</w:t>
      </w:r>
    </w:p>
    <w:p w14:paraId="0C697CF5" w14:textId="77777777" w:rsidR="00CE0291" w:rsidRDefault="00CE0291" w:rsidP="00CE0291">
      <w:pPr>
        <w:spacing w:after="0" w:line="360" w:lineRule="auto"/>
        <w:ind w:left="90"/>
        <w:rPr>
          <w:rFonts w:cs="David"/>
          <w:sz w:val="24"/>
          <w:szCs w:val="24"/>
          <w:rtl/>
        </w:rPr>
      </w:pPr>
    </w:p>
    <w:p w14:paraId="7271AF7B" w14:textId="7763F482" w:rsidR="00CE0291" w:rsidRDefault="00CE0291" w:rsidP="00281ED4">
      <w:pPr>
        <w:spacing w:after="0" w:line="360" w:lineRule="auto"/>
        <w:ind w:left="9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קיבלנו את בקשתכם</w:t>
      </w:r>
      <w:r w:rsidR="00B1353D">
        <w:rPr>
          <w:rFonts w:cs="David" w:hint="cs"/>
          <w:sz w:val="24"/>
          <w:szCs w:val="24"/>
          <w:rtl/>
        </w:rPr>
        <w:t xml:space="preserve"> למידע בנושא שבנדון מיום </w:t>
      </w:r>
      <w:r w:rsidR="00281ED4">
        <w:rPr>
          <w:rFonts w:cs="David" w:hint="cs"/>
          <w:sz w:val="24"/>
          <w:szCs w:val="24"/>
          <w:rtl/>
        </w:rPr>
        <w:t>11.2.19.</w:t>
      </w:r>
    </w:p>
    <w:p w14:paraId="29626E96" w14:textId="3CFA4BB9" w:rsidR="00B1353D" w:rsidRDefault="00AE1F5C" w:rsidP="005951ED">
      <w:pPr>
        <w:spacing w:after="0" w:line="360" w:lineRule="auto"/>
        <w:ind w:left="9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במרכז הרפואי זיו קיימות 13 משרות </w:t>
      </w:r>
      <w:r w:rsidR="000F4D50">
        <w:rPr>
          <w:rFonts w:cs="David" w:hint="cs"/>
          <w:sz w:val="24"/>
          <w:szCs w:val="24"/>
          <w:rtl/>
        </w:rPr>
        <w:t xml:space="preserve">לטכנולוגיים רפואיים </w:t>
      </w:r>
      <w:r>
        <w:rPr>
          <w:rFonts w:cs="David" w:hint="cs"/>
          <w:sz w:val="24"/>
          <w:szCs w:val="24"/>
          <w:rtl/>
        </w:rPr>
        <w:t>מהן 5.75 משרות שהוקצו ב</w:t>
      </w:r>
      <w:r w:rsidR="005951ED" w:rsidRPr="008C6485">
        <w:rPr>
          <w:rFonts w:cs="David" w:hint="cs"/>
          <w:sz w:val="24"/>
          <w:szCs w:val="24"/>
          <w:rtl/>
        </w:rPr>
        <w:t xml:space="preserve">שבע השנים </w:t>
      </w:r>
      <w:r>
        <w:rPr>
          <w:rFonts w:cs="David" w:hint="cs"/>
          <w:sz w:val="24"/>
          <w:szCs w:val="24"/>
          <w:rtl/>
        </w:rPr>
        <w:t>האחרונות</w:t>
      </w:r>
      <w:r w:rsidR="005951ED">
        <w:rPr>
          <w:rFonts w:cs="David" w:hint="cs"/>
          <w:sz w:val="24"/>
          <w:szCs w:val="24"/>
          <w:rtl/>
        </w:rPr>
        <w:t xml:space="preserve">- </w:t>
      </w:r>
      <w:r>
        <w:rPr>
          <w:rFonts w:cs="David" w:hint="cs"/>
          <w:sz w:val="24"/>
          <w:szCs w:val="24"/>
          <w:rtl/>
        </w:rPr>
        <w:t>1.5 משר</w:t>
      </w:r>
      <w:r w:rsidR="000F4D50">
        <w:rPr>
          <w:rFonts w:cs="David" w:hint="cs"/>
          <w:sz w:val="24"/>
          <w:szCs w:val="24"/>
          <w:rtl/>
        </w:rPr>
        <w:t>ות</w:t>
      </w:r>
      <w:r>
        <w:rPr>
          <w:rFonts w:cs="David" w:hint="cs"/>
          <w:sz w:val="24"/>
          <w:szCs w:val="24"/>
          <w:rtl/>
        </w:rPr>
        <w:t xml:space="preserve"> בשנת 2012 ו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4.25 </w:t>
      </w:r>
      <w:r w:rsidR="000F4D50">
        <w:rPr>
          <w:rFonts w:cs="David" w:hint="cs"/>
          <w:sz w:val="24"/>
          <w:szCs w:val="24"/>
          <w:rtl/>
        </w:rPr>
        <w:t xml:space="preserve">משרות </w:t>
      </w:r>
      <w:r>
        <w:rPr>
          <w:rFonts w:cs="David" w:hint="cs"/>
          <w:sz w:val="24"/>
          <w:szCs w:val="24"/>
          <w:rtl/>
        </w:rPr>
        <w:t>ב- 2013.</w:t>
      </w:r>
    </w:p>
    <w:p w14:paraId="5CEAA618" w14:textId="77777777" w:rsidR="00CE0291" w:rsidRPr="00BC708B" w:rsidRDefault="00CE0291" w:rsidP="00CE0291">
      <w:pPr>
        <w:spacing w:after="0" w:line="360" w:lineRule="auto"/>
        <w:ind w:left="90"/>
        <w:rPr>
          <w:rFonts w:cs="David"/>
          <w:sz w:val="24"/>
          <w:szCs w:val="24"/>
          <w:rtl/>
        </w:rPr>
      </w:pPr>
    </w:p>
    <w:p w14:paraId="01F9B355" w14:textId="687E0AC8" w:rsidR="002B5CC5" w:rsidRPr="00790BBD" w:rsidRDefault="00B10614" w:rsidP="00CE0291">
      <w:pPr>
        <w:spacing w:after="0" w:line="360" w:lineRule="auto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D24596" wp14:editId="46708E32">
            <wp:simplePos x="0" y="0"/>
            <wp:positionH relativeFrom="column">
              <wp:posOffset>2402205</wp:posOffset>
            </wp:positionH>
            <wp:positionV relativeFrom="paragraph">
              <wp:posOffset>146685</wp:posOffset>
            </wp:positionV>
            <wp:extent cx="1350645" cy="523875"/>
            <wp:effectExtent l="0" t="0" r="1905" b="952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CC5" w:rsidRPr="00790BBD">
        <w:rPr>
          <w:rFonts w:ascii="Times New Roman" w:eastAsia="Times New Roman" w:hAnsi="Times New Roman" w:cs="David" w:hint="cs"/>
          <w:sz w:val="24"/>
          <w:szCs w:val="24"/>
          <w:rtl/>
        </w:rPr>
        <w:t>בברכה,</w:t>
      </w:r>
    </w:p>
    <w:p w14:paraId="01F9B356" w14:textId="11724998" w:rsidR="002B5CC5" w:rsidRPr="006243EF" w:rsidRDefault="002B5CC5" w:rsidP="00CE0291">
      <w:pPr>
        <w:spacing w:after="0" w:line="360" w:lineRule="auto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1F9B357" w14:textId="77777777" w:rsidR="002B5CC5" w:rsidRPr="006243EF" w:rsidRDefault="002B5CC5" w:rsidP="00CE0291">
      <w:pPr>
        <w:spacing w:after="0" w:line="360" w:lineRule="auto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1F9B358" w14:textId="4F7FECD2" w:rsidR="002B5CC5" w:rsidRPr="006243EF" w:rsidRDefault="00B10614" w:rsidP="00CE0291">
      <w:pPr>
        <w:spacing w:after="0" w:line="360" w:lineRule="auto"/>
        <w:jc w:val="center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טליה בן אבי </w:t>
      </w:r>
      <w:r w:rsidR="00FE1C3D">
        <w:rPr>
          <w:rFonts w:ascii="Times New Roman" w:eastAsia="Times New Roman" w:hAnsi="Times New Roman" w:cs="David" w:hint="cs"/>
          <w:sz w:val="24"/>
          <w:szCs w:val="24"/>
          <w:rtl/>
        </w:rPr>
        <w:t xml:space="preserve">-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שטיינברג</w:t>
      </w:r>
    </w:p>
    <w:p w14:paraId="01F9B359" w14:textId="6B741898" w:rsidR="00F27E28" w:rsidRDefault="00B10614" w:rsidP="00DB0394">
      <w:pPr>
        <w:spacing w:after="0" w:line="360" w:lineRule="auto"/>
        <w:ind w:left="90"/>
        <w:jc w:val="center"/>
        <w:rPr>
          <w:rFonts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עוזרת בכירה ל</w:t>
      </w:r>
      <w:r w:rsidR="006A3F4D">
        <w:rPr>
          <w:rFonts w:ascii="Times New Roman" w:eastAsia="Times New Roman" w:hAnsi="Times New Roman" w:cs="David" w:hint="cs"/>
          <w:sz w:val="24"/>
          <w:szCs w:val="24"/>
          <w:rtl/>
        </w:rPr>
        <w:t>ראש</w:t>
      </w:r>
      <w:r w:rsidR="002B5CC5" w:rsidRPr="006243EF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DB0394">
        <w:rPr>
          <w:rFonts w:ascii="Times New Roman" w:eastAsia="Times New Roman" w:hAnsi="Times New Roman" w:cs="David" w:hint="cs"/>
          <w:sz w:val="24"/>
          <w:szCs w:val="24"/>
          <w:rtl/>
        </w:rPr>
        <w:t>החטיבה</w:t>
      </w:r>
    </w:p>
    <w:p w14:paraId="178938E9" w14:textId="7EB1A730" w:rsidR="00CB47D9" w:rsidRDefault="00CB47D9" w:rsidP="00CE0291">
      <w:pPr>
        <w:spacing w:after="0" w:line="360" w:lineRule="auto"/>
        <w:ind w:left="90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והממ</w:t>
      </w:r>
      <w:r w:rsidR="00DB0394">
        <w:rPr>
          <w:rFonts w:cs="David" w:hint="cs"/>
          <w:sz w:val="24"/>
          <w:szCs w:val="24"/>
          <w:rtl/>
        </w:rPr>
        <w:t>ונה על העמדת המידע לציבור בחטיבת המרכזים הרפואיים הממשלתיים</w:t>
      </w:r>
      <w:bookmarkStart w:id="3" w:name="_GoBack"/>
      <w:bookmarkEnd w:id="3"/>
    </w:p>
    <w:p w14:paraId="01F9B35A" w14:textId="77777777" w:rsidR="00F27E28" w:rsidRDefault="00F27E28" w:rsidP="00CE0291">
      <w:pPr>
        <w:spacing w:after="0" w:line="360" w:lineRule="auto"/>
        <w:ind w:left="90"/>
        <w:rPr>
          <w:rFonts w:cs="David"/>
          <w:sz w:val="24"/>
          <w:szCs w:val="24"/>
          <w:rtl/>
        </w:rPr>
      </w:pPr>
    </w:p>
    <w:p w14:paraId="01F9B35E" w14:textId="21618609" w:rsidR="002B5CC5" w:rsidRPr="006243EF" w:rsidRDefault="00F27E28" w:rsidP="005951ED">
      <w:pPr>
        <w:spacing w:after="0" w:line="360" w:lineRule="auto"/>
        <w:ind w:left="90"/>
        <w:rPr>
          <w:rFonts w:ascii="Times New Roman" w:eastAsia="Times New Roman" w:hAnsi="Times New Roman" w:cs="David"/>
          <w:sz w:val="24"/>
          <w:szCs w:val="24"/>
          <w:rtl/>
        </w:rPr>
      </w:pPr>
      <w:r w:rsidRPr="006243EF">
        <w:rPr>
          <w:rFonts w:cs="David" w:hint="cs"/>
          <w:sz w:val="24"/>
          <w:szCs w:val="24"/>
          <w:rtl/>
        </w:rPr>
        <w:t>העתק:</w:t>
      </w:r>
      <w:r w:rsidR="005951ED">
        <w:rPr>
          <w:rFonts w:cs="David" w:hint="cs"/>
          <w:sz w:val="24"/>
          <w:szCs w:val="24"/>
          <w:rtl/>
        </w:rPr>
        <w:t xml:space="preserve"> </w:t>
      </w:r>
      <w:r w:rsidR="00CB47D9" w:rsidRPr="00CB47D9">
        <w:rPr>
          <w:rFonts w:cs="David" w:hint="cs"/>
          <w:sz w:val="24"/>
          <w:szCs w:val="24"/>
          <w:rtl/>
        </w:rPr>
        <w:t>ד"ר אורלי וויינשטיין, ראש חטיבת המרכזים הרפואיים הממשלתיים</w:t>
      </w:r>
    </w:p>
    <w:sectPr w:rsidR="002B5CC5" w:rsidRPr="006243EF" w:rsidSect="00AA25B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3402" w:right="1133" w:bottom="289" w:left="1077" w:header="1361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E7395" w14:textId="77777777" w:rsidR="006554FA" w:rsidRDefault="006554FA" w:rsidP="0009062B">
      <w:pPr>
        <w:spacing w:after="0" w:line="240" w:lineRule="auto"/>
      </w:pPr>
      <w:r>
        <w:separator/>
      </w:r>
    </w:p>
  </w:endnote>
  <w:endnote w:type="continuationSeparator" w:id="0">
    <w:p w14:paraId="00D4B295" w14:textId="77777777" w:rsidR="006554FA" w:rsidRDefault="006554F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oodiFOT CoRegular">
    <w:altName w:val="Arial"/>
    <w:panose1 w:val="00000000000000000000"/>
    <w:charset w:val="00"/>
    <w:family w:val="modern"/>
    <w:notTrueType/>
    <w:pitch w:val="variable"/>
    <w:sig w:usb0="00000000" w:usb1="5000004A" w:usb2="00000000" w:usb3="00000000" w:csb0="00000021" w:csb1="00000000"/>
  </w:font>
  <w:font w:name="Frutiger LT Std 45 Light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7E769" w14:textId="77777777" w:rsidR="008C6485" w:rsidRDefault="008C648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529" w:type="dxa"/>
      <w:tblInd w:w="-131" w:type="dxa"/>
      <w:tblBorders>
        <w:top w:val="single" w:sz="12" w:space="0" w:color="17365D"/>
      </w:tblBorders>
      <w:tblLook w:val="04A0" w:firstRow="1" w:lastRow="0" w:firstColumn="1" w:lastColumn="0" w:noHBand="0" w:noVBand="1"/>
    </w:tblPr>
    <w:tblGrid>
      <w:gridCol w:w="10307"/>
      <w:gridCol w:w="222"/>
    </w:tblGrid>
    <w:tr w:rsidR="00630B2C" w:rsidRPr="00674793" w14:paraId="01F9B372" w14:textId="77777777" w:rsidTr="00925924">
      <w:trPr>
        <w:trHeight w:val="118"/>
      </w:trPr>
      <w:tc>
        <w:tcPr>
          <w:tcW w:w="10307" w:type="dxa"/>
          <w:tcBorders>
            <w:top w:val="nil"/>
          </w:tcBorders>
          <w:shd w:val="clear" w:color="auto" w:fill="auto"/>
        </w:tcPr>
        <w:tbl>
          <w:tblPr>
            <w:bidiVisual/>
            <w:tblW w:w="10091" w:type="dxa"/>
            <w:tblBorders>
              <w:top w:val="single" w:sz="12" w:space="0" w:color="17365D"/>
            </w:tblBorders>
            <w:tblLook w:val="04A0" w:firstRow="1" w:lastRow="0" w:firstColumn="1" w:lastColumn="0" w:noHBand="0" w:noVBand="1"/>
          </w:tblPr>
          <w:tblGrid>
            <w:gridCol w:w="5694"/>
            <w:gridCol w:w="4397"/>
          </w:tblGrid>
          <w:tr w:rsidR="00CC01D9" w14:paraId="7BB59C97" w14:textId="77777777" w:rsidTr="00753780">
            <w:trPr>
              <w:trHeight w:val="118"/>
            </w:trPr>
            <w:tc>
              <w:tcPr>
                <w:tcW w:w="5694" w:type="dxa"/>
                <w:tcBorders>
                  <w:top w:val="single" w:sz="12" w:space="0" w:color="17365D"/>
                  <w:left w:val="nil"/>
                  <w:bottom w:val="nil"/>
                  <w:right w:val="nil"/>
                </w:tcBorders>
                <w:hideMark/>
              </w:tcPr>
              <w:p w14:paraId="0059F385" w14:textId="77777777" w:rsidR="00CC01D9" w:rsidRDefault="00CC01D9" w:rsidP="00CC01D9">
                <w:pPr>
                  <w:spacing w:after="0" w:line="240" w:lineRule="auto"/>
                  <w:ind w:right="-17"/>
                  <w:rPr>
                    <w:rFonts w:ascii="Arial" w:hAnsi="Arial"/>
                    <w:b/>
                    <w:bCs/>
                    <w:color w:val="003266"/>
                    <w:rtl/>
                  </w:rPr>
                </w:pPr>
                <w:r>
                  <w:rPr>
                    <w:rFonts w:ascii="Arial" w:hAnsi="Arial" w:hint="cs"/>
                    <w:b/>
                    <w:bCs/>
                    <w:color w:val="003266"/>
                    <w:rtl/>
                  </w:rPr>
                  <w:t>חטיבת המרכזים הרפואיים הממשלתיים</w:t>
                </w:r>
              </w:p>
              <w:p w14:paraId="15DFF3CF" w14:textId="77777777" w:rsidR="00CC01D9" w:rsidRDefault="00CC01D9" w:rsidP="00CC01D9">
                <w:pPr>
                  <w:tabs>
                    <w:tab w:val="center" w:pos="4153"/>
                    <w:tab w:val="right" w:pos="8306"/>
                  </w:tabs>
                  <w:spacing w:after="0" w:line="240" w:lineRule="auto"/>
                  <w:ind w:right="-17"/>
                  <w:rPr>
                    <w:rFonts w:ascii="Arial" w:hAnsi="Arial"/>
                    <w:b/>
                    <w:bCs/>
                    <w:color w:val="003266"/>
                  </w:rPr>
                </w:pPr>
                <w:r>
                  <w:rPr>
                    <w:rFonts w:ascii="Arial" w:hAnsi="Arial"/>
                    <w:b/>
                    <w:bCs/>
                    <w:color w:val="003266"/>
                    <w:rtl/>
                  </w:rPr>
                  <w:t>משרד הבריאות</w:t>
                </w:r>
              </w:p>
            </w:tc>
            <w:tc>
              <w:tcPr>
                <w:tcW w:w="4397" w:type="dxa"/>
                <w:tcBorders>
                  <w:top w:val="single" w:sz="12" w:space="0" w:color="17365D"/>
                  <w:left w:val="nil"/>
                  <w:bottom w:val="nil"/>
                  <w:right w:val="nil"/>
                </w:tcBorders>
                <w:hideMark/>
              </w:tcPr>
              <w:p w14:paraId="4B991268" w14:textId="77777777" w:rsidR="00CC01D9" w:rsidRDefault="00CC01D9" w:rsidP="00CC01D9">
                <w:pPr>
                  <w:spacing w:after="0" w:line="240" w:lineRule="auto"/>
                  <w:ind w:right="-17"/>
                  <w:jc w:val="right"/>
                  <w:rPr>
                    <w:rFonts w:ascii="Arial" w:hAnsi="Arial"/>
                    <w:color w:val="003266"/>
                    <w:rtl/>
                  </w:rPr>
                </w:pPr>
                <w:r>
                  <w:rPr>
                    <w:rFonts w:ascii="Arial" w:hAnsi="Arial"/>
                    <w:b/>
                    <w:bCs/>
                    <w:color w:val="003266"/>
                  </w:rPr>
                  <w:t>Division of Government Medical Centers</w:t>
                </w:r>
              </w:p>
              <w:p w14:paraId="4A640F8E" w14:textId="77777777" w:rsidR="00CC01D9" w:rsidRDefault="00CC01D9" w:rsidP="00CC01D9">
                <w:pPr>
                  <w:tabs>
                    <w:tab w:val="center" w:pos="4153"/>
                    <w:tab w:val="right" w:pos="10772"/>
                  </w:tabs>
                  <w:bidi w:val="0"/>
                  <w:spacing w:after="0" w:line="240" w:lineRule="auto"/>
                  <w:ind w:left="-1" w:right="-17"/>
                  <w:rPr>
                    <w:rFonts w:ascii="Arial" w:hAnsi="Arial"/>
                    <w:b/>
                    <w:bCs/>
                    <w:color w:val="003266"/>
                  </w:rPr>
                </w:pPr>
                <w:r>
                  <w:rPr>
                    <w:rFonts w:ascii="Arial" w:hAnsi="Arial"/>
                    <w:b/>
                    <w:bCs/>
                    <w:color w:val="003266"/>
                  </w:rPr>
                  <w:t>Ministry of Health</w:t>
                </w:r>
              </w:p>
            </w:tc>
          </w:tr>
          <w:tr w:rsidR="00CC01D9" w14:paraId="251B0349" w14:textId="77777777" w:rsidTr="00753780">
            <w:trPr>
              <w:trHeight w:val="842"/>
            </w:trPr>
            <w:tc>
              <w:tcPr>
                <w:tcW w:w="5694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01453D2D" w14:textId="77777777" w:rsidR="00CC01D9" w:rsidRDefault="00CC01D9" w:rsidP="00CC01D9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 w:right="-17"/>
                  <w:jc w:val="both"/>
                  <w:rPr>
                    <w:rFonts w:ascii="Arial" w:hAnsi="Arial"/>
                    <w:color w:val="003266"/>
                    <w:rtl/>
                  </w:rPr>
                </w:pPr>
                <w:r>
                  <w:rPr>
                    <w:rFonts w:ascii="Arial" w:hAnsi="Arial"/>
                    <w:color w:val="003266"/>
                    <w:rtl/>
                  </w:rPr>
                  <w:t xml:space="preserve">ת.ד.1176 ירושלים </w:t>
                </w:r>
                <w:r>
                  <w:rPr>
                    <w:rFonts w:ascii="Arial" w:hAnsi="Arial" w:hint="cs"/>
                    <w:color w:val="003266"/>
                    <w:rtl/>
                  </w:rPr>
                  <w:t>9101002</w:t>
                </w:r>
              </w:p>
              <w:p w14:paraId="5848A59D" w14:textId="77777777" w:rsidR="00CC01D9" w:rsidRDefault="00CC01D9" w:rsidP="00CC01D9">
                <w:pPr>
                  <w:tabs>
                    <w:tab w:val="center" w:pos="4153"/>
                    <w:tab w:val="right" w:pos="10772"/>
                  </w:tabs>
                  <w:spacing w:after="0" w:line="240" w:lineRule="auto"/>
                  <w:ind w:left="-1" w:right="-17"/>
                  <w:rPr>
                    <w:rFonts w:ascii="Arial" w:hAnsi="Arial"/>
                    <w:color w:val="003266"/>
                    <w:rtl/>
                  </w:rPr>
                </w:pPr>
                <w:r>
                  <w:rPr>
                    <w:rFonts w:ascii="Arial" w:hAnsi="Arial"/>
                    <w:b/>
                    <w:bCs/>
                    <w:color w:val="003266"/>
                    <w:rtl/>
                  </w:rPr>
                  <w:t>טל:</w:t>
                </w:r>
                <w:r>
                  <w:rPr>
                    <w:rFonts w:ascii="Arial" w:hAnsi="Arial"/>
                    <w:color w:val="003266"/>
                    <w:rtl/>
                  </w:rPr>
                  <w:t xml:space="preserve"> </w:t>
                </w:r>
                <w:r>
                  <w:rPr>
                    <w:rFonts w:ascii="Arial" w:hAnsi="Arial" w:hint="cs"/>
                    <w:color w:val="003266"/>
                    <w:rtl/>
                  </w:rPr>
                  <w:t>5082522</w:t>
                </w:r>
                <w:r>
                  <w:rPr>
                    <w:rFonts w:ascii="Arial" w:hAnsi="Arial"/>
                    <w:color w:val="003266"/>
                    <w:rtl/>
                  </w:rPr>
                  <w:t xml:space="preserve"> </w:t>
                </w:r>
                <w:r>
                  <w:rPr>
                    <w:rFonts w:ascii="Arial" w:hAnsi="Arial"/>
                    <w:color w:val="003266"/>
                  </w:rPr>
                  <w:t>02-</w:t>
                </w:r>
                <w:r>
                  <w:rPr>
                    <w:rFonts w:ascii="Arial" w:hAnsi="Arial"/>
                    <w:color w:val="003266"/>
                    <w:rtl/>
                  </w:rPr>
                  <w:t xml:space="preserve">  </w:t>
                </w:r>
                <w:r>
                  <w:rPr>
                    <w:rFonts w:ascii="Arial" w:hAnsi="Arial"/>
                    <w:b/>
                    <w:bCs/>
                    <w:color w:val="003266"/>
                    <w:rtl/>
                  </w:rPr>
                  <w:t>פקס:</w:t>
                </w:r>
                <w:r>
                  <w:rPr>
                    <w:rFonts w:ascii="Arial" w:hAnsi="Arial"/>
                    <w:color w:val="003266"/>
                    <w:rtl/>
                  </w:rPr>
                  <w:t xml:space="preserve"> </w:t>
                </w:r>
                <w:r>
                  <w:rPr>
                    <w:rFonts w:ascii="Arial" w:hAnsi="Arial"/>
                    <w:color w:val="003266"/>
                  </w:rPr>
                  <w:t>0</w:t>
                </w:r>
                <w:r w:rsidRPr="00412DF9">
                  <w:rPr>
                    <w:rFonts w:ascii="Arial" w:hAnsi="Arial"/>
                    <w:color w:val="003266"/>
                  </w:rPr>
                  <w:t>2</w:t>
                </w:r>
                <w:r>
                  <w:rPr>
                    <w:rFonts w:ascii="Arial" w:hAnsi="Arial"/>
                    <w:color w:val="003266"/>
                  </w:rPr>
                  <w:t>- 6473976</w:t>
                </w:r>
              </w:p>
            </w:tc>
            <w:tc>
              <w:tcPr>
                <w:tcW w:w="4397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p w14:paraId="76064FB3" w14:textId="77777777" w:rsidR="00CC01D9" w:rsidRDefault="00CC01D9" w:rsidP="00CC01D9">
                <w:pPr>
                  <w:spacing w:after="0" w:line="240" w:lineRule="auto"/>
                  <w:ind w:right="-17"/>
                  <w:jc w:val="right"/>
                  <w:rPr>
                    <w:rFonts w:ascii="Arial" w:hAnsi="Arial"/>
                    <w:color w:val="003266"/>
                    <w:rtl/>
                  </w:rPr>
                </w:pPr>
                <w:r>
                  <w:rPr>
                    <w:rFonts w:ascii="Arial" w:hAnsi="Arial"/>
                    <w:color w:val="003266"/>
                  </w:rPr>
                  <w:t>P.O.B 1176 Jerusalem 9101002</w:t>
                </w:r>
              </w:p>
              <w:p w14:paraId="6B2C7F42" w14:textId="77777777" w:rsidR="00CC01D9" w:rsidRDefault="00CC01D9" w:rsidP="00CC01D9">
                <w:pPr>
                  <w:tabs>
                    <w:tab w:val="center" w:pos="4153"/>
                    <w:tab w:val="right" w:pos="10772"/>
                  </w:tabs>
                  <w:bidi w:val="0"/>
                  <w:spacing w:after="0" w:line="240" w:lineRule="auto"/>
                  <w:ind w:left="-1" w:right="-17"/>
                  <w:rPr>
                    <w:rFonts w:ascii="Arial" w:hAnsi="Arial"/>
                    <w:color w:val="003266"/>
                  </w:rPr>
                </w:pPr>
                <w:r>
                  <w:rPr>
                    <w:rFonts w:ascii="Arial" w:hAnsi="Arial"/>
                    <w:b/>
                    <w:bCs/>
                    <w:color w:val="003266"/>
                  </w:rPr>
                  <w:t>Tel</w:t>
                </w:r>
                <w:r>
                  <w:rPr>
                    <w:rFonts w:ascii="Arial" w:hAnsi="Arial"/>
                    <w:color w:val="003266"/>
                  </w:rPr>
                  <w:t>: 02-</w:t>
                </w:r>
                <w:r>
                  <w:rPr>
                    <w:rFonts w:ascii="Arial" w:hAnsi="Arial" w:hint="cs"/>
                    <w:color w:val="003266"/>
                    <w:rtl/>
                  </w:rPr>
                  <w:t>508</w:t>
                </w:r>
                <w:r>
                  <w:rPr>
                    <w:rFonts w:ascii="Arial" w:hAnsi="Arial"/>
                    <w:color w:val="003266"/>
                  </w:rPr>
                  <w:t>2522</w:t>
                </w:r>
                <w:r>
                  <w:rPr>
                    <w:rFonts w:ascii="Arial" w:hAnsi="Arial" w:hint="cs"/>
                    <w:color w:val="003266"/>
                    <w:rtl/>
                  </w:rPr>
                  <w:t xml:space="preserve"> </w:t>
                </w:r>
                <w:r>
                  <w:rPr>
                    <w:rFonts w:ascii="Arial" w:hAnsi="Arial" w:hint="cs"/>
                    <w:b/>
                    <w:bCs/>
                    <w:color w:val="003266"/>
                    <w:rtl/>
                  </w:rPr>
                  <w:t xml:space="preserve">  </w:t>
                </w:r>
                <w:r>
                  <w:rPr>
                    <w:rFonts w:ascii="Arial" w:hAnsi="Arial"/>
                    <w:b/>
                    <w:bCs/>
                    <w:color w:val="003266"/>
                  </w:rPr>
                  <w:t xml:space="preserve"> Fax</w:t>
                </w:r>
                <w:r>
                  <w:rPr>
                    <w:rFonts w:ascii="Arial" w:hAnsi="Arial"/>
                    <w:color w:val="003266"/>
                  </w:rPr>
                  <w:t>: 02-6473976</w:t>
                </w:r>
              </w:p>
            </w:tc>
          </w:tr>
        </w:tbl>
        <w:p w14:paraId="01F9B370" w14:textId="77777777" w:rsidR="00630B2C" w:rsidRPr="00CC01D9" w:rsidRDefault="00630B2C" w:rsidP="00353B7C">
          <w:pPr>
            <w:tabs>
              <w:tab w:val="center" w:pos="4153"/>
              <w:tab w:val="right" w:pos="8306"/>
            </w:tabs>
            <w:spacing w:after="0" w:line="240" w:lineRule="auto"/>
            <w:ind w:right="-17"/>
            <w:rPr>
              <w:rFonts w:ascii="FoodiFOT CoRegular" w:hAnsi="FoodiFOT CoRegular" w:cs="FoodiFOT CoRegular"/>
              <w:b/>
              <w:bCs/>
              <w:color w:val="003266"/>
              <w:sz w:val="24"/>
              <w:szCs w:val="24"/>
              <w:rtl/>
            </w:rPr>
          </w:pPr>
        </w:p>
      </w:tc>
      <w:tc>
        <w:tcPr>
          <w:tcW w:w="222" w:type="dxa"/>
          <w:tcBorders>
            <w:top w:val="nil"/>
          </w:tcBorders>
          <w:shd w:val="clear" w:color="auto" w:fill="auto"/>
        </w:tcPr>
        <w:p w14:paraId="01F9B371" w14:textId="77777777" w:rsidR="00630B2C" w:rsidRPr="00995748" w:rsidRDefault="00630B2C" w:rsidP="00CC01D9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right="-17"/>
            <w:rPr>
              <w:rFonts w:ascii="Frutiger LT Std 45 Light" w:hAnsi="Frutiger LT Std 45 Light"/>
              <w:b/>
              <w:bCs/>
              <w:color w:val="003266"/>
              <w:sz w:val="22"/>
              <w:szCs w:val="22"/>
            </w:rPr>
          </w:pPr>
        </w:p>
      </w:tc>
    </w:tr>
  </w:tbl>
  <w:p w14:paraId="01F9B373" w14:textId="77777777" w:rsidR="00630B2C" w:rsidRDefault="00630B2C" w:rsidP="009259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61D63" w14:textId="77777777" w:rsidR="008C6485" w:rsidRDefault="008C64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106F0" w14:textId="77777777" w:rsidR="006554FA" w:rsidRDefault="006554FA" w:rsidP="0009062B">
      <w:pPr>
        <w:spacing w:after="0" w:line="240" w:lineRule="auto"/>
      </w:pPr>
      <w:r>
        <w:separator/>
      </w:r>
    </w:p>
  </w:footnote>
  <w:footnote w:type="continuationSeparator" w:id="0">
    <w:p w14:paraId="256D6854" w14:textId="77777777" w:rsidR="006554FA" w:rsidRDefault="006554F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7B687" w14:textId="77777777" w:rsidR="008C6485" w:rsidRDefault="008C648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9B365" w14:textId="77777777" w:rsidR="00630B2C" w:rsidRDefault="00FD2C9F" w:rsidP="0022519C">
    <w:pPr>
      <w:pStyle w:val="a3"/>
      <w:jc w:val="center"/>
      <w:rPr>
        <w:rtl/>
      </w:rPr>
    </w:pPr>
    <w:r>
      <w:rPr>
        <w:rFonts w:hint="cs"/>
        <w:noProof/>
        <w:rtl/>
        <w:lang w:val="en-US" w:eastAsia="en-US"/>
      </w:rPr>
      <w:drawing>
        <wp:anchor distT="0" distB="0" distL="114300" distR="114300" simplePos="0" relativeHeight="251658240" behindDoc="0" locked="0" layoutInCell="1" allowOverlap="1" wp14:anchorId="01F9B374" wp14:editId="01F9B375">
          <wp:simplePos x="0" y="0"/>
          <wp:positionH relativeFrom="column">
            <wp:posOffset>-400050</wp:posOffset>
          </wp:positionH>
          <wp:positionV relativeFrom="paragraph">
            <wp:posOffset>-706755</wp:posOffset>
          </wp:positionV>
          <wp:extent cx="7000875" cy="2243455"/>
          <wp:effectExtent l="0" t="0" r="9525" b="4445"/>
          <wp:wrapNone/>
          <wp:docPr id="1" name="תמונה 1" descr="חטיבת המרכזים הרפואיים הממשל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חטיבת המרכזים הרפואיים הממשלתיי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224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A42DA" w14:textId="77777777" w:rsidR="008C6485" w:rsidRDefault="008C64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D1894"/>
    <w:multiLevelType w:val="hybridMultilevel"/>
    <w:tmpl w:val="D0968C62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B6A1D"/>
    <w:multiLevelType w:val="hybridMultilevel"/>
    <w:tmpl w:val="8700B3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94700C"/>
    <w:multiLevelType w:val="hybridMultilevel"/>
    <w:tmpl w:val="82A6B940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B22EE"/>
    <w:multiLevelType w:val="hybridMultilevel"/>
    <w:tmpl w:val="96C8F080"/>
    <w:lvl w:ilvl="0" w:tplc="57502576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AD4751"/>
    <w:multiLevelType w:val="hybridMultilevel"/>
    <w:tmpl w:val="D0968C62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85CE3"/>
    <w:multiLevelType w:val="hybridMultilevel"/>
    <w:tmpl w:val="83980240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36E54"/>
    <w:multiLevelType w:val="hybridMultilevel"/>
    <w:tmpl w:val="B28639F8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04C39"/>
    <w:multiLevelType w:val="hybridMultilevel"/>
    <w:tmpl w:val="CD1095AC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51DDE"/>
    <w:multiLevelType w:val="hybridMultilevel"/>
    <w:tmpl w:val="AC083FA8"/>
    <w:lvl w:ilvl="0" w:tplc="0FA0AA3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6C34668A"/>
    <w:multiLevelType w:val="hybridMultilevel"/>
    <w:tmpl w:val="1FB49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F9"/>
    <w:rsid w:val="00012862"/>
    <w:rsid w:val="00026D7F"/>
    <w:rsid w:val="00033FBB"/>
    <w:rsid w:val="00053CE3"/>
    <w:rsid w:val="00056785"/>
    <w:rsid w:val="0009062B"/>
    <w:rsid w:val="000B670B"/>
    <w:rsid w:val="000C2601"/>
    <w:rsid w:val="000F4D50"/>
    <w:rsid w:val="000F572C"/>
    <w:rsid w:val="00114DDD"/>
    <w:rsid w:val="001455C4"/>
    <w:rsid w:val="001541EC"/>
    <w:rsid w:val="00162D3F"/>
    <w:rsid w:val="001667B4"/>
    <w:rsid w:val="00191172"/>
    <w:rsid w:val="001B72EF"/>
    <w:rsid w:val="001C1E8D"/>
    <w:rsid w:val="001E56A9"/>
    <w:rsid w:val="00206620"/>
    <w:rsid w:val="0022519C"/>
    <w:rsid w:val="0022677B"/>
    <w:rsid w:val="00240956"/>
    <w:rsid w:val="00281ED4"/>
    <w:rsid w:val="00282733"/>
    <w:rsid w:val="002B5CC5"/>
    <w:rsid w:val="002D316A"/>
    <w:rsid w:val="002D4FA4"/>
    <w:rsid w:val="002D5481"/>
    <w:rsid w:val="002E07B4"/>
    <w:rsid w:val="002E5B8F"/>
    <w:rsid w:val="0035221D"/>
    <w:rsid w:val="00353B7C"/>
    <w:rsid w:val="0039592D"/>
    <w:rsid w:val="003B5869"/>
    <w:rsid w:val="003D1BFC"/>
    <w:rsid w:val="003E2D7E"/>
    <w:rsid w:val="003E5263"/>
    <w:rsid w:val="003F37BC"/>
    <w:rsid w:val="003F5471"/>
    <w:rsid w:val="00412DF9"/>
    <w:rsid w:val="00430E96"/>
    <w:rsid w:val="00433653"/>
    <w:rsid w:val="00447065"/>
    <w:rsid w:val="00457389"/>
    <w:rsid w:val="004A0C52"/>
    <w:rsid w:val="004B182C"/>
    <w:rsid w:val="004E47B3"/>
    <w:rsid w:val="00504FE5"/>
    <w:rsid w:val="005259DF"/>
    <w:rsid w:val="00540A2E"/>
    <w:rsid w:val="005951ED"/>
    <w:rsid w:val="005A34C2"/>
    <w:rsid w:val="005D0204"/>
    <w:rsid w:val="005E2F4D"/>
    <w:rsid w:val="005F09D3"/>
    <w:rsid w:val="0060038A"/>
    <w:rsid w:val="006039B3"/>
    <w:rsid w:val="006243EF"/>
    <w:rsid w:val="00630B2C"/>
    <w:rsid w:val="006554FA"/>
    <w:rsid w:val="00655E9C"/>
    <w:rsid w:val="006576D0"/>
    <w:rsid w:val="00664A55"/>
    <w:rsid w:val="00674793"/>
    <w:rsid w:val="00683776"/>
    <w:rsid w:val="00692236"/>
    <w:rsid w:val="00697F22"/>
    <w:rsid w:val="006A3F4D"/>
    <w:rsid w:val="006A69E4"/>
    <w:rsid w:val="006C2F5D"/>
    <w:rsid w:val="006C3DB3"/>
    <w:rsid w:val="006E3F77"/>
    <w:rsid w:val="00705793"/>
    <w:rsid w:val="0072210E"/>
    <w:rsid w:val="00761267"/>
    <w:rsid w:val="00790BBD"/>
    <w:rsid w:val="00792BF9"/>
    <w:rsid w:val="00794473"/>
    <w:rsid w:val="007E19FD"/>
    <w:rsid w:val="00807457"/>
    <w:rsid w:val="00810D51"/>
    <w:rsid w:val="00861970"/>
    <w:rsid w:val="00864E1D"/>
    <w:rsid w:val="00883509"/>
    <w:rsid w:val="008B3D39"/>
    <w:rsid w:val="008B60DE"/>
    <w:rsid w:val="008C45F7"/>
    <w:rsid w:val="008C5433"/>
    <w:rsid w:val="008C6485"/>
    <w:rsid w:val="00901C1F"/>
    <w:rsid w:val="00925924"/>
    <w:rsid w:val="00927FC0"/>
    <w:rsid w:val="00985220"/>
    <w:rsid w:val="00993EA4"/>
    <w:rsid w:val="00995748"/>
    <w:rsid w:val="00995ECA"/>
    <w:rsid w:val="009E70DD"/>
    <w:rsid w:val="009F2D15"/>
    <w:rsid w:val="00A003B3"/>
    <w:rsid w:val="00A00CDC"/>
    <w:rsid w:val="00A5248F"/>
    <w:rsid w:val="00A64A09"/>
    <w:rsid w:val="00A659AF"/>
    <w:rsid w:val="00A72C9A"/>
    <w:rsid w:val="00AA25B2"/>
    <w:rsid w:val="00AD556B"/>
    <w:rsid w:val="00AD59A2"/>
    <w:rsid w:val="00AE1F5C"/>
    <w:rsid w:val="00AF683A"/>
    <w:rsid w:val="00B10614"/>
    <w:rsid w:val="00B1353D"/>
    <w:rsid w:val="00B338CC"/>
    <w:rsid w:val="00B54791"/>
    <w:rsid w:val="00B57D90"/>
    <w:rsid w:val="00B638BB"/>
    <w:rsid w:val="00B72444"/>
    <w:rsid w:val="00B96E95"/>
    <w:rsid w:val="00B9714B"/>
    <w:rsid w:val="00BA2D9E"/>
    <w:rsid w:val="00BB0EA0"/>
    <w:rsid w:val="00BC708B"/>
    <w:rsid w:val="00BD4677"/>
    <w:rsid w:val="00BD5007"/>
    <w:rsid w:val="00BE22E1"/>
    <w:rsid w:val="00BE3FC3"/>
    <w:rsid w:val="00C24FED"/>
    <w:rsid w:val="00C34969"/>
    <w:rsid w:val="00C41201"/>
    <w:rsid w:val="00C47306"/>
    <w:rsid w:val="00C54F4E"/>
    <w:rsid w:val="00C7006D"/>
    <w:rsid w:val="00CB47D9"/>
    <w:rsid w:val="00CC01D9"/>
    <w:rsid w:val="00CC23B7"/>
    <w:rsid w:val="00CD45BB"/>
    <w:rsid w:val="00CE0291"/>
    <w:rsid w:val="00CE2DF0"/>
    <w:rsid w:val="00CF719B"/>
    <w:rsid w:val="00D12F3F"/>
    <w:rsid w:val="00D21517"/>
    <w:rsid w:val="00D34826"/>
    <w:rsid w:val="00D55A44"/>
    <w:rsid w:val="00D62C35"/>
    <w:rsid w:val="00DB0394"/>
    <w:rsid w:val="00DB5D08"/>
    <w:rsid w:val="00E078B7"/>
    <w:rsid w:val="00E445AC"/>
    <w:rsid w:val="00E54072"/>
    <w:rsid w:val="00E87701"/>
    <w:rsid w:val="00E95E5B"/>
    <w:rsid w:val="00E9680A"/>
    <w:rsid w:val="00E978A2"/>
    <w:rsid w:val="00EB12C6"/>
    <w:rsid w:val="00EE7BE1"/>
    <w:rsid w:val="00EF1912"/>
    <w:rsid w:val="00F27BAA"/>
    <w:rsid w:val="00F27E28"/>
    <w:rsid w:val="00F303E9"/>
    <w:rsid w:val="00F30E39"/>
    <w:rsid w:val="00F33B35"/>
    <w:rsid w:val="00FD2C9F"/>
    <w:rsid w:val="00FD590A"/>
    <w:rsid w:val="00FE1C3D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9B33D"/>
  <w15:docId w15:val="{353C6A4B-E541-44FB-9714-FCECCEB9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53B7C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353B7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3B7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9574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55C4"/>
    <w:pPr>
      <w:ind w:left="720"/>
      <w:contextualSpacing/>
    </w:pPr>
    <w:rPr>
      <w:sz w:val="22"/>
      <w:szCs w:val="22"/>
    </w:rPr>
  </w:style>
  <w:style w:type="paragraph" w:styleId="ab">
    <w:name w:val="No Spacing"/>
    <w:uiPriority w:val="1"/>
    <w:qFormat/>
    <w:rsid w:val="003F37BC"/>
    <w:pPr>
      <w:bidi/>
      <w:ind w:right="113"/>
      <w:jc w:val="both"/>
    </w:pPr>
  </w:style>
  <w:style w:type="character" w:styleId="ac">
    <w:name w:val="annotation reference"/>
    <w:basedOn w:val="a0"/>
    <w:uiPriority w:val="99"/>
    <w:semiHidden/>
    <w:unhideWhenUsed/>
    <w:rsid w:val="00162D3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62D3F"/>
    <w:pPr>
      <w:spacing w:line="240" w:lineRule="auto"/>
    </w:pPr>
  </w:style>
  <w:style w:type="character" w:customStyle="1" w:styleId="ae">
    <w:name w:val="טקסט הערה תו"/>
    <w:basedOn w:val="a0"/>
    <w:link w:val="ad"/>
    <w:uiPriority w:val="99"/>
    <w:semiHidden/>
    <w:rsid w:val="00162D3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62D3F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162D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y.weinstein\Desktop\&#1514;&#1489;&#1504;&#1497;&#1514;%20&#1500;&#1513;&#1512;&#1491;&#1493;&#1511;&#1505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רופיל רשות לבתי חולים" ma:contentTypeID="0x0101000F54ABBB81060D45BB3972306D56BF7402007ECA6AF51166F247AC856FC820AD05E6" ma:contentTypeVersion="17" ma:contentTypeDescription="צור מסמך חדש." ma:contentTypeScope="" ma:versionID="0ffd12524a9ec9ea820cdeb0ce218922">
  <xsd:schema xmlns:xsd="http://www.w3.org/2001/XMLSchema" xmlns:xs="http://www.w3.org/2001/XMLSchema" xmlns:p="http://schemas.microsoft.com/office/2006/metadata/properties" xmlns:ns2="5342f293-0abd-4849-88d8-83cf9da0818a" targetNamespace="http://schemas.microsoft.com/office/2006/metadata/properties" ma:root="true" ma:fieldsID="42fed0dc1b8bda2f70efbfeeea446bb6" ns2:_="">
    <xsd:import namespace="5342f293-0abd-4849-88d8-83cf9da0818a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SDToList" minOccurs="0"/>
                <xsd:element ref="ns2:SDCCList" minOccurs="0"/>
                <xsd:element ref="ns2:SDSenderName" minOccurs="0"/>
                <xsd:element ref="ns2:rashuthafatza" minOccurs="0"/>
                <xsd:element ref="ns2:rashutstatus" minOccurs="0"/>
                <xsd:element ref="ns2:rashutparit" minOccurs="0"/>
                <xsd:element ref="ns2:rashutletipul" minOccurs="0"/>
                <xsd:element ref="ns2:rashutremark" minOccurs="0"/>
                <xsd:element ref="ns2:SDMailOut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2f293-0abd-4849-88d8-83cf9da0818a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SDToList" ma:index="15" nillable="true" ma:displayName="SDToList" ma:internalName="SDToList">
      <xsd:simpleType>
        <xsd:restriction base="dms:Text"/>
      </xsd:simpleType>
    </xsd:element>
    <xsd:element name="SDCCList" ma:index="16" nillable="true" ma:displayName="SDCCList" ma:internalName="SDCCList">
      <xsd:simpleType>
        <xsd:restriction base="dms:Text"/>
      </xsd:simpleType>
    </xsd:element>
    <xsd:element name="SDSenderName" ma:index="17" nillable="true" ma:displayName="SDSenderName" ma:internalName="SDSenderName">
      <xsd:simpleType>
        <xsd:restriction base="dms:Text"/>
      </xsd:simpleType>
    </xsd:element>
    <xsd:element name="rashuthafatza" ma:index="18" nillable="true" ma:displayName="רשות צורת הפצה" ma:default="דואל" ma:format="Dropdown" ma:internalName="rashuthafatza">
      <xsd:simpleType>
        <xsd:restriction base="dms:Choice">
          <xsd:enumeration value="דואל"/>
          <xsd:enumeration value="פקס"/>
          <xsd:enumeration value="דואר"/>
        </xsd:restriction>
      </xsd:simpleType>
    </xsd:element>
    <xsd:element name="rashutstatus" ma:index="19" nillable="true" ma:displayName="רשות סטאטוס המסמך" ma:format="Dropdown" ma:internalName="rashutstatus">
      <xsd:simpleType>
        <xsd:restriction base="dms:Choice">
          <xsd:enumeration value="בטיפול"/>
          <xsd:enumeration value="ממתין לחתימה"/>
          <xsd:enumeration value="מוכן להפצה"/>
          <xsd:enumeration value="הופץ ותוייק"/>
          <xsd:enumeration value="תוייק"/>
        </xsd:restriction>
      </xsd:simpleType>
    </xsd:element>
    <xsd:element name="rashutparit" ma:index="20" nillable="true" ma:displayName="רשות סוג פריט" ma:format="Dropdown" ma:internalName="rashutparit">
      <xsd:simpleType>
        <xsd:restriction base="dms:Choice">
          <xsd:enumeration value="נכנס"/>
          <xsd:enumeration value="יוצא"/>
        </xsd:restriction>
      </xsd:simpleType>
    </xsd:element>
    <xsd:element name="rashutletipul" ma:index="21" nillable="true" ma:displayName="רשות לטיפול" ma:format="Dropdown" ma:internalName="rashutletipul">
      <xsd:simpleType>
        <xsd:restriction base="dms:Choice">
          <xsd:enumeration value="אורלי ווינשטיין"/>
          <xsd:enumeration value="שרה עדיקה"/>
          <xsd:enumeration value="אדר שץ"/>
          <xsd:enumeration value="איריס גינזבורג"/>
          <xsd:enumeration value="דורית גרון"/>
          <xsd:enumeration value="נטליה שלזינגר"/>
        </xsd:restriction>
      </xsd:simpleType>
    </xsd:element>
    <xsd:element name="rashutremark" ma:index="22" nillable="true" ma:displayName="רשות הערות" ma:internalName="rashutremark">
      <xsd:simpleType>
        <xsd:restriction base="dms:Note">
          <xsd:maxLength value="255"/>
        </xsd:restriction>
      </xsd:simpleType>
    </xsd:element>
    <xsd:element name="SDMailOut" ma:index="23" nillable="true" ma:displayName="SDMailOut" ma:internalName="SDMailOut">
      <xsd:simpleType>
        <xsd:restriction base="dms:Note"/>
      </xsd:simpleType>
    </xsd:element>
    <xsd:element name="SDExternalEntityConnected" ma:index="24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5342f293-0abd-4849-88d8-83cf9da0818a">430773319</AutoNumber>
    <SDDocumentSource xmlns="5342f293-0abd-4849-88d8-83cf9da0818a">SDNewFile</SDDocumentSource>
    <SDDocDate xmlns="5342f293-0abd-4849-88d8-83cf9da0818a">2019-03-19T11:14:28+00:00</SDDocDate>
    <SDNumOfSignatures xmlns="5342f293-0abd-4849-88d8-83cf9da0818a" xsi:nil="true"/>
    <SDSignersLogins xmlns="5342f293-0abd-4849-88d8-83cf9da0818a" xsi:nil="true"/>
    <SDOfflineTo xmlns="5342f293-0abd-4849-88d8-83cf9da0818a" xsi:nil="true"/>
    <SDImportance xmlns="5342f293-0abd-4849-88d8-83cf9da0818a">0</SDImportance>
    <SDCategories xmlns="5342f293-0abd-4849-88d8-83cf9da0818a">:תל אביב 4:חטיבת המרכזים הרפואיים הממשלתיים:לשכת מנהל/ת החטיבה;#</SDCategories>
    <SDLastSigningDate xmlns="5342f293-0abd-4849-88d8-83cf9da0818a" xsi:nil="true"/>
    <SDAsmachta xmlns="5342f293-0abd-4849-88d8-83cf9da0818a" xsi:nil="true"/>
    <SDCategoryID xmlns="5342f293-0abd-4849-88d8-83cf9da0818a">318a1f4540c9;#</SDCategoryID>
    <SDAuthor xmlns="5342f293-0abd-4849-88d8-83cf9da0818a">טליה בן אבי - שטיינברג</SDAuthor>
    <SDHebDate xmlns="5342f293-0abd-4849-88d8-83cf9da0818a">י"ב באדר ב', התשע"ט</SDHebDate>
    <SDOriginalID xmlns="5342f293-0abd-4849-88d8-83cf9da0818a" xsi:nil="true"/>
    <SDExternalEntityConnected xmlns="5342f293-0abd-4849-88d8-83cf9da0818a" xsi:nil="true"/>
    <rashutparit xmlns="5342f293-0abd-4849-88d8-83cf9da0818a" xsi:nil="true"/>
    <SDMailOut xmlns="5342f293-0abd-4849-88d8-83cf9da0818a" xsi:nil="true"/>
    <rashutremark xmlns="5342f293-0abd-4849-88d8-83cf9da0818a" xsi:nil="true"/>
    <rashuthafatza xmlns="5342f293-0abd-4849-88d8-83cf9da0818a" xsi:nil="true"/>
    <rashutstatus xmlns="5342f293-0abd-4849-88d8-83cf9da0818a" xsi:nil="true"/>
    <SDToList xmlns="5342f293-0abd-4849-88d8-83cf9da0818a" xsi:nil="true"/>
    <SDCCList xmlns="5342f293-0abd-4849-88d8-83cf9da0818a" xsi:nil="true"/>
    <SDSenderName xmlns="5342f293-0abd-4849-88d8-83cf9da0818a" xsi:nil="true"/>
    <rashutletipul xmlns="5342f293-0abd-4849-88d8-83cf9da081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2197A-2913-4AD2-A31A-E7B2CB68A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2f293-0abd-4849-88d8-83cf9da08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733925-73CC-4917-86DE-477B05B7F317}">
  <ds:schemaRefs>
    <ds:schemaRef ds:uri="http://schemas.microsoft.com/office/2006/metadata/properties"/>
    <ds:schemaRef ds:uri="http://schemas.microsoft.com/office/infopath/2007/PartnerControls"/>
    <ds:schemaRef ds:uri="5342f293-0abd-4849-88d8-83cf9da0818a"/>
  </ds:schemaRefs>
</ds:datastoreItem>
</file>

<file path=customXml/itemProps3.xml><?xml version="1.0" encoding="utf-8"?>
<ds:datastoreItem xmlns:ds="http://schemas.openxmlformats.org/officeDocument/2006/customXml" ds:itemID="{35F05172-4CF4-4F8A-800B-CD16EF332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8B96C4-38B0-4524-8DAF-98E81E05A6B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C10666B-7296-4316-9C62-739C2BCAB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לשרדוקס.dotx</Template>
  <TotalTime>117</TotalTime>
  <Pages>1</Pages>
  <Words>98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לפי חוק חופש המידע -הקצאת תקנים לטכנולוגיים רפואיים לביה"ח "רבקה זיו" בצפת</vt:lpstr>
    </vt:vector>
  </TitlesOfParts>
  <Company>Health.gov.il</Company>
  <LinksUpToDate>false</LinksUpToDate>
  <CharactersWithSpaces>589</CharactersWithSpaces>
  <SharedDoc>false</SharedDoc>
  <HLinks>
    <vt:vector size="6" baseType="variant">
      <vt:variant>
        <vt:i4>1572923</vt:i4>
      </vt:variant>
      <vt:variant>
        <vt:i4>0</vt:i4>
      </vt:variant>
      <vt:variant>
        <vt:i4>0</vt:i4>
      </vt:variant>
      <vt:variant>
        <vt:i4>5</vt:i4>
      </vt:variant>
      <vt:variant>
        <vt:lpwstr>mailto:mankal@moh.health.gov.il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 -הקצאת תקנים לטכנולוגיים רפואיים לביה"ח "רבקה זיו" בצפת</dc:title>
  <dc:creator>אורלי וויינשטיין</dc:creator>
  <cp:lastModifiedBy>טליה בן אבי - שטיינברג</cp:lastModifiedBy>
  <cp:revision>32</cp:revision>
  <cp:lastPrinted>2018-12-18T08:25:00Z</cp:lastPrinted>
  <dcterms:created xsi:type="dcterms:W3CDTF">2018-03-05T06:49:00Z</dcterms:created>
  <dcterms:modified xsi:type="dcterms:W3CDTF">2019-04-17T10:08:00Z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פרופיל רשות לבתי חולים</vt:lpwstr>
  </property>
  <property fmtid="{D5CDD505-2E9C-101B-9397-08002B2CF9AE}" pid="3" name="ContentTypeId">
    <vt:lpwstr>0x0101000F54ABBB81060D45BB3972306D56BF7402007ECA6AF51166F247AC856FC820AD05E6</vt:lpwstr>
  </property>
  <property fmtid="{D5CDD505-2E9C-101B-9397-08002B2CF9AE}" pid="4" name="SDCategoryID">
    <vt:lpwstr>318a1f4540c9;#</vt:lpwstr>
  </property>
  <property fmtid="{D5CDD505-2E9C-101B-9397-08002B2CF9AE}" pid="5" name="z">
    <vt:lpwstr>#RowsetSchema</vt:lpwstr>
  </property>
  <property fmtid="{D5CDD505-2E9C-101B-9397-08002B2CF9AE}" pid="6" name="Author">
    <vt:lpwstr>89;#טליה בן אבי - שטיינברג</vt:lpwstr>
  </property>
  <property fmtid="{D5CDD505-2E9C-101B-9397-08002B2CF9AE}" pid="7" name="FileLeafRef">
    <vt:lpwstr>18745;#430773319.docx</vt:lpwstr>
  </property>
  <property fmtid="{D5CDD505-2E9C-101B-9397-08002B2CF9AE}" pid="8" name="Modified_x0020_By">
    <vt:lpwstr>i:0#.w|briutnt\talia.steinberg</vt:lpwstr>
  </property>
  <property fmtid="{D5CDD505-2E9C-101B-9397-08002B2CF9AE}" pid="9" name="Created_x0020_By">
    <vt:lpwstr>i:0#.w|briutnt\talia.steinberg</vt:lpwstr>
  </property>
  <property fmtid="{D5CDD505-2E9C-101B-9397-08002B2CF9AE}" pid="10" name="File_x0020_Type">
    <vt:lpwstr>docx</vt:lpwstr>
  </property>
  <property fmtid="{D5CDD505-2E9C-101B-9397-08002B2CF9AE}" pid="11" name="AutoNumber">
    <vt:lpwstr>430773319</vt:lpwstr>
  </property>
  <property fmtid="{D5CDD505-2E9C-101B-9397-08002B2CF9AE}" pid="12" name="SDCategories">
    <vt:lpwstr>:תל אביב 4:חטיבת המרכזים הרפואיים הממשלתיים:לשכת מנהל/ת החטיבה;#</vt:lpwstr>
  </property>
  <property fmtid="{D5CDD505-2E9C-101B-9397-08002B2CF9AE}" pid="13" name="SDDocumentSource">
    <vt:lpwstr>SDNewFile</vt:lpwstr>
  </property>
  <property fmtid="{D5CDD505-2E9C-101B-9397-08002B2CF9AE}" pid="14" name="SDAuthor">
    <vt:lpwstr>טליה בן אבי - שטיינברג</vt:lpwstr>
  </property>
  <property fmtid="{D5CDD505-2E9C-101B-9397-08002B2CF9AE}" pid="15" name="SDDocDate">
    <vt:lpwstr>19/03/2019</vt:lpwstr>
  </property>
  <property fmtid="{D5CDD505-2E9C-101B-9397-08002B2CF9AE}" pid="16" name="SDHebDate">
    <vt:lpwstr>י"ב באדר ב', התשע"ט</vt:lpwstr>
  </property>
  <property fmtid="{D5CDD505-2E9C-101B-9397-08002B2CF9AE}" pid="17" name="SDImportance">
    <vt:lpwstr>0</vt:lpwstr>
  </property>
  <property fmtid="{D5CDD505-2E9C-101B-9397-08002B2CF9AE}" pid="18" name="rashuthafatza">
    <vt:lpwstr>דואל</vt:lpwstr>
  </property>
  <property fmtid="{D5CDD505-2E9C-101B-9397-08002B2CF9AE}" pid="19" name="rashutparit">
    <vt:lpwstr>יוצא</vt:lpwstr>
  </property>
  <property fmtid="{D5CDD505-2E9C-101B-9397-08002B2CF9AE}" pid="20" name="ID">
    <vt:lpwstr>18745</vt:lpwstr>
  </property>
  <property fmtid="{D5CDD505-2E9C-101B-9397-08002B2CF9AE}" pid="21" name="Created">
    <vt:lpwstr>14/03/2019</vt:lpwstr>
  </property>
  <property fmtid="{D5CDD505-2E9C-101B-9397-08002B2CF9AE}" pid="22" name="Modified">
    <vt:lpwstr>19/03/2019</vt:lpwstr>
  </property>
  <property fmtid="{D5CDD505-2E9C-101B-9397-08002B2CF9AE}" pid="23" name="Editor">
    <vt:lpwstr>89;#טליה בן אבי - שטיינברג</vt:lpwstr>
  </property>
  <property fmtid="{D5CDD505-2E9C-101B-9397-08002B2CF9AE}" pid="24" name="_ModerationStatus">
    <vt:lpwstr>0</vt:lpwstr>
  </property>
  <property fmtid="{D5CDD505-2E9C-101B-9397-08002B2CF9AE}" pid="25" name="FileRef">
    <vt:lpwstr>18745;#sites/GovernmentHospitals/rashuthospitals/DocLib/DocLib automatically created by sharedocs 4/430773319.docx</vt:lpwstr>
  </property>
  <property fmtid="{D5CDD505-2E9C-101B-9397-08002B2CF9AE}" pid="26" name="FileDirRef">
    <vt:lpwstr>18745;#sites/GovernmentHospitals/rashuthospitals/DocLib/DocLib automatically created by sharedocs 4</vt:lpwstr>
  </property>
  <property fmtid="{D5CDD505-2E9C-101B-9397-08002B2CF9AE}" pid="27" name="Last_x0020_Modified">
    <vt:lpwstr>18745;#2019-03-19 13:15:05</vt:lpwstr>
  </property>
  <property fmtid="{D5CDD505-2E9C-101B-9397-08002B2CF9AE}" pid="28" name="Created_x0020_Date">
    <vt:lpwstr>18745;#2019-03-14 10:40:04</vt:lpwstr>
  </property>
  <property fmtid="{D5CDD505-2E9C-101B-9397-08002B2CF9AE}" pid="29" name="File_x0020_Size">
    <vt:lpwstr>18745;#917372</vt:lpwstr>
  </property>
  <property fmtid="{D5CDD505-2E9C-101B-9397-08002B2CF9AE}" pid="30" name="FSObjType">
    <vt:lpwstr>18745;#0</vt:lpwstr>
  </property>
  <property fmtid="{D5CDD505-2E9C-101B-9397-08002B2CF9AE}" pid="31" name="SortBehavior">
    <vt:lpwstr>18745;#0</vt:lpwstr>
  </property>
  <property fmtid="{D5CDD505-2E9C-101B-9397-08002B2CF9AE}" pid="32" name="PermMask">
    <vt:lpwstr>0x1b03c4312ef</vt:lpwstr>
  </property>
  <property fmtid="{D5CDD505-2E9C-101B-9397-08002B2CF9AE}" pid="33" name="CheckedOutUserId">
    <vt:lpwstr>18745;#</vt:lpwstr>
  </property>
  <property fmtid="{D5CDD505-2E9C-101B-9397-08002B2CF9AE}" pid="34" name="IsCheckedoutToLocal">
    <vt:lpwstr>18745;#0</vt:lpwstr>
  </property>
  <property fmtid="{D5CDD505-2E9C-101B-9397-08002B2CF9AE}" pid="35" name="UniqueId">
    <vt:lpwstr>18745;#{DC7B99AD-5449-4837-A1C6-5DAD0A86519A}</vt:lpwstr>
  </property>
  <property fmtid="{D5CDD505-2E9C-101B-9397-08002B2CF9AE}" pid="36" name="ProgId">
    <vt:lpwstr>18745;#</vt:lpwstr>
  </property>
  <property fmtid="{D5CDD505-2E9C-101B-9397-08002B2CF9AE}" pid="37" name="ScopeId">
    <vt:lpwstr>18745;#{B95D06CD-BCA5-48FA-AD53-60BAB3B71410}</vt:lpwstr>
  </property>
  <property fmtid="{D5CDD505-2E9C-101B-9397-08002B2CF9AE}" pid="38" name="VirusStatus">
    <vt:lpwstr>18745;#917372</vt:lpwstr>
  </property>
  <property fmtid="{D5CDD505-2E9C-101B-9397-08002B2CF9AE}" pid="39" name="CheckedOutTitle">
    <vt:lpwstr>18745;#</vt:lpwstr>
  </property>
  <property fmtid="{D5CDD505-2E9C-101B-9397-08002B2CF9AE}" pid="40" name="_CheckinComment">
    <vt:lpwstr>18745;#</vt:lpwstr>
  </property>
  <property fmtid="{D5CDD505-2E9C-101B-9397-08002B2CF9AE}" pid="41" name="_EditMenuTableStart">
    <vt:lpwstr>430773319.docx</vt:lpwstr>
  </property>
  <property fmtid="{D5CDD505-2E9C-101B-9397-08002B2CF9AE}" pid="42" name="_EditMenuTableStart2">
    <vt:lpwstr>18745</vt:lpwstr>
  </property>
  <property fmtid="{D5CDD505-2E9C-101B-9397-08002B2CF9AE}" pid="43" name="_EditMenuTableEnd">
    <vt:lpwstr>18745</vt:lpwstr>
  </property>
  <property fmtid="{D5CDD505-2E9C-101B-9397-08002B2CF9AE}" pid="44" name="LinkFilenameNoMenu">
    <vt:lpwstr>430773319.docx</vt:lpwstr>
  </property>
  <property fmtid="{D5CDD505-2E9C-101B-9397-08002B2CF9AE}" pid="45" name="LinkFilename">
    <vt:lpwstr>430773319.docx</vt:lpwstr>
  </property>
  <property fmtid="{D5CDD505-2E9C-101B-9397-08002B2CF9AE}" pid="46" name="LinkFilename2">
    <vt:lpwstr>430773319.docx</vt:lpwstr>
  </property>
  <property fmtid="{D5CDD505-2E9C-101B-9397-08002B2CF9AE}" pid="47" name="DocIcon">
    <vt:lpwstr>docx</vt:lpwstr>
  </property>
  <property fmtid="{D5CDD505-2E9C-101B-9397-08002B2CF9AE}" pid="48" name="ServerUrl">
    <vt:lpwstr>/sites/GovernmentHospitals/rashuthospitals/DocLib/DocLib automatically created by sharedocs 4/430773319.docx</vt:lpwstr>
  </property>
  <property fmtid="{D5CDD505-2E9C-101B-9397-08002B2CF9AE}" pid="49" name="EncodedAbsUrl">
    <vt:lpwstr>http://sd5/sites/GovernmentHospitals/rashuthospitals/DocLib/DocLib%20automatically%20created%20by%20sharedocs%204/430773319.docx</vt:lpwstr>
  </property>
  <property fmtid="{D5CDD505-2E9C-101B-9397-08002B2CF9AE}" pid="50" name="BaseName">
    <vt:lpwstr>430773319</vt:lpwstr>
  </property>
  <property fmtid="{D5CDD505-2E9C-101B-9397-08002B2CF9AE}" pid="51" name="FileSizeDisplay">
    <vt:lpwstr>917372</vt:lpwstr>
  </property>
  <property fmtid="{D5CDD505-2E9C-101B-9397-08002B2CF9AE}" pid="52" name="MetaInfo">
    <vt:lpwstr>18745;#_Level:SW|1_x000d_
ItemChildCount:SW|18745;#0_x000d_
Etag:SW|{DC7B99AD-5449-4837-A1C6-5DAD0A86519A},10_x000d_
SDMailOut:EW|_x000d_
z:SW|#RowsetSchema_x000d_
Order:SW|181900.000000000_x000d_
vti_thumbnailexists:BW|false_x000d_
Last Modified:SW|1819;#2016-01-24 12:21:10_x000d_
SDLastSigningDate:EW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18745;#0</vt:lpwstr>
  </property>
  <property fmtid="{D5CDD505-2E9C-101B-9397-08002B2CF9AE}" pid="56" name="FolderChildCount">
    <vt:lpwstr>18745;#0</vt:lpwstr>
  </property>
  <property fmtid="{D5CDD505-2E9C-101B-9397-08002B2CF9AE}" pid="57" name="SelectTitle">
    <vt:lpwstr>18745</vt:lpwstr>
  </property>
  <property fmtid="{D5CDD505-2E9C-101B-9397-08002B2CF9AE}" pid="58" name="SelectFilename">
    <vt:lpwstr>18745</vt:lpwstr>
  </property>
  <property fmtid="{D5CDD505-2E9C-101B-9397-08002B2CF9AE}" pid="59" name="Edit">
    <vt:lpwstr>0</vt:lpwstr>
  </property>
  <property fmtid="{D5CDD505-2E9C-101B-9397-08002B2CF9AE}" pid="60" name="owshiddenversion">
    <vt:lpwstr>11</vt:lpwstr>
  </property>
  <property fmtid="{D5CDD505-2E9C-101B-9397-08002B2CF9AE}" pid="61" name="_UIVersion">
    <vt:lpwstr>3584</vt:lpwstr>
  </property>
  <property fmtid="{D5CDD505-2E9C-101B-9397-08002B2CF9AE}" pid="62" name="Order">
    <vt:lpwstr>181900.000000000</vt:lpwstr>
  </property>
  <property fmtid="{D5CDD505-2E9C-101B-9397-08002B2CF9AE}" pid="63" name="GUID">
    <vt:lpwstr>{19B0F3AB-B9A2-49A1-BDE9-A2A3FE90667B}</vt:lpwstr>
  </property>
  <property fmtid="{D5CDD505-2E9C-101B-9397-08002B2CF9AE}" pid="64" name="WorkflowVersion">
    <vt:lpwstr>1</vt:lpwstr>
  </property>
  <property fmtid="{D5CDD505-2E9C-101B-9397-08002B2CF9AE}" pid="65" name="ParentVersionString">
    <vt:lpwstr>18745;#</vt:lpwstr>
  </property>
  <property fmtid="{D5CDD505-2E9C-101B-9397-08002B2CF9AE}" pid="66" name="ParentLeafName">
    <vt:lpwstr>18745;#</vt:lpwstr>
  </property>
  <property fmtid="{D5CDD505-2E9C-101B-9397-08002B2CF9AE}" pid="67" name="Etag">
    <vt:lpwstr>{DC7B99AD-5449-4837-A1C6-5DAD0A86519A},11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  <property fmtid="{D5CDD505-2E9C-101B-9397-08002B2CF9AE}" pid="71" name="Last Modified">
    <vt:lpwstr>1819;#2016-01-24 12:21:10</vt:lpwstr>
  </property>
  <property fmtid="{D5CDD505-2E9C-101B-9397-08002B2CF9AE}" pid="72" name="Created Date">
    <vt:lpwstr>1819;#2016-01-24 12:21:10</vt:lpwstr>
  </property>
  <property fmtid="{D5CDD505-2E9C-101B-9397-08002B2CF9AE}" pid="73" name="Created By">
    <vt:lpwstr>BRIUTNT\orly.weinstein</vt:lpwstr>
  </property>
  <property fmtid="{D5CDD505-2E9C-101B-9397-08002B2CF9AE}" pid="74" name="File Type">
    <vt:lpwstr>dotx</vt:lpwstr>
  </property>
  <property fmtid="{D5CDD505-2E9C-101B-9397-08002B2CF9AE}" pid="75" name="File Size">
    <vt:lpwstr>1819;#188441</vt:lpwstr>
  </property>
  <property fmtid="{D5CDD505-2E9C-101B-9397-08002B2CF9AE}" pid="76" name="Modified By">
    <vt:lpwstr>BRIUTNT\orly.weinstein</vt:lpwstr>
  </property>
  <property fmtid="{D5CDD505-2E9C-101B-9397-08002B2CF9AE}" pid="77" name="xmlns:z">
    <vt:lpwstr>#RowsetSchema</vt:lpwstr>
  </property>
  <property fmtid="{D5CDD505-2E9C-101B-9397-08002B2CF9AE}" pid="78" name="_UIVersionString">
    <vt:lpwstr>7.0</vt:lpwstr>
  </property>
</Properties>
</file>