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2990E" w14:textId="10B8120E" w:rsidR="007B140B" w:rsidRPr="00E53AC9" w:rsidRDefault="007B140B" w:rsidP="007B140B">
      <w:pPr>
        <w:spacing w:after="0" w:line="240" w:lineRule="auto"/>
        <w:jc w:val="right"/>
        <w:rPr>
          <w:rFonts w:ascii="David" w:hAnsi="David" w:cs="David"/>
          <w:sz w:val="32"/>
          <w:szCs w:val="32"/>
          <w:rtl/>
        </w:rPr>
      </w:pPr>
      <w:r w:rsidRPr="00E53AC9">
        <w:rPr>
          <w:rFonts w:ascii="David" w:hAnsi="David" w:cs="David" w:hint="cs"/>
          <w:sz w:val="24"/>
          <w:szCs w:val="24"/>
          <w:rtl/>
        </w:rPr>
        <w:fldChar w:fldCharType="begin"/>
      </w:r>
      <w:r w:rsidRPr="00E53AC9">
        <w:rPr>
          <w:rFonts w:ascii="David" w:hAnsi="David" w:cs="David" w:hint="cs"/>
          <w:sz w:val="24"/>
          <w:szCs w:val="24"/>
          <w:rtl/>
        </w:rPr>
        <w:instrText xml:space="preserve"> </w:instrText>
      </w:r>
      <w:r w:rsidRPr="00E53AC9">
        <w:rPr>
          <w:rFonts w:ascii="David" w:hAnsi="David" w:cs="David" w:hint="cs"/>
          <w:sz w:val="24"/>
          <w:szCs w:val="24"/>
        </w:rPr>
        <w:instrText>DATE</w:instrText>
      </w:r>
      <w:r w:rsidRPr="00E53AC9">
        <w:rPr>
          <w:rFonts w:ascii="David" w:hAnsi="David" w:cs="David" w:hint="cs"/>
          <w:sz w:val="24"/>
          <w:szCs w:val="24"/>
          <w:rtl/>
        </w:rPr>
        <w:instrText xml:space="preserve"> \@ "</w:instrText>
      </w:r>
      <w:r w:rsidRPr="00E53AC9">
        <w:rPr>
          <w:rFonts w:ascii="David" w:hAnsi="David" w:cs="David" w:hint="cs"/>
          <w:sz w:val="24"/>
          <w:szCs w:val="24"/>
        </w:rPr>
        <w:instrText>d MMMM, yyyy" \h</w:instrText>
      </w:r>
      <w:r w:rsidRPr="00E53AC9">
        <w:rPr>
          <w:rFonts w:ascii="David" w:hAnsi="David" w:cs="David" w:hint="cs"/>
          <w:sz w:val="24"/>
          <w:szCs w:val="24"/>
          <w:rtl/>
        </w:rPr>
        <w:instrText xml:space="preserve"> </w:instrText>
      </w:r>
      <w:r w:rsidRPr="00E53AC9">
        <w:rPr>
          <w:rFonts w:ascii="David" w:hAnsi="David" w:cs="David" w:hint="cs"/>
          <w:sz w:val="24"/>
          <w:szCs w:val="24"/>
          <w:rtl/>
        </w:rPr>
        <w:fldChar w:fldCharType="separate"/>
      </w:r>
      <w:r w:rsidR="00236AC7">
        <w:rPr>
          <w:rFonts w:ascii="David" w:hAnsi="David" w:cs="David" w:hint="eastAsia"/>
          <w:noProof/>
          <w:sz w:val="24"/>
          <w:szCs w:val="24"/>
          <w:rtl/>
        </w:rPr>
        <w:t>‏ה</w:t>
      </w:r>
      <w:r w:rsidR="00236AC7">
        <w:rPr>
          <w:rFonts w:ascii="David" w:hAnsi="David" w:cs="David"/>
          <w:noProof/>
          <w:sz w:val="24"/>
          <w:szCs w:val="24"/>
          <w:rtl/>
        </w:rPr>
        <w:t>' תמוז, תשפ"ד</w:t>
      </w:r>
      <w:r w:rsidRPr="00E53AC9">
        <w:rPr>
          <w:rFonts w:ascii="David" w:hAnsi="David" w:cs="David" w:hint="cs"/>
          <w:sz w:val="24"/>
          <w:szCs w:val="24"/>
          <w:rtl/>
        </w:rPr>
        <w:fldChar w:fldCharType="end"/>
      </w:r>
      <w:r w:rsidRPr="00E53AC9">
        <w:rPr>
          <w:rFonts w:ascii="David" w:hAnsi="David" w:cs="David" w:hint="cs"/>
          <w:sz w:val="24"/>
          <w:szCs w:val="24"/>
          <w:rtl/>
        </w:rPr>
        <w:t>‏</w:t>
      </w:r>
      <w:r w:rsidRPr="00E53AC9">
        <w:rPr>
          <w:rFonts w:ascii="David" w:hAnsi="David" w:cs="David" w:hint="cs"/>
          <w:sz w:val="32"/>
          <w:szCs w:val="32"/>
          <w:rtl/>
        </w:rPr>
        <w:t xml:space="preserve"> </w:t>
      </w:r>
    </w:p>
    <w:p w14:paraId="0E3696B0" w14:textId="04234764" w:rsidR="007B140B" w:rsidRDefault="007B140B" w:rsidP="007B140B">
      <w:pPr>
        <w:tabs>
          <w:tab w:val="left" w:pos="6758"/>
          <w:tab w:val="center" w:pos="7838"/>
        </w:tabs>
        <w:spacing w:line="360" w:lineRule="auto"/>
        <w:jc w:val="right"/>
        <w:rPr>
          <w:rFonts w:ascii="David" w:hAnsi="David" w:cs="David"/>
          <w:noProof/>
          <w:sz w:val="24"/>
          <w:szCs w:val="24"/>
          <w:rtl/>
        </w:rPr>
      </w:pPr>
      <w:r w:rsidRPr="00E53AC9">
        <w:rPr>
          <w:rFonts w:ascii="David" w:hAnsi="David" w:cs="David" w:hint="cs"/>
          <w:sz w:val="24"/>
          <w:szCs w:val="24"/>
          <w:rtl/>
        </w:rPr>
        <w:fldChar w:fldCharType="begin"/>
      </w:r>
      <w:r w:rsidRPr="00E53AC9">
        <w:rPr>
          <w:rFonts w:ascii="David" w:hAnsi="David" w:cs="David" w:hint="cs"/>
          <w:sz w:val="24"/>
          <w:szCs w:val="24"/>
          <w:rtl/>
        </w:rPr>
        <w:instrText xml:space="preserve"> </w:instrText>
      </w:r>
      <w:r w:rsidRPr="00E53AC9">
        <w:rPr>
          <w:rFonts w:ascii="David" w:hAnsi="David" w:cs="David" w:hint="cs"/>
          <w:sz w:val="24"/>
          <w:szCs w:val="24"/>
        </w:rPr>
        <w:instrText>DATE</w:instrText>
      </w:r>
      <w:r w:rsidRPr="00E53AC9">
        <w:rPr>
          <w:rFonts w:ascii="David" w:hAnsi="David" w:cs="David" w:hint="cs"/>
          <w:sz w:val="24"/>
          <w:szCs w:val="24"/>
          <w:rtl/>
        </w:rPr>
        <w:instrText xml:space="preserve"> \@ "</w:instrText>
      </w:r>
      <w:r w:rsidRPr="00E53AC9">
        <w:rPr>
          <w:rFonts w:ascii="David" w:hAnsi="David" w:cs="David" w:hint="cs"/>
          <w:sz w:val="24"/>
          <w:szCs w:val="24"/>
        </w:rPr>
        <w:instrText>dd MMMM yyyy</w:instrText>
      </w:r>
      <w:r w:rsidRPr="00E53AC9">
        <w:rPr>
          <w:rFonts w:ascii="David" w:hAnsi="David" w:cs="David" w:hint="cs"/>
          <w:sz w:val="24"/>
          <w:szCs w:val="24"/>
          <w:rtl/>
        </w:rPr>
        <w:instrText xml:space="preserve">" </w:instrText>
      </w:r>
      <w:r w:rsidRPr="00E53AC9">
        <w:rPr>
          <w:rFonts w:ascii="David" w:hAnsi="David" w:cs="David" w:hint="cs"/>
          <w:sz w:val="24"/>
          <w:szCs w:val="24"/>
          <w:rtl/>
        </w:rPr>
        <w:fldChar w:fldCharType="separate"/>
      </w:r>
      <w:r w:rsidR="00236AC7">
        <w:rPr>
          <w:rFonts w:ascii="David" w:hAnsi="David" w:cs="David" w:hint="eastAsia"/>
          <w:noProof/>
          <w:sz w:val="24"/>
          <w:szCs w:val="24"/>
          <w:rtl/>
        </w:rPr>
        <w:t>‏</w:t>
      </w:r>
      <w:r w:rsidR="00236AC7">
        <w:rPr>
          <w:rFonts w:ascii="David" w:hAnsi="David" w:cs="David"/>
          <w:noProof/>
          <w:sz w:val="24"/>
          <w:szCs w:val="24"/>
          <w:rtl/>
        </w:rPr>
        <w:t>11 יולי 2024</w:t>
      </w:r>
      <w:r w:rsidRPr="00E53AC9">
        <w:rPr>
          <w:rFonts w:ascii="David" w:hAnsi="David" w:cs="David" w:hint="cs"/>
          <w:sz w:val="24"/>
          <w:szCs w:val="24"/>
          <w:rtl/>
        </w:rPr>
        <w:fldChar w:fldCharType="end"/>
      </w:r>
    </w:p>
    <w:p w14:paraId="6301D012" w14:textId="4E1C4AC4" w:rsidR="001439D5" w:rsidRPr="00E53AC9" w:rsidRDefault="001439D5" w:rsidP="001439D5">
      <w:pPr>
        <w:tabs>
          <w:tab w:val="left" w:pos="6758"/>
          <w:tab w:val="center" w:pos="7838"/>
        </w:tabs>
        <w:spacing w:line="276" w:lineRule="auto"/>
        <w:jc w:val="right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 xml:space="preserve">מספר בקשה: </w:t>
      </w:r>
      <w:r w:rsidR="00265607">
        <w:rPr>
          <w:rFonts w:ascii="David" w:hAnsi="David" w:cs="David" w:hint="cs"/>
          <w:noProof/>
          <w:sz w:val="24"/>
          <w:szCs w:val="24"/>
          <w:rtl/>
        </w:rPr>
        <w:t>32024-0073</w:t>
      </w:r>
    </w:p>
    <w:p w14:paraId="57982A63" w14:textId="77777777" w:rsidR="001439D5" w:rsidRDefault="001439D5" w:rsidP="001439D5">
      <w:pPr>
        <w:tabs>
          <w:tab w:val="left" w:pos="6758"/>
          <w:tab w:val="center" w:pos="7838"/>
        </w:tabs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E53AC9">
        <w:rPr>
          <w:rFonts w:ascii="David" w:hAnsi="David" w:cs="David" w:hint="cs"/>
          <w:sz w:val="24"/>
          <w:szCs w:val="24"/>
          <w:rtl/>
        </w:rPr>
        <w:t xml:space="preserve">לכבוד </w:t>
      </w:r>
    </w:p>
    <w:p w14:paraId="53FC917E" w14:textId="77777777" w:rsidR="00207BE5" w:rsidRDefault="00207BE5" w:rsidP="00207BE5">
      <w:pPr>
        <w:tabs>
          <w:tab w:val="left" w:pos="6758"/>
          <w:tab w:val="center" w:pos="7838"/>
        </w:tabs>
        <w:spacing w:line="360" w:lineRule="auto"/>
        <w:jc w:val="both"/>
        <w:rPr>
          <w:rFonts w:ascii="David" w:hAnsi="David" w:cs="David" w:hint="cs"/>
          <w:sz w:val="24"/>
          <w:szCs w:val="24"/>
          <w:rtl/>
        </w:rPr>
      </w:pPr>
    </w:p>
    <w:p w14:paraId="1B6663BF" w14:textId="77777777" w:rsidR="00207BE5" w:rsidRPr="00E53AC9" w:rsidRDefault="00207BE5" w:rsidP="00207BE5">
      <w:pPr>
        <w:tabs>
          <w:tab w:val="left" w:pos="6758"/>
          <w:tab w:val="center" w:pos="7838"/>
        </w:tabs>
        <w:spacing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E53AC9">
        <w:rPr>
          <w:rFonts w:ascii="David" w:hAnsi="David" w:cs="David" w:hint="cs"/>
          <w:sz w:val="24"/>
          <w:szCs w:val="24"/>
          <w:rtl/>
        </w:rPr>
        <w:t>שלום רב</w:t>
      </w:r>
      <w:r w:rsidRPr="00E53AC9">
        <w:rPr>
          <w:rFonts w:ascii="David" w:hAnsi="David" w:cs="David" w:hint="cs"/>
          <w:sz w:val="24"/>
          <w:szCs w:val="24"/>
        </w:rPr>
        <w:t>,</w:t>
      </w:r>
    </w:p>
    <w:p w14:paraId="7D532DBB" w14:textId="7F4E2E03" w:rsidR="00C262E6" w:rsidRDefault="00207BE5" w:rsidP="00265607">
      <w:pPr>
        <w:tabs>
          <w:tab w:val="left" w:pos="6758"/>
          <w:tab w:val="center" w:pos="7838"/>
        </w:tabs>
        <w:spacing w:line="360" w:lineRule="auto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E53AC9">
        <w:rPr>
          <w:rFonts w:ascii="David" w:hAnsi="David" w:cs="David" w:hint="cs"/>
          <w:sz w:val="24"/>
          <w:szCs w:val="24"/>
          <w:rtl/>
        </w:rPr>
        <w:t xml:space="preserve">הנדון: </w:t>
      </w:r>
      <w:r w:rsidRPr="00E53AC9">
        <w:rPr>
          <w:rFonts w:ascii="David" w:hAnsi="David" w:cs="David" w:hint="cs"/>
          <w:sz w:val="24"/>
          <w:szCs w:val="24"/>
          <w:u w:val="single"/>
          <w:rtl/>
        </w:rPr>
        <w:t xml:space="preserve">בקשתך לקבלת מידע  </w:t>
      </w:r>
      <w:r w:rsidR="00265607">
        <w:rPr>
          <w:rFonts w:ascii="David" w:hAnsi="David" w:cs="David" w:hint="cs"/>
          <w:sz w:val="24"/>
          <w:szCs w:val="24"/>
          <w:u w:val="single"/>
          <w:rtl/>
        </w:rPr>
        <w:t xml:space="preserve">- סקרים </w:t>
      </w:r>
      <w:proofErr w:type="spellStart"/>
      <w:r w:rsidR="00265607">
        <w:rPr>
          <w:rFonts w:ascii="David" w:hAnsi="David" w:cs="David" w:hint="cs"/>
          <w:sz w:val="24"/>
          <w:szCs w:val="24"/>
          <w:u w:val="single"/>
          <w:rtl/>
        </w:rPr>
        <w:t>היסטורים</w:t>
      </w:r>
      <w:proofErr w:type="spellEnd"/>
      <w:r w:rsidR="00265607">
        <w:rPr>
          <w:rFonts w:ascii="David" w:hAnsi="David" w:cs="David" w:hint="cs"/>
          <w:sz w:val="24"/>
          <w:szCs w:val="24"/>
          <w:u w:val="single"/>
          <w:rtl/>
        </w:rPr>
        <w:t xml:space="preserve"> מושב גאליה. </w:t>
      </w:r>
    </w:p>
    <w:p w14:paraId="14678B74" w14:textId="74CFCE38" w:rsidR="00265607" w:rsidRDefault="00265607" w:rsidP="00265607">
      <w:pPr>
        <w:tabs>
          <w:tab w:val="left" w:pos="6758"/>
          <w:tab w:val="center" w:pos="7838"/>
        </w:tabs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בהתייחס לבקשתך בנושא שבנדון לקבלת </w:t>
      </w:r>
      <w:r w:rsidRPr="00265607">
        <w:rPr>
          <w:rFonts w:ascii="David" w:hAnsi="David" w:cs="David" w:hint="cs"/>
          <w:b/>
          <w:bCs/>
          <w:sz w:val="24"/>
          <w:szCs w:val="24"/>
          <w:rtl/>
        </w:rPr>
        <w:t xml:space="preserve">סקרים </w:t>
      </w:r>
      <w:proofErr w:type="spellStart"/>
      <w:r w:rsidRPr="00265607">
        <w:rPr>
          <w:rFonts w:ascii="David" w:hAnsi="David" w:cs="David" w:hint="cs"/>
          <w:b/>
          <w:bCs/>
          <w:sz w:val="24"/>
          <w:szCs w:val="24"/>
          <w:rtl/>
        </w:rPr>
        <w:t>היסטורים</w:t>
      </w:r>
      <w:proofErr w:type="spellEnd"/>
      <w:r w:rsidRPr="00265607">
        <w:rPr>
          <w:rFonts w:ascii="David" w:hAnsi="David" w:cs="David" w:hint="cs"/>
          <w:b/>
          <w:bCs/>
          <w:sz w:val="24"/>
          <w:szCs w:val="24"/>
          <w:rtl/>
        </w:rPr>
        <w:t xml:space="preserve"> שנערכו במושב גאליה בהתייחס לעסקים הבאים: </w:t>
      </w:r>
      <w:r w:rsidRPr="00265607">
        <w:rPr>
          <w:rFonts w:ascii="David" w:hAnsi="David" w:cs="David"/>
          <w:b/>
          <w:bCs/>
          <w:sz w:val="24"/>
          <w:szCs w:val="24"/>
          <w:rtl/>
        </w:rPr>
        <w:t>פרדס מוצרי הדר בע"מ</w:t>
      </w:r>
      <w:r w:rsidRPr="00265607">
        <w:rPr>
          <w:rFonts w:ascii="David" w:hAnsi="David" w:cs="David" w:hint="cs"/>
          <w:b/>
          <w:bCs/>
          <w:sz w:val="24"/>
          <w:szCs w:val="24"/>
          <w:rtl/>
        </w:rPr>
        <w:t>, "</w:t>
      </w:r>
      <w:proofErr w:type="spellStart"/>
      <w:r w:rsidRPr="00265607">
        <w:rPr>
          <w:rFonts w:ascii="David" w:hAnsi="David" w:cs="David" w:hint="cs"/>
          <w:b/>
          <w:bCs/>
          <w:sz w:val="24"/>
          <w:szCs w:val="24"/>
          <w:rtl/>
        </w:rPr>
        <w:t>מונדו</w:t>
      </w:r>
      <w:proofErr w:type="spellEnd"/>
      <w:r w:rsidRPr="00265607">
        <w:rPr>
          <w:rFonts w:ascii="David" w:hAnsi="David" w:cs="David" w:hint="cs"/>
          <w:b/>
          <w:bCs/>
          <w:sz w:val="24"/>
          <w:szCs w:val="24"/>
          <w:rtl/>
        </w:rPr>
        <w:t>" חנות מפעל, "אורו" אירועים קטנים ותחנת הדלק דור אלון, גאליה</w:t>
      </w:r>
      <w:r>
        <w:rPr>
          <w:rFonts w:ascii="David" w:hAnsi="David" w:cs="David" w:hint="cs"/>
          <w:sz w:val="24"/>
          <w:szCs w:val="24"/>
          <w:rtl/>
        </w:rPr>
        <w:t>, להלן תבוא התייחסותי:</w:t>
      </w:r>
    </w:p>
    <w:p w14:paraId="7311FDC6" w14:textId="3924F926" w:rsidR="00265607" w:rsidRDefault="00265607" w:rsidP="00265607">
      <w:pPr>
        <w:pStyle w:val="a8"/>
        <w:numPr>
          <w:ilvl w:val="0"/>
          <w:numId w:val="22"/>
        </w:numPr>
        <w:tabs>
          <w:tab w:val="left" w:pos="6758"/>
          <w:tab w:val="center" w:pos="7838"/>
        </w:tabs>
        <w:spacing w:line="360" w:lineRule="auto"/>
        <w:rPr>
          <w:rFonts w:ascii="David" w:hAnsi="David" w:cs="David"/>
        </w:rPr>
      </w:pPr>
      <w:r w:rsidRPr="00265607">
        <w:rPr>
          <w:rFonts w:ascii="David" w:hAnsi="David" w:cs="David" w:hint="cs"/>
          <w:u w:val="single"/>
          <w:rtl/>
        </w:rPr>
        <w:t>פרדס מוצרי הדר בע"מ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מצ"ב חוות דעת סביבתית לתוכנית, מחודש יוני 2022.</w:t>
      </w:r>
    </w:p>
    <w:p w14:paraId="22972928" w14:textId="5A2777EC" w:rsidR="00265607" w:rsidRDefault="00265607" w:rsidP="00265607">
      <w:pPr>
        <w:pStyle w:val="a8"/>
        <w:numPr>
          <w:ilvl w:val="0"/>
          <w:numId w:val="22"/>
        </w:numPr>
        <w:tabs>
          <w:tab w:val="left" w:pos="6758"/>
          <w:tab w:val="center" w:pos="7838"/>
        </w:tabs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u w:val="single"/>
          <w:rtl/>
        </w:rPr>
        <w:t>"</w:t>
      </w:r>
      <w:proofErr w:type="spellStart"/>
      <w:r>
        <w:rPr>
          <w:rFonts w:ascii="David" w:hAnsi="David" w:cs="David" w:hint="cs"/>
          <w:u w:val="single"/>
          <w:rtl/>
        </w:rPr>
        <w:t>מונדו</w:t>
      </w:r>
      <w:proofErr w:type="spellEnd"/>
      <w:r>
        <w:rPr>
          <w:rFonts w:ascii="David" w:hAnsi="David" w:cs="David" w:hint="cs"/>
          <w:u w:val="single"/>
          <w:rtl/>
        </w:rPr>
        <w:t xml:space="preserve">" חנות המפעל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לא נמצא בידנו המידע המבוקש אודות בית עסק זה. </w:t>
      </w:r>
    </w:p>
    <w:p w14:paraId="5BDB7E37" w14:textId="3EBC645D" w:rsidR="00265607" w:rsidRDefault="00265607" w:rsidP="00265607">
      <w:pPr>
        <w:pStyle w:val="a8"/>
        <w:numPr>
          <w:ilvl w:val="0"/>
          <w:numId w:val="22"/>
        </w:numPr>
        <w:tabs>
          <w:tab w:val="left" w:pos="6758"/>
          <w:tab w:val="center" w:pos="7838"/>
        </w:tabs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u w:val="single"/>
          <w:rtl/>
        </w:rPr>
        <w:t xml:space="preserve">"אורו" אירועים קטנים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לא נמצא בידנו המידע המבוקש אודות בית עסק זה. </w:t>
      </w:r>
    </w:p>
    <w:p w14:paraId="5F57ED1C" w14:textId="5620DFEE" w:rsidR="00265607" w:rsidRDefault="00265607" w:rsidP="00265607">
      <w:pPr>
        <w:pStyle w:val="a8"/>
        <w:numPr>
          <w:ilvl w:val="0"/>
          <w:numId w:val="22"/>
        </w:numPr>
        <w:tabs>
          <w:tab w:val="left" w:pos="6758"/>
          <w:tab w:val="center" w:pos="7838"/>
        </w:tabs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u w:val="single"/>
          <w:rtl/>
        </w:rPr>
        <w:t xml:space="preserve">תחנת הדלק דור אלון, גאליה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מצ"ב דוח ניתוח בדיקת מכלים וצנרת מחודש ספטמבר 2023. </w:t>
      </w:r>
    </w:p>
    <w:p w14:paraId="738ED47B" w14:textId="2B6D0D2F" w:rsidR="00265607" w:rsidRDefault="00265607" w:rsidP="00265607">
      <w:pPr>
        <w:pStyle w:val="a8"/>
        <w:numPr>
          <w:ilvl w:val="0"/>
          <w:numId w:val="22"/>
        </w:numPr>
        <w:tabs>
          <w:tab w:val="left" w:pos="6758"/>
          <w:tab w:val="center" w:pos="7838"/>
        </w:tabs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u w:val="single"/>
          <w:rtl/>
        </w:rPr>
        <w:t xml:space="preserve">מושב גאליה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מצ"ב סקר היסטורי משק 163 </w:t>
      </w:r>
      <w:r w:rsidR="000376B7">
        <w:rPr>
          <w:rFonts w:ascii="David" w:hAnsi="David" w:cs="David" w:hint="cs"/>
          <w:rtl/>
        </w:rPr>
        <w:t xml:space="preserve">והצעת תכנית דיגום לסקר קרקע מחודש נובמבר 2020. מסקר זה הושמטו שמות פרטיים של בעלי המשק וזאת לפי סעיף 9(א)(3) לחוק חופש המידע, </w:t>
      </w:r>
      <w:proofErr w:type="spellStart"/>
      <w:r w:rsidR="000376B7">
        <w:rPr>
          <w:rFonts w:ascii="David" w:hAnsi="David" w:cs="David" w:hint="cs"/>
          <w:rtl/>
        </w:rPr>
        <w:t>התשנ"ח</w:t>
      </w:r>
      <w:proofErr w:type="spellEnd"/>
      <w:r w:rsidR="000376B7">
        <w:rPr>
          <w:rFonts w:ascii="David" w:hAnsi="David" w:cs="David" w:hint="cs"/>
          <w:rtl/>
        </w:rPr>
        <w:t xml:space="preserve"> </w:t>
      </w:r>
      <w:r w:rsidR="000376B7">
        <w:rPr>
          <w:rFonts w:ascii="David" w:hAnsi="David" w:cs="David"/>
          <w:rtl/>
        </w:rPr>
        <w:t>–</w:t>
      </w:r>
      <w:r w:rsidR="000376B7">
        <w:rPr>
          <w:rFonts w:ascii="David" w:hAnsi="David" w:cs="David" w:hint="cs"/>
          <w:rtl/>
        </w:rPr>
        <w:t xml:space="preserve"> 1998. </w:t>
      </w:r>
      <w:r w:rsidR="00236AC7">
        <w:rPr>
          <w:rFonts w:ascii="David" w:hAnsi="David" w:cs="David" w:hint="cs"/>
          <w:rtl/>
        </w:rPr>
        <w:t>כמו כן, מצ"ב סיור במשק שנערך בחודש מאי 2019.</w:t>
      </w:r>
    </w:p>
    <w:p w14:paraId="056BE1AA" w14:textId="77777777" w:rsidR="000376B7" w:rsidRDefault="000376B7" w:rsidP="000376B7">
      <w:pPr>
        <w:tabs>
          <w:tab w:val="left" w:pos="6758"/>
          <w:tab w:val="center" w:pos="7838"/>
        </w:tabs>
        <w:spacing w:line="360" w:lineRule="auto"/>
        <w:ind w:left="360"/>
        <w:rPr>
          <w:rFonts w:ascii="David" w:hAnsi="David" w:cs="David"/>
          <w:rtl/>
        </w:rPr>
      </w:pPr>
    </w:p>
    <w:p w14:paraId="16E75407" w14:textId="69EE1EDD" w:rsidR="000376B7" w:rsidRPr="000376B7" w:rsidRDefault="000376B7" w:rsidP="000376B7">
      <w:pPr>
        <w:tabs>
          <w:tab w:val="left" w:pos="6758"/>
          <w:tab w:val="center" w:pos="7838"/>
        </w:tabs>
        <w:spacing w:line="360" w:lineRule="auto"/>
        <w:ind w:left="360"/>
        <w:rPr>
          <w:rFonts w:ascii="David" w:hAnsi="David" w:cs="David"/>
          <w:sz w:val="24"/>
          <w:szCs w:val="24"/>
          <w:rtl/>
        </w:rPr>
      </w:pPr>
      <w:r w:rsidRPr="000376B7">
        <w:rPr>
          <w:rFonts w:ascii="David" w:hAnsi="David" w:cs="David" w:hint="cs"/>
          <w:sz w:val="24"/>
          <w:szCs w:val="24"/>
          <w:rtl/>
        </w:rPr>
        <w:t xml:space="preserve">החלטה זו ניתנה בירושלים. על החלטה זו ניתן להגיש עתירה לבית המשפט המחוזי בירושלים בשבתו כבית משפט לעניינים מנהליים. </w:t>
      </w:r>
    </w:p>
    <w:p w14:paraId="635DA7CC" w14:textId="77777777" w:rsidR="00265607" w:rsidRPr="00265607" w:rsidRDefault="00265607" w:rsidP="00265607">
      <w:pPr>
        <w:tabs>
          <w:tab w:val="left" w:pos="6758"/>
          <w:tab w:val="center" w:pos="7838"/>
        </w:tabs>
        <w:spacing w:line="360" w:lineRule="auto"/>
        <w:rPr>
          <w:rFonts w:ascii="David" w:hAnsi="David" w:cs="David"/>
          <w:rtl/>
        </w:rPr>
      </w:pPr>
    </w:p>
    <w:p w14:paraId="41F423CB" w14:textId="77777777" w:rsidR="001439D5" w:rsidRPr="001439D5" w:rsidRDefault="001439D5" w:rsidP="001439D5">
      <w:pPr>
        <w:tabs>
          <w:tab w:val="left" w:pos="6758"/>
          <w:tab w:val="center" w:pos="7838"/>
        </w:tabs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14:paraId="598A57A7" w14:textId="77777777" w:rsidR="001F4FF2" w:rsidRDefault="00236196" w:rsidP="0059430A">
      <w:pPr>
        <w:tabs>
          <w:tab w:val="left" w:pos="6758"/>
          <w:tab w:val="center" w:pos="7838"/>
        </w:tabs>
        <w:spacing w:line="360" w:lineRule="auto"/>
        <w:ind w:left="4320"/>
        <w:jc w:val="center"/>
        <w:rPr>
          <w:rFonts w:ascii="Arial" w:hAnsi="Arial" w:cs="David"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EC6364" wp14:editId="1AADB831">
            <wp:simplePos x="0" y="0"/>
            <wp:positionH relativeFrom="column">
              <wp:posOffset>508000</wp:posOffset>
            </wp:positionH>
            <wp:positionV relativeFrom="paragraph">
              <wp:posOffset>7620</wp:posOffset>
            </wp:positionV>
            <wp:extent cx="882359" cy="491490"/>
            <wp:effectExtent l="0" t="0" r="0" b="3810"/>
            <wp:wrapNone/>
            <wp:docPr id="1" name="תמונה 1" descr="תמונה שמכילה שמים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תמונה שמכילה שמים&#10;&#10;התיאור נוצר באופן אוטומט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359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30A">
        <w:rPr>
          <w:rFonts w:ascii="Arial" w:hAnsi="Arial" w:cs="David" w:hint="cs"/>
          <w:sz w:val="24"/>
          <w:szCs w:val="24"/>
          <w:rtl/>
        </w:rPr>
        <w:t xml:space="preserve">         בברכה</w:t>
      </w:r>
    </w:p>
    <w:p w14:paraId="2B519283" w14:textId="77777777" w:rsidR="00425BAB" w:rsidRDefault="0052027F" w:rsidP="0059430A">
      <w:pPr>
        <w:tabs>
          <w:tab w:val="left" w:pos="6758"/>
          <w:tab w:val="center" w:pos="7838"/>
        </w:tabs>
        <w:spacing w:line="360" w:lineRule="auto"/>
        <w:ind w:left="5040"/>
        <w:contextualSpacing/>
        <w:jc w:val="center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מיכל ריבלין</w:t>
      </w:r>
    </w:p>
    <w:p w14:paraId="736E7431" w14:textId="77777777" w:rsidR="0052027F" w:rsidRDefault="0052027F" w:rsidP="0059430A">
      <w:pPr>
        <w:tabs>
          <w:tab w:val="left" w:pos="6758"/>
          <w:tab w:val="center" w:pos="7838"/>
        </w:tabs>
        <w:spacing w:line="360" w:lineRule="auto"/>
        <w:ind w:left="5040"/>
        <w:contextualSpacing/>
        <w:jc w:val="center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ראש תחום פניות הציבור</w:t>
      </w:r>
    </w:p>
    <w:p w14:paraId="6F6C7C60" w14:textId="77777777" w:rsidR="00425BAB" w:rsidRPr="00F347CE" w:rsidRDefault="0052027F" w:rsidP="0059430A">
      <w:pPr>
        <w:tabs>
          <w:tab w:val="left" w:pos="6758"/>
          <w:tab w:val="center" w:pos="7838"/>
        </w:tabs>
        <w:spacing w:line="360" w:lineRule="auto"/>
        <w:ind w:left="5040"/>
        <w:contextualSpacing/>
        <w:jc w:val="center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ו</w:t>
      </w:r>
      <w:r w:rsidR="00F6147E">
        <w:rPr>
          <w:rFonts w:ascii="Arial" w:hAnsi="Arial" w:cs="David" w:hint="cs"/>
          <w:sz w:val="24"/>
          <w:szCs w:val="24"/>
          <w:rtl/>
        </w:rPr>
        <w:t>חופש המידע</w:t>
      </w:r>
    </w:p>
    <w:sectPr w:rsidR="00425BAB" w:rsidRPr="00F347CE" w:rsidSect="005B659B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CC86E" w14:textId="77777777" w:rsidR="00425B17" w:rsidRDefault="00425B17">
      <w:pPr>
        <w:spacing w:after="0" w:line="240" w:lineRule="auto"/>
      </w:pPr>
      <w:r>
        <w:separator/>
      </w:r>
    </w:p>
  </w:endnote>
  <w:endnote w:type="continuationSeparator" w:id="0">
    <w:p w14:paraId="556A86EC" w14:textId="77777777" w:rsidR="00425B17" w:rsidRDefault="0042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1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פרטי התקשרות"/>
    </w:tblPr>
    <w:tblGrid>
      <w:gridCol w:w="5602"/>
      <w:gridCol w:w="2694"/>
    </w:tblGrid>
    <w:tr w:rsidR="003F5A50" w:rsidRPr="003F5A50" w14:paraId="3EC162BE" w14:textId="77777777" w:rsidTr="00E015BF">
      <w:trPr>
        <w:tblHeader/>
      </w:trPr>
      <w:tc>
        <w:tcPr>
          <w:tcW w:w="5602" w:type="dxa"/>
          <w:vAlign w:val="center"/>
        </w:tcPr>
        <w:p w14:paraId="7FFB60D1" w14:textId="77777777" w:rsidR="000376B7" w:rsidRPr="00E015BF" w:rsidRDefault="00E015BF" w:rsidP="00B97BA9">
          <w:pPr>
            <w:tabs>
              <w:tab w:val="center" w:pos="4153"/>
              <w:tab w:val="right" w:pos="8306"/>
            </w:tabs>
            <w:rPr>
              <w:rFonts w:ascii="Times New Roman" w:hAnsi="Times New Roman" w:cs="David"/>
              <w:color w:val="222222"/>
              <w:sz w:val="28"/>
              <w:szCs w:val="28"/>
              <w:rtl/>
            </w:rPr>
          </w:pPr>
          <w:r w:rsidRPr="008D12C5">
            <w:rPr>
              <w:rFonts w:ascii="Arial" w:hAnsi="Arial" w:cs="Arial"/>
              <w:rtl/>
            </w:rPr>
            <w:t>רחוב בנק ישראל 7, ירושלים 9136002</w:t>
          </w:r>
          <w:r>
            <w:rPr>
              <w:rFonts w:ascii="Arial" w:hAnsi="Arial"/>
              <w:rtl/>
            </w:rPr>
            <w:br/>
          </w:r>
          <w:r w:rsidRPr="003F5A50">
            <w:rPr>
              <w:rFonts w:ascii="Arial" w:hAnsi="Arial"/>
              <w:rtl/>
            </w:rPr>
            <w:t xml:space="preserve">טל': </w:t>
          </w:r>
          <w:r>
            <w:rPr>
              <w:rFonts w:ascii="Arial" w:hAnsi="Arial" w:hint="cs"/>
              <w:rtl/>
            </w:rPr>
            <w:t>073-2733350/51 דואר אלקטרוני</w:t>
          </w:r>
          <w:r w:rsidRPr="00E015BF">
            <w:rPr>
              <w:rFonts w:ascii="Arial" w:hAnsi="Arial" w:hint="cs"/>
              <w:rtl/>
            </w:rPr>
            <w:t xml:space="preserve">: </w:t>
          </w:r>
          <w:hyperlink r:id="rId1" w:history="1">
            <w:r w:rsidR="00493F66" w:rsidRPr="008B7370">
              <w:rPr>
                <w:rStyle w:val="Hyperlink"/>
                <w:rFonts w:ascii="Arial" w:hAnsi="Arial"/>
              </w:rPr>
              <w:t>meyda@sviva.gov.il</w:t>
            </w:r>
          </w:hyperlink>
        </w:p>
      </w:tc>
      <w:tc>
        <w:tcPr>
          <w:tcW w:w="2694" w:type="dxa"/>
          <w:vAlign w:val="center"/>
        </w:tcPr>
        <w:p w14:paraId="69BE25EA" w14:textId="77777777" w:rsidR="000376B7" w:rsidRPr="003F5A50" w:rsidRDefault="007A505C" w:rsidP="003F5A50">
          <w:pPr>
            <w:tabs>
              <w:tab w:val="center" w:pos="4153"/>
              <w:tab w:val="right" w:pos="8306"/>
            </w:tabs>
            <w:jc w:val="right"/>
            <w:rPr>
              <w:rFonts w:ascii="Times New Roman" w:hAnsi="Times New Roman" w:cs="David"/>
              <w:color w:val="222222"/>
              <w:sz w:val="28"/>
              <w:szCs w:val="28"/>
              <w:rtl/>
            </w:rPr>
          </w:pPr>
          <w:r w:rsidRPr="003F5A50">
            <w:rPr>
              <w:rFonts w:ascii="Times New Roman" w:hAnsi="Times New Roman" w:cs="David"/>
              <w:noProof/>
              <w:color w:val="222222"/>
              <w:sz w:val="28"/>
              <w:szCs w:val="28"/>
            </w:rPr>
            <w:drawing>
              <wp:inline distT="0" distB="0" distL="0" distR="0" wp14:anchorId="46875EA6" wp14:editId="5246D222">
                <wp:extent cx="951123" cy="720000"/>
                <wp:effectExtent l="0" t="0" r="1905" b="4445"/>
                <wp:docPr id="22" name="Picture 22" title="סמליל המשרד להגנת הסביב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1123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BF5D99C" w14:textId="77777777" w:rsidR="000376B7" w:rsidRPr="008E115B" w:rsidRDefault="000376B7" w:rsidP="008E115B">
    <w:pPr>
      <w:pStyle w:val="a3"/>
      <w:tabs>
        <w:tab w:val="clear" w:pos="4153"/>
        <w:tab w:val="clear" w:pos="8306"/>
        <w:tab w:val="center" w:pos="4819"/>
      </w:tabs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1C07B" w14:textId="77777777" w:rsidR="00425B17" w:rsidRDefault="00425B17">
      <w:pPr>
        <w:spacing w:after="0" w:line="240" w:lineRule="auto"/>
      </w:pPr>
      <w:r>
        <w:separator/>
      </w:r>
    </w:p>
  </w:footnote>
  <w:footnote w:type="continuationSeparator" w:id="0">
    <w:p w14:paraId="2A4A5726" w14:textId="77777777" w:rsidR="00425B17" w:rsidRDefault="0042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E658E" w14:textId="77777777" w:rsidR="000376B7" w:rsidRPr="00B116CF" w:rsidRDefault="007A505C" w:rsidP="00B116CF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 w:cs="David"/>
        <w:color w:val="222222"/>
        <w:sz w:val="28"/>
        <w:szCs w:val="28"/>
        <w:rtl/>
      </w:rPr>
    </w:pPr>
    <w:r w:rsidRPr="00B116CF">
      <w:rPr>
        <w:rFonts w:ascii="Times New Roman" w:hAnsi="Times New Roman" w:cs="David"/>
        <w:noProof/>
        <w:color w:val="222222"/>
        <w:sz w:val="28"/>
        <w:szCs w:val="28"/>
      </w:rPr>
      <mc:AlternateContent>
        <mc:Choice Requires="wpg">
          <w:drawing>
            <wp:inline distT="0" distB="0" distL="0" distR="0" wp14:anchorId="4991FFCE" wp14:editId="010F644C">
              <wp:extent cx="1606163" cy="612250"/>
              <wp:effectExtent l="0" t="0" r="0" b="0"/>
              <wp:docPr id="4" name="Group 4" title="סמל מדינת ישראל, המשרד להגנת הסביבה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06163" cy="612250"/>
                        <a:chOff x="0" y="0"/>
                        <a:chExt cx="1606163" cy="612250"/>
                      </a:xfrm>
                    </wpg:grpSpPr>
                    <pic:pic xmlns:pic="http://schemas.openxmlformats.org/drawingml/2006/picture">
                      <pic:nvPicPr>
                        <pic:cNvPr id="5" name="Picture 12" title="לוגו מדינת ישראל המשרד להגנת הסביבה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440" t="23913" r="29615" b="29348"/>
                        <a:stretch/>
                      </pic:blipFill>
                      <pic:spPr bwMode="auto">
                        <a:xfrm>
                          <a:off x="0" y="270344"/>
                          <a:ext cx="1105231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 descr="Related imag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117" r="14705" b="13529"/>
                        <a:stretch/>
                      </pic:blipFill>
                      <pic:spPr bwMode="auto">
                        <a:xfrm>
                          <a:off x="1144988" y="0"/>
                          <a:ext cx="461175" cy="564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653493B" id="Group 4" o:spid="_x0000_s1026" alt="כותרת: סמל מדינת ישראל, המשרד להגנת הסביבה" style="width:126.45pt;height:48.2pt;mso-position-horizontal-relative:char;mso-position-vertical-relative:line" coordsize="16061,61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DTQAAAAYAAAAAAAAAAAAAAJAA&#10;AAFWAAAADAXbBdUF6gXoBeoAIAXiBdwF2QXVBeAF1AAAAAEAAAAAAAAAAAAAAAAAAAAAAAAAAQAA&#10;AAAAAAAAAAABVgAAAJAAAAAAAAAAAAAAAAAAAAAAAQAAAAAAAAAAAAAAAAAAAAAAAAAQAAAAAQAA&#10;AAAAAG51bGwAAAACAAAABmJvdW5kc09iamMAAAABAAAAAAAAUmN0MQAAAAQAAAAAVG9wIGxvbmcA&#10;AAAAAAAAAExlZnRsb25nAAAAAAAAAABCdG9tbG9uZwAAAJAAAAAAUmdodGxvbmcAAAFW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CQAAAAAFJnaHRsb25nAAABVg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4wAAAAEAAACgAAAAQwAAAeAA&#10;AH2gAAANxwAYAAH/2P/tAAxBZG9iZV9DTQAC/+4ADkFkb2JlAGSAAAAAAf/bAIQADAgICAkIDAkJ&#10;DBELCgsRFQ8MDA8VGBMTFRMTGBEMDAwMDAwRDAwMDAwMDAwMDAwMDAwMDAwMDAwMDAwMDAwMDAEN&#10;CwsNDg0QDg4QFA4ODhQUDg4ODhQRDAwMDAwREQwMDAwMDBEMDAwMDAwMDAwMDAwMDAwMDAwMDAwM&#10;DAwMDAwM/8AAEQgAQw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2703;width:11052;height:3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">
                <v:imagedata r:id="rId3" o:title="" croptop="15672f" cropbottom="19234f" cropleft="4221f" cropright="19408f"/>
              </v:shape>
              <v:shape id="Picture 6" o:spid="_x0000_s1028" type="#_x0000_t75" alt="Related image" style="position:absolute;left:11449;width:4612;height:5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">
                <v:imagedata r:id="rId4" o:title="Related image" cropbottom="8866f" cropleft="9252f" cropright="9637f"/>
              </v:shape>
              <w10:wrap anchorx="page"/>
              <w10:anchorlock/>
            </v:group>
          </w:pict>
        </mc:Fallback>
      </mc:AlternateContent>
    </w:r>
  </w:p>
  <w:p w14:paraId="760AE8C0" w14:textId="77777777" w:rsidR="000376B7" w:rsidRPr="00B116CF" w:rsidRDefault="007A505C" w:rsidP="00C13213">
    <w:pPr>
      <w:tabs>
        <w:tab w:val="center" w:pos="4153"/>
        <w:tab w:val="right" w:pos="8306"/>
      </w:tabs>
      <w:spacing w:after="240" w:line="240" w:lineRule="auto"/>
      <w:ind w:left="851"/>
      <w:rPr>
        <w:rFonts w:ascii="Times New Roman" w:hAnsi="Times New Roman" w:cs="David"/>
        <w:color w:val="222222"/>
        <w:sz w:val="28"/>
        <w:szCs w:val="28"/>
        <w:rtl/>
      </w:rPr>
    </w:pPr>
    <w:r>
      <w:rPr>
        <w:rFonts w:asciiTheme="minorBidi" w:hAnsiTheme="minorBidi" w:hint="cs"/>
        <w:color w:val="222222"/>
        <w:rtl/>
      </w:rPr>
      <w:t>פניות ציבור וחוק חופש המידע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E2158"/>
    <w:multiLevelType w:val="hybridMultilevel"/>
    <w:tmpl w:val="936C2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D02"/>
    <w:multiLevelType w:val="hybridMultilevel"/>
    <w:tmpl w:val="71229AA8"/>
    <w:lvl w:ilvl="0" w:tplc="6D86227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1B33"/>
    <w:multiLevelType w:val="hybridMultilevel"/>
    <w:tmpl w:val="E98C6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5759C"/>
    <w:multiLevelType w:val="hybridMultilevel"/>
    <w:tmpl w:val="90BE73B6"/>
    <w:lvl w:ilvl="0" w:tplc="57E8DFF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948CD"/>
    <w:multiLevelType w:val="hybridMultilevel"/>
    <w:tmpl w:val="0B2C0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B0781"/>
    <w:multiLevelType w:val="hybridMultilevel"/>
    <w:tmpl w:val="6442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52DDD"/>
    <w:multiLevelType w:val="hybridMultilevel"/>
    <w:tmpl w:val="48FE9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F0DAE"/>
    <w:multiLevelType w:val="hybridMultilevel"/>
    <w:tmpl w:val="9E56F788"/>
    <w:lvl w:ilvl="0" w:tplc="3320A3D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032A26"/>
    <w:multiLevelType w:val="hybridMultilevel"/>
    <w:tmpl w:val="B65C6204"/>
    <w:lvl w:ilvl="0" w:tplc="5ABEA5E4">
      <w:start w:val="7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9D27F2"/>
    <w:multiLevelType w:val="hybridMultilevel"/>
    <w:tmpl w:val="08F05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46E97"/>
    <w:multiLevelType w:val="hybridMultilevel"/>
    <w:tmpl w:val="3CBE9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B6994"/>
    <w:multiLevelType w:val="hybridMultilevel"/>
    <w:tmpl w:val="B0A2B598"/>
    <w:lvl w:ilvl="0" w:tplc="A1386E6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E73680"/>
    <w:multiLevelType w:val="hybridMultilevel"/>
    <w:tmpl w:val="F6083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DE2E4A"/>
    <w:multiLevelType w:val="hybridMultilevel"/>
    <w:tmpl w:val="7C7AD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7A0440"/>
    <w:multiLevelType w:val="hybridMultilevel"/>
    <w:tmpl w:val="A260D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E3F73"/>
    <w:multiLevelType w:val="hybridMultilevel"/>
    <w:tmpl w:val="48542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A3F83"/>
    <w:multiLevelType w:val="hybridMultilevel"/>
    <w:tmpl w:val="083E9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E6727"/>
    <w:multiLevelType w:val="hybridMultilevel"/>
    <w:tmpl w:val="83A83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0361A"/>
    <w:multiLevelType w:val="hybridMultilevel"/>
    <w:tmpl w:val="7FE4F52A"/>
    <w:lvl w:ilvl="0" w:tplc="CDF491D8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9" w15:restartNumberingAfterBreak="0">
    <w:nsid w:val="68FD75E0"/>
    <w:multiLevelType w:val="hybridMultilevel"/>
    <w:tmpl w:val="13701AF2"/>
    <w:lvl w:ilvl="0" w:tplc="0C9E6294">
      <w:start w:val="1"/>
      <w:numFmt w:val="hebrew1"/>
      <w:lvlText w:val="%1."/>
      <w:lvlJc w:val="left"/>
      <w:pPr>
        <w:ind w:left="1080" w:hanging="360"/>
      </w:pPr>
      <w:rPr>
        <w:rFonts w:ascii="Arial" w:eastAsia="Times New Roman" w:hAnsi="Arial" w:cs="David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AA0E92"/>
    <w:multiLevelType w:val="hybridMultilevel"/>
    <w:tmpl w:val="B2362E48"/>
    <w:lvl w:ilvl="0" w:tplc="E44A9946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E6819"/>
    <w:multiLevelType w:val="hybridMultilevel"/>
    <w:tmpl w:val="E8A0E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208220">
    <w:abstractNumId w:val="18"/>
  </w:num>
  <w:num w:numId="2" w16cid:durableId="1459567637">
    <w:abstractNumId w:val="8"/>
  </w:num>
  <w:num w:numId="3" w16cid:durableId="114325824">
    <w:abstractNumId w:val="10"/>
  </w:num>
  <w:num w:numId="4" w16cid:durableId="1048719846">
    <w:abstractNumId w:val="11"/>
  </w:num>
  <w:num w:numId="5" w16cid:durableId="1270158285">
    <w:abstractNumId w:val="7"/>
  </w:num>
  <w:num w:numId="6" w16cid:durableId="358091777">
    <w:abstractNumId w:val="13"/>
  </w:num>
  <w:num w:numId="7" w16cid:durableId="1027290330">
    <w:abstractNumId w:val="2"/>
  </w:num>
  <w:num w:numId="8" w16cid:durableId="301468281">
    <w:abstractNumId w:val="3"/>
  </w:num>
  <w:num w:numId="9" w16cid:durableId="616135997">
    <w:abstractNumId w:val="17"/>
  </w:num>
  <w:num w:numId="10" w16cid:durableId="1538735246">
    <w:abstractNumId w:val="15"/>
  </w:num>
  <w:num w:numId="11" w16cid:durableId="471142888">
    <w:abstractNumId w:val="6"/>
  </w:num>
  <w:num w:numId="12" w16cid:durableId="683943988">
    <w:abstractNumId w:val="21"/>
  </w:num>
  <w:num w:numId="13" w16cid:durableId="15427483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2451598">
    <w:abstractNumId w:val="14"/>
  </w:num>
  <w:num w:numId="15" w16cid:durableId="924652508">
    <w:abstractNumId w:val="1"/>
  </w:num>
  <w:num w:numId="16" w16cid:durableId="20614167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4663831">
    <w:abstractNumId w:val="9"/>
  </w:num>
  <w:num w:numId="18" w16cid:durableId="1246911840">
    <w:abstractNumId w:val="16"/>
  </w:num>
  <w:num w:numId="19" w16cid:durableId="1791313399">
    <w:abstractNumId w:val="20"/>
  </w:num>
  <w:num w:numId="20" w16cid:durableId="1187518750">
    <w:abstractNumId w:val="0"/>
  </w:num>
  <w:num w:numId="21" w16cid:durableId="970982574">
    <w:abstractNumId w:val="5"/>
  </w:num>
  <w:num w:numId="22" w16cid:durableId="252082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B1"/>
    <w:rsid w:val="000376B7"/>
    <w:rsid w:val="0005733E"/>
    <w:rsid w:val="001254AD"/>
    <w:rsid w:val="0013254B"/>
    <w:rsid w:val="001439D5"/>
    <w:rsid w:val="001F4FF2"/>
    <w:rsid w:val="00207BE5"/>
    <w:rsid w:val="00210779"/>
    <w:rsid w:val="00236196"/>
    <w:rsid w:val="00236AC7"/>
    <w:rsid w:val="00265607"/>
    <w:rsid w:val="00267B15"/>
    <w:rsid w:val="0028778E"/>
    <w:rsid w:val="00287CD9"/>
    <w:rsid w:val="00295563"/>
    <w:rsid w:val="002C7F83"/>
    <w:rsid w:val="002D2E1A"/>
    <w:rsid w:val="002D3885"/>
    <w:rsid w:val="002E1AFB"/>
    <w:rsid w:val="002E6640"/>
    <w:rsid w:val="00324FC1"/>
    <w:rsid w:val="00343647"/>
    <w:rsid w:val="003B6413"/>
    <w:rsid w:val="003D48FA"/>
    <w:rsid w:val="003E2887"/>
    <w:rsid w:val="004231C7"/>
    <w:rsid w:val="00425B17"/>
    <w:rsid w:val="00425BAB"/>
    <w:rsid w:val="00493F66"/>
    <w:rsid w:val="004A20CB"/>
    <w:rsid w:val="0052027F"/>
    <w:rsid w:val="00555390"/>
    <w:rsid w:val="00557390"/>
    <w:rsid w:val="00577313"/>
    <w:rsid w:val="0059430A"/>
    <w:rsid w:val="005B4BB5"/>
    <w:rsid w:val="005E28E3"/>
    <w:rsid w:val="00641CF1"/>
    <w:rsid w:val="006432BB"/>
    <w:rsid w:val="00647DA3"/>
    <w:rsid w:val="006747A7"/>
    <w:rsid w:val="00684865"/>
    <w:rsid w:val="007444EE"/>
    <w:rsid w:val="0077696A"/>
    <w:rsid w:val="007A505C"/>
    <w:rsid w:val="007B140B"/>
    <w:rsid w:val="007B65A1"/>
    <w:rsid w:val="007C727D"/>
    <w:rsid w:val="0081647F"/>
    <w:rsid w:val="00821DCD"/>
    <w:rsid w:val="00825376"/>
    <w:rsid w:val="008664FB"/>
    <w:rsid w:val="00892808"/>
    <w:rsid w:val="008C29AF"/>
    <w:rsid w:val="00900315"/>
    <w:rsid w:val="00906376"/>
    <w:rsid w:val="00923BBF"/>
    <w:rsid w:val="00925AE1"/>
    <w:rsid w:val="009433EF"/>
    <w:rsid w:val="00943E96"/>
    <w:rsid w:val="009651E1"/>
    <w:rsid w:val="00983E4A"/>
    <w:rsid w:val="00984539"/>
    <w:rsid w:val="009927B1"/>
    <w:rsid w:val="009976BB"/>
    <w:rsid w:val="009A79E5"/>
    <w:rsid w:val="009B060E"/>
    <w:rsid w:val="009B56CD"/>
    <w:rsid w:val="00A032B0"/>
    <w:rsid w:val="00A15A0B"/>
    <w:rsid w:val="00A162AC"/>
    <w:rsid w:val="00A517D9"/>
    <w:rsid w:val="00B0714B"/>
    <w:rsid w:val="00B525A4"/>
    <w:rsid w:val="00B60F9F"/>
    <w:rsid w:val="00B84B50"/>
    <w:rsid w:val="00B97BA9"/>
    <w:rsid w:val="00BB6847"/>
    <w:rsid w:val="00BC0A01"/>
    <w:rsid w:val="00BD4AFD"/>
    <w:rsid w:val="00C262E6"/>
    <w:rsid w:val="00C27CC4"/>
    <w:rsid w:val="00C36418"/>
    <w:rsid w:val="00C6448C"/>
    <w:rsid w:val="00C81F1D"/>
    <w:rsid w:val="00CD2904"/>
    <w:rsid w:val="00D3226D"/>
    <w:rsid w:val="00D86565"/>
    <w:rsid w:val="00D90056"/>
    <w:rsid w:val="00D90BA9"/>
    <w:rsid w:val="00D9374A"/>
    <w:rsid w:val="00DB7CE9"/>
    <w:rsid w:val="00DC6D20"/>
    <w:rsid w:val="00E015BF"/>
    <w:rsid w:val="00E22B12"/>
    <w:rsid w:val="00E5190D"/>
    <w:rsid w:val="00E5335D"/>
    <w:rsid w:val="00EB2DFC"/>
    <w:rsid w:val="00EB3DD4"/>
    <w:rsid w:val="00EC4BBC"/>
    <w:rsid w:val="00EE5482"/>
    <w:rsid w:val="00F002FF"/>
    <w:rsid w:val="00F118DA"/>
    <w:rsid w:val="00F347CE"/>
    <w:rsid w:val="00F4037C"/>
    <w:rsid w:val="00F5509E"/>
    <w:rsid w:val="00F6147E"/>
    <w:rsid w:val="00F65B8B"/>
    <w:rsid w:val="00F75CDD"/>
    <w:rsid w:val="00FC0D8A"/>
    <w:rsid w:val="00FC60D8"/>
    <w:rsid w:val="00FE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94D96"/>
  <w15:docId w15:val="{1C0C1ACE-DB5F-4DF5-9597-151F7BEC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86565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 w:cs="Arial"/>
    </w:rPr>
  </w:style>
  <w:style w:type="character" w:customStyle="1" w:styleId="a4">
    <w:name w:val="כותרת תחתונה תו"/>
    <w:basedOn w:val="a0"/>
    <w:link w:val="a3"/>
    <w:uiPriority w:val="99"/>
    <w:rsid w:val="00D86565"/>
    <w:rPr>
      <w:rFonts w:ascii="Calibri" w:eastAsia="Calibri" w:hAnsi="Calibri" w:cs="Arial"/>
    </w:rPr>
  </w:style>
  <w:style w:type="table" w:customStyle="1" w:styleId="TableGrid1">
    <w:name w:val="Table Grid1"/>
    <w:basedOn w:val="a1"/>
    <w:next w:val="a5"/>
    <w:uiPriority w:val="39"/>
    <w:rsid w:val="00D8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D8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E015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E015BF"/>
  </w:style>
  <w:style w:type="character" w:styleId="Hyperlink">
    <w:name w:val="Hyperlink"/>
    <w:basedOn w:val="a0"/>
    <w:uiPriority w:val="99"/>
    <w:unhideWhenUsed/>
    <w:rsid w:val="00E015BF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003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F65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F65B8B"/>
    <w:rPr>
      <w:rFonts w:ascii="Tahoma" w:hAnsi="Tahoma" w:cs="Tahoma"/>
      <w:sz w:val="16"/>
      <w:szCs w:val="16"/>
    </w:rPr>
  </w:style>
  <w:style w:type="character" w:styleId="ab">
    <w:name w:val="Unresolved Mention"/>
    <w:basedOn w:val="a0"/>
    <w:uiPriority w:val="99"/>
    <w:semiHidden/>
    <w:unhideWhenUsed/>
    <w:rsid w:val="008C2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0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hyperlink" Target="mailto:meyda@sviv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lr\Documents\&#8235;&#1514;&#1489;&#1504;&#1497;&#1493;&#1514;%20&#1502;&#1493;&#1514;&#1488;&#1502;&#1493;&#1514;%20&#1488;&#1497;&#1513;&#1497;&#1514;%20&#1513;&#1500;%20Office&#8236;\&#1491;&#1507;%20&#1500;&#1493;&#1490;&#1493;%20&#1506;&#1501;%20&#1495;&#1514;&#1497;&#1502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F41EC70BC844F8AD1FEFA26EC715B" ma:contentTypeVersion="8" ma:contentTypeDescription="Create a new document." ma:contentTypeScope="" ma:versionID="10892e33919e72aafb9d0ba141969722">
  <xsd:schema xmlns:xsd="http://www.w3.org/2001/XMLSchema" xmlns:xs="http://www.w3.org/2001/XMLSchema" xmlns:p="http://schemas.microsoft.com/office/2006/metadata/properties" xmlns:ns3="cf5d6318-ff00-493e-9b0d-adb5be2a8bdb" xmlns:ns4="66ae43c2-c74d-4d55-8d11-6c320b7860cd" targetNamespace="http://schemas.microsoft.com/office/2006/metadata/properties" ma:root="true" ma:fieldsID="d9abc0e49553e71017387e9dc9caccbf" ns3:_="" ns4:_="">
    <xsd:import namespace="cf5d6318-ff00-493e-9b0d-adb5be2a8bdb"/>
    <xsd:import namespace="66ae43c2-c74d-4d55-8d11-6c320b7860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d6318-ff00-493e-9b0d-adb5be2a8b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e43c2-c74d-4d55-8d11-6c320b786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ae43c2-c74d-4d55-8d11-6c320b7860cd" xsi:nil="true"/>
  </documentManagement>
</p:properties>
</file>

<file path=customXml/itemProps1.xml><?xml version="1.0" encoding="utf-8"?>
<ds:datastoreItem xmlns:ds="http://schemas.openxmlformats.org/officeDocument/2006/customXml" ds:itemID="{A5FA5D07-6591-4713-AAF9-10F088E59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d6318-ff00-493e-9b0d-adb5be2a8bdb"/>
    <ds:schemaRef ds:uri="66ae43c2-c74d-4d55-8d11-6c320b786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D69E14-65AE-4E00-8D0B-E1D91B217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AF551-2295-42A1-A289-D0FB6B9F9396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cf5d6318-ff00-493e-9b0d-adb5be2a8bdb"/>
    <ds:schemaRef ds:uri="http://purl.org/dc/dcmitype/"/>
    <ds:schemaRef ds:uri="http://schemas.microsoft.com/office/infopath/2007/PartnerControls"/>
    <ds:schemaRef ds:uri="66ae43c2-c74d-4d55-8d11-6c320b7860cd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דף לוגו עם חתימה</Template>
  <TotalTime>0</TotalTime>
  <Pages>1</Pages>
  <Words>179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מיכל ריבלין  Michal Rivlin</dc:creator>
  <cp:lastModifiedBy>מיכל ריבלין  Michal Rivlin</cp:lastModifiedBy>
  <cp:revision>2</cp:revision>
  <cp:lastPrinted>2024-07-11T03:38:00Z</cp:lastPrinted>
  <dcterms:created xsi:type="dcterms:W3CDTF">2024-07-11T03:39:00Z</dcterms:created>
  <dcterms:modified xsi:type="dcterms:W3CDTF">2024-07-11T03:39:00Z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0x010100A7CF41EC70BC844F8AD1FEFA26EC715B</vt:lpwstr>
  </property>
</Properties>
</file>