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435A00" w14:textId="77777777" w:rsidR="005370D0" w:rsidRDefault="005370D0" w:rsidP="00374E8F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‏כ</w:t>
      </w:r>
      <w:r>
        <w:rPr>
          <w:rFonts w:ascii="Calibri" w:eastAsia="Times New Roman" w:hAnsi="Calibri" w:cs="David"/>
          <w:sz w:val="26"/>
          <w:szCs w:val="26"/>
          <w:rtl/>
        </w:rPr>
        <w:t>"ג סיון תש"פ</w:t>
      </w:r>
    </w:p>
    <w:p w14:paraId="27D44315" w14:textId="77777777" w:rsidR="005370D0" w:rsidRDefault="005370D0" w:rsidP="00374E8F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>15 יוני 2020</w:t>
      </w:r>
    </w:p>
    <w:p w14:paraId="60AA2E4B" w14:textId="77777777" w:rsidR="009B1784" w:rsidRDefault="009B1784" w:rsidP="00694F3E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14:paraId="5D5D5BF7" w14:textId="77777777" w:rsidR="000F48F5" w:rsidRDefault="000F48F5" w:rsidP="00694F3E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14:paraId="7BBEDA0B" w14:textId="64DF160A" w:rsidR="00940488" w:rsidRPr="00940488" w:rsidRDefault="00940488" w:rsidP="00694F3E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14:paraId="1CD77FFB" w14:textId="77777777" w:rsidR="000E5FF3" w:rsidRDefault="000E5FF3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14:paraId="12558C64" w14:textId="77777777" w:rsidR="009B1784" w:rsidRDefault="009B1784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14:paraId="76F78163" w14:textId="624D5B26" w:rsidR="00940488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14:paraId="4CAEB192" w14:textId="77777777" w:rsidR="000F48F5" w:rsidRDefault="000F48F5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14:paraId="26993A50" w14:textId="77777777" w:rsidR="007A7CA3" w:rsidRDefault="007A7CA3" w:rsidP="006A46EC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</w:rPr>
      </w:pPr>
    </w:p>
    <w:p w14:paraId="5F5ECDA0" w14:textId="77777777"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14:paraId="530366AA" w14:textId="3849D4C1" w:rsidR="007A7CA3" w:rsidRPr="000D0E94" w:rsidRDefault="005370D0" w:rsidP="002914D5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>
        <w:rPr>
          <w:rFonts w:ascii="Calibri" w:eastAsia="Times New Roman" w:hAnsi="Calibri" w:cs="David" w:hint="cs"/>
          <w:sz w:val="26"/>
          <w:szCs w:val="26"/>
          <w:u w:val="single"/>
          <w:rtl/>
        </w:rPr>
        <w:t>התקשרויות - קורונה</w:t>
      </w:r>
    </w:p>
    <w:p w14:paraId="4486650B" w14:textId="0373BCEB" w:rsidR="009B18C4" w:rsidRPr="00C653AE" w:rsidRDefault="00C653AE" w:rsidP="00374E8F">
      <w:pPr>
        <w:pStyle w:val="ab"/>
        <w:jc w:val="center"/>
        <w:rPr>
          <w:rFonts w:ascii="David" w:hAnsi="David" w:cs="David"/>
          <w:sz w:val="28"/>
          <w:szCs w:val="24"/>
          <w:rtl/>
        </w:rPr>
      </w:pPr>
      <w:r w:rsidRPr="00C653AE">
        <w:rPr>
          <w:rFonts w:ascii="David" w:hAnsi="David" w:cs="David"/>
          <w:sz w:val="28"/>
          <w:szCs w:val="24"/>
          <w:rtl/>
        </w:rPr>
        <w:t xml:space="preserve">סימוכין: בקשת מידע מיום </w:t>
      </w:r>
      <w:r w:rsidR="005370D0">
        <w:rPr>
          <w:rFonts w:ascii="David" w:hAnsi="David" w:cs="David" w:hint="cs"/>
          <w:sz w:val="28"/>
          <w:szCs w:val="24"/>
          <w:rtl/>
        </w:rPr>
        <w:t>8.6.20</w:t>
      </w:r>
    </w:p>
    <w:p w14:paraId="72DF364D" w14:textId="77777777" w:rsidR="0069632A" w:rsidRPr="00023E4C" w:rsidRDefault="00C653AE" w:rsidP="00C653AE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תודה על</w:t>
      </w:r>
      <w:r w:rsidR="0069632A" w:rsidRPr="00023E4C">
        <w:rPr>
          <w:rFonts w:ascii="Arial" w:hAnsi="Arial" w:cs="David" w:hint="cs"/>
          <w:sz w:val="26"/>
          <w:szCs w:val="26"/>
          <w:rtl/>
        </w:rPr>
        <w:t xml:space="preserve"> פנייתך</w:t>
      </w:r>
      <w:r w:rsidR="00023E4C">
        <w:rPr>
          <w:rFonts w:ascii="Arial" w:hAnsi="Arial" w:cs="David" w:hint="cs"/>
          <w:sz w:val="26"/>
          <w:szCs w:val="26"/>
          <w:rtl/>
        </w:rPr>
        <w:t xml:space="preserve"> אלינו</w:t>
      </w:r>
      <w:r>
        <w:rPr>
          <w:rFonts w:ascii="Arial" w:hAnsi="Arial" w:cs="David" w:hint="cs"/>
          <w:sz w:val="26"/>
          <w:szCs w:val="26"/>
          <w:rtl/>
        </w:rPr>
        <w:t>, כמופיע בסימוכין למכתבי זה</w:t>
      </w:r>
      <w:r w:rsidR="0069632A" w:rsidRPr="00023E4C">
        <w:rPr>
          <w:rFonts w:ascii="Arial" w:hAnsi="Arial" w:cs="David" w:hint="cs"/>
          <w:sz w:val="26"/>
          <w:szCs w:val="26"/>
          <w:rtl/>
        </w:rPr>
        <w:t>.</w:t>
      </w:r>
    </w:p>
    <w:p w14:paraId="37F3A661" w14:textId="241073FF" w:rsidR="00A5167F" w:rsidRPr="00374E8F" w:rsidRDefault="0069632A" w:rsidP="000F48F5">
      <w:pPr>
        <w:spacing w:before="240" w:line="360" w:lineRule="auto"/>
        <w:jc w:val="both"/>
        <w:rPr>
          <w:rFonts w:ascii="Arial" w:hAnsi="Arial" w:cs="David"/>
          <w:sz w:val="26"/>
          <w:szCs w:val="26"/>
        </w:rPr>
      </w:pPr>
      <w:r w:rsidRPr="00374E8F">
        <w:rPr>
          <w:rFonts w:ascii="Arial" w:hAnsi="Arial" w:cs="David" w:hint="cs"/>
          <w:sz w:val="26"/>
          <w:szCs w:val="26"/>
          <w:rtl/>
        </w:rPr>
        <w:t xml:space="preserve">בבקשת המידע שהעברת </w:t>
      </w:r>
      <w:r w:rsidR="000D0E94" w:rsidRPr="00374E8F">
        <w:rPr>
          <w:rFonts w:ascii="Arial" w:hAnsi="Arial" w:cs="David" w:hint="cs"/>
          <w:sz w:val="26"/>
          <w:szCs w:val="26"/>
          <w:rtl/>
        </w:rPr>
        <w:t xml:space="preserve">למשרדנו </w:t>
      </w:r>
      <w:r w:rsidR="000D0E94" w:rsidRPr="00374E8F">
        <w:rPr>
          <w:rFonts w:ascii="Arial" w:hAnsi="Arial" w:cs="David"/>
          <w:sz w:val="26"/>
          <w:szCs w:val="26"/>
          <w:rtl/>
        </w:rPr>
        <w:t>–</w:t>
      </w:r>
      <w:r w:rsidR="000D0E94" w:rsidRPr="00374E8F">
        <w:rPr>
          <w:rFonts w:ascii="Arial" w:hAnsi="Arial" w:cs="David" w:hint="cs"/>
          <w:sz w:val="26"/>
          <w:szCs w:val="26"/>
          <w:rtl/>
        </w:rPr>
        <w:t xml:space="preserve"> הכלכלה והתעשייה</w:t>
      </w:r>
      <w:r w:rsidRPr="00374E8F">
        <w:rPr>
          <w:rFonts w:ascii="Arial" w:hAnsi="Arial" w:cs="David" w:hint="cs"/>
          <w:sz w:val="26"/>
          <w:szCs w:val="26"/>
          <w:rtl/>
        </w:rPr>
        <w:t xml:space="preserve">, ביקשת לקבל </w:t>
      </w:r>
      <w:r w:rsidR="00A5167F" w:rsidRPr="00374E8F">
        <w:rPr>
          <w:rFonts w:ascii="Arial" w:hAnsi="Arial" w:cs="David" w:hint="cs"/>
          <w:sz w:val="26"/>
          <w:szCs w:val="26"/>
          <w:rtl/>
        </w:rPr>
        <w:t>את פרטי</w:t>
      </w:r>
      <w:r w:rsidR="00A5167F" w:rsidRPr="00374E8F">
        <w:rPr>
          <w:rFonts w:ascii="Arial" w:hAnsi="Arial" w:cs="David" w:hint="cs"/>
          <w:sz w:val="26"/>
          <w:szCs w:val="26"/>
        </w:rPr>
        <w:t xml:space="preserve"> </w:t>
      </w:r>
      <w:r w:rsidR="00A5167F" w:rsidRPr="00374E8F">
        <w:rPr>
          <w:rFonts w:ascii="Arial" w:hAnsi="Arial" w:cs="David" w:hint="cs"/>
          <w:sz w:val="26"/>
          <w:szCs w:val="26"/>
          <w:rtl/>
        </w:rPr>
        <w:t>ההוצאות</w:t>
      </w:r>
      <w:r w:rsidR="00A5167F" w:rsidRPr="00374E8F">
        <w:rPr>
          <w:rFonts w:ascii="Arial" w:hAnsi="Arial" w:cs="David" w:hint="cs"/>
          <w:sz w:val="26"/>
          <w:szCs w:val="26"/>
        </w:rPr>
        <w:t xml:space="preserve"> </w:t>
      </w:r>
      <w:r w:rsidR="00A5167F" w:rsidRPr="00374E8F">
        <w:rPr>
          <w:rFonts w:ascii="Arial" w:hAnsi="Arial" w:cs="David" w:hint="cs"/>
          <w:sz w:val="26"/>
          <w:szCs w:val="26"/>
          <w:rtl/>
        </w:rPr>
        <w:t>של</w:t>
      </w:r>
      <w:r w:rsidR="00A5167F" w:rsidRPr="00374E8F">
        <w:rPr>
          <w:rFonts w:ascii="Arial" w:hAnsi="Arial" w:cs="David" w:hint="cs"/>
          <w:sz w:val="26"/>
          <w:szCs w:val="26"/>
        </w:rPr>
        <w:t xml:space="preserve"> </w:t>
      </w:r>
      <w:r w:rsidR="00A5167F" w:rsidRPr="00374E8F">
        <w:rPr>
          <w:rFonts w:ascii="Arial" w:hAnsi="Arial" w:cs="David" w:hint="cs"/>
          <w:sz w:val="26"/>
          <w:szCs w:val="26"/>
          <w:rtl/>
        </w:rPr>
        <w:t xml:space="preserve">משרדנו - </w:t>
      </w:r>
      <w:r w:rsidR="00A5167F" w:rsidRPr="00374E8F">
        <w:rPr>
          <w:rFonts w:ascii="Arial" w:hAnsi="Arial" w:cs="David" w:hint="cs"/>
          <w:sz w:val="26"/>
          <w:szCs w:val="26"/>
        </w:rPr>
        <w:t xml:space="preserve"> </w:t>
      </w:r>
      <w:r w:rsidR="00A5167F" w:rsidRPr="00374E8F">
        <w:rPr>
          <w:rFonts w:ascii="Arial" w:hAnsi="Arial" w:cs="David" w:hint="cs"/>
          <w:sz w:val="26"/>
          <w:szCs w:val="26"/>
          <w:rtl/>
        </w:rPr>
        <w:t>הכלכלה</w:t>
      </w:r>
      <w:r w:rsidR="00A5167F" w:rsidRPr="00374E8F">
        <w:rPr>
          <w:rFonts w:ascii="Arial" w:hAnsi="Arial" w:cs="David" w:hint="cs"/>
          <w:sz w:val="26"/>
          <w:szCs w:val="26"/>
        </w:rPr>
        <w:t xml:space="preserve"> </w:t>
      </w:r>
      <w:r w:rsidR="00A5167F" w:rsidRPr="00374E8F">
        <w:rPr>
          <w:rFonts w:ascii="Arial" w:hAnsi="Arial" w:cs="David" w:hint="cs"/>
          <w:sz w:val="26"/>
          <w:szCs w:val="26"/>
          <w:rtl/>
        </w:rPr>
        <w:t>והתעשייה, הקשורות</w:t>
      </w:r>
      <w:r w:rsidR="00A5167F" w:rsidRPr="00374E8F">
        <w:rPr>
          <w:rFonts w:ascii="Arial" w:hAnsi="Arial" w:cs="David" w:hint="cs"/>
          <w:sz w:val="26"/>
          <w:szCs w:val="26"/>
        </w:rPr>
        <w:t xml:space="preserve"> </w:t>
      </w:r>
      <w:proofErr w:type="spellStart"/>
      <w:r w:rsidR="00A5167F" w:rsidRPr="00374E8F">
        <w:rPr>
          <w:rFonts w:ascii="Arial" w:hAnsi="Arial" w:cs="David" w:hint="cs"/>
          <w:sz w:val="26"/>
          <w:szCs w:val="26"/>
          <w:rtl/>
        </w:rPr>
        <w:t>ל</w:t>
      </w:r>
      <w:r w:rsidR="005351AE">
        <w:rPr>
          <w:rFonts w:ascii="Arial" w:hAnsi="Arial" w:cs="David" w:hint="cs"/>
          <w:sz w:val="26"/>
          <w:szCs w:val="26"/>
          <w:rtl/>
        </w:rPr>
        <w:t>מגיפת</w:t>
      </w:r>
      <w:proofErr w:type="spellEnd"/>
      <w:r w:rsidR="005351AE">
        <w:rPr>
          <w:rFonts w:ascii="Arial" w:hAnsi="Arial" w:cs="David" w:hint="cs"/>
          <w:sz w:val="26"/>
          <w:szCs w:val="26"/>
          <w:rtl/>
        </w:rPr>
        <w:t xml:space="preserve"> ה</w:t>
      </w:r>
      <w:r w:rsidR="00A5167F" w:rsidRPr="00374E8F">
        <w:rPr>
          <w:rFonts w:ascii="Arial" w:hAnsi="Arial" w:cs="David" w:hint="cs"/>
          <w:sz w:val="26"/>
          <w:szCs w:val="26"/>
          <w:rtl/>
        </w:rPr>
        <w:t>קורונה</w:t>
      </w:r>
      <w:r w:rsidR="000F48F5">
        <w:rPr>
          <w:rFonts w:ascii="Arial" w:hAnsi="Arial" w:cs="David" w:hint="cs"/>
          <w:sz w:val="26"/>
          <w:szCs w:val="26"/>
          <w:rtl/>
        </w:rPr>
        <w:t>.</w:t>
      </w:r>
    </w:p>
    <w:p w14:paraId="767A6C11" w14:textId="55277CE7" w:rsidR="000F48F5" w:rsidRDefault="00A5167F" w:rsidP="003A2236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במענה לבקשתך, מצ"ב </w:t>
      </w:r>
      <w:r w:rsidR="005351AE">
        <w:rPr>
          <w:rFonts w:ascii="Arial" w:hAnsi="Arial" w:cs="David" w:hint="cs"/>
          <w:sz w:val="26"/>
          <w:szCs w:val="26"/>
          <w:rtl/>
        </w:rPr>
        <w:t>קובץ</w:t>
      </w:r>
      <w:r>
        <w:rPr>
          <w:rFonts w:ascii="Arial" w:hAnsi="Arial" w:cs="David" w:hint="cs"/>
          <w:sz w:val="26"/>
          <w:szCs w:val="26"/>
          <w:rtl/>
        </w:rPr>
        <w:t xml:space="preserve"> </w:t>
      </w:r>
      <w:r w:rsidR="005351AE">
        <w:rPr>
          <w:rFonts w:ascii="Arial" w:hAnsi="Arial" w:cs="David" w:hint="cs"/>
          <w:sz w:val="26"/>
          <w:szCs w:val="26"/>
          <w:rtl/>
        </w:rPr>
        <w:t xml:space="preserve">ובו </w:t>
      </w:r>
      <w:r>
        <w:rPr>
          <w:rFonts w:ascii="Arial" w:hAnsi="Arial" w:cs="David" w:hint="cs"/>
          <w:sz w:val="26"/>
          <w:szCs w:val="26"/>
          <w:rtl/>
        </w:rPr>
        <w:t>ריכוז הנתונים בנושא המבוקש.</w:t>
      </w:r>
    </w:p>
    <w:p w14:paraId="21ECA17B" w14:textId="22A8E691" w:rsidR="00374E8F" w:rsidRPr="00F77161" w:rsidRDefault="00374E8F" w:rsidP="00F77161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F77161">
        <w:rPr>
          <w:rFonts w:ascii="Arial" w:hAnsi="Arial" w:cs="David"/>
          <w:sz w:val="26"/>
          <w:szCs w:val="26"/>
          <w:rtl/>
        </w:rPr>
        <w:t>ככל שיידרש מידע בנושאים הרלוונטיים לתחומי אחריותו של משרד הכלכלה והתעשייה, אשמח להיות לך לעזר גם בעתיד.</w:t>
      </w:r>
    </w:p>
    <w:p w14:paraId="202A49A1" w14:textId="10581E68" w:rsidR="00374E8F" w:rsidRDefault="00374E8F" w:rsidP="00374E8F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14:paraId="1F93381A" w14:textId="77777777" w:rsidR="008C7E78" w:rsidRDefault="008C7E78" w:rsidP="00374E8F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14:paraId="18E9FB30" w14:textId="30CD203D" w:rsidR="00600552" w:rsidRDefault="00374E8F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14:paraId="63560D9E" w14:textId="77777777"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14:paraId="7755548A" w14:textId="77777777"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14:paraId="1F9932C9" w14:textId="77777777"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14:paraId="533E1E36" w14:textId="77777777"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14:paraId="403AF89D" w14:textId="07B1747A" w:rsidR="00256EA5" w:rsidRDefault="00256EA5" w:rsidP="009247F0">
      <w:pPr>
        <w:spacing w:before="24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14:paraId="6D372C5D" w14:textId="1FF44522" w:rsidR="00374E8F" w:rsidRDefault="00374E8F" w:rsidP="009247F0">
      <w:pPr>
        <w:spacing w:before="24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14:paraId="790CE19F" w14:textId="6DDBF963" w:rsidR="000F48F5" w:rsidRDefault="000F48F5" w:rsidP="009247F0">
      <w:pPr>
        <w:spacing w:before="24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14:paraId="2AFB30CB" w14:textId="77777777" w:rsidR="008C7E78" w:rsidRDefault="008C7E78" w:rsidP="009247F0">
      <w:pPr>
        <w:spacing w:before="240" w:line="240" w:lineRule="auto"/>
        <w:rPr>
          <w:rFonts w:ascii="Arial" w:eastAsia="Times New Roman" w:hAnsi="Arial" w:cs="David"/>
          <w:sz w:val="26"/>
          <w:szCs w:val="26"/>
          <w:rtl/>
        </w:rPr>
      </w:pPr>
      <w:bookmarkStart w:id="0" w:name="_GoBack"/>
      <w:bookmarkEnd w:id="0"/>
    </w:p>
    <w:p w14:paraId="5AE7D39E" w14:textId="77777777" w:rsidR="00256EA5" w:rsidRDefault="00256EA5" w:rsidP="009247F0">
      <w:pPr>
        <w:spacing w:before="240" w:line="240" w:lineRule="auto"/>
        <w:rPr>
          <w:rFonts w:ascii="Arial" w:eastAsia="Times New Roman" w:hAnsi="Arial" w:cs="David"/>
          <w:sz w:val="26"/>
          <w:szCs w:val="26"/>
          <w:rtl/>
        </w:rPr>
      </w:pPr>
    </w:p>
    <w:p w14:paraId="292D3F7B" w14:textId="485A983B" w:rsidR="008540FE" w:rsidRDefault="004D176A" w:rsidP="00374E8F">
      <w:pPr>
        <w:spacing w:before="240" w:line="240" w:lineRule="auto"/>
        <w:rPr>
          <w:rFonts w:ascii="Arial" w:eastAsia="Times New Roman" w:hAnsi="Arial" w:cs="David"/>
          <w:sz w:val="26"/>
          <w:szCs w:val="26"/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>העתק: עו"ד אמל כולאב, הלשכה המשפטית</w:t>
      </w:r>
    </w:p>
    <w:sectPr w:rsidR="008540F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73EC5" w14:textId="77777777" w:rsidR="00377848" w:rsidRDefault="00377848">
      <w:pPr>
        <w:spacing w:after="0" w:line="240" w:lineRule="auto"/>
      </w:pPr>
      <w:r>
        <w:separator/>
      </w:r>
    </w:p>
  </w:endnote>
  <w:endnote w:type="continuationSeparator" w:id="0">
    <w:p w14:paraId="021C4DDA" w14:textId="77777777" w:rsidR="00377848" w:rsidRDefault="00377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7D513" w14:textId="77777777"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14:paraId="2485E3F0" w14:textId="77777777"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14:paraId="3F864435" w14:textId="77777777" w:rsidR="00584DD8" w:rsidRDefault="008C7E78" w:rsidP="00584DD8">
    <w:pPr>
      <w:pStyle w:val="a5"/>
      <w:ind w:left="-989"/>
      <w:rPr>
        <w:noProof/>
        <w:rtl/>
      </w:rPr>
    </w:pPr>
  </w:p>
  <w:p w14:paraId="1CF37850" w14:textId="77777777" w:rsidR="00641AB2" w:rsidRDefault="008C7E78" w:rsidP="00641AB2">
    <w:pPr>
      <w:pStyle w:val="a5"/>
      <w:ind w:left="-807" w:hanging="199"/>
      <w:rPr>
        <w:sz w:val="20"/>
        <w:szCs w:val="20"/>
        <w:rtl/>
      </w:rPr>
    </w:pPr>
  </w:p>
  <w:p w14:paraId="435B6922" w14:textId="77777777" w:rsidR="00415B40" w:rsidRPr="00641AB2" w:rsidRDefault="008C7E78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92E049" w14:textId="77777777" w:rsidR="00377848" w:rsidRDefault="00377848">
      <w:pPr>
        <w:spacing w:after="0" w:line="240" w:lineRule="auto"/>
      </w:pPr>
      <w:r>
        <w:separator/>
      </w:r>
    </w:p>
  </w:footnote>
  <w:footnote w:type="continuationSeparator" w:id="0">
    <w:p w14:paraId="098127B4" w14:textId="77777777" w:rsidR="00377848" w:rsidRDefault="00377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5CDA0E" w14:textId="64707C56" w:rsidR="00FF22C0" w:rsidRDefault="00FF22C0" w:rsidP="00FF22C0">
    <w:pPr>
      <w:pStyle w:val="a3"/>
      <w:rPr>
        <w:rtl/>
      </w:rPr>
    </w:pPr>
  </w:p>
  <w:p w14:paraId="28263E07" w14:textId="4A5ED512" w:rsidR="00415B40" w:rsidRDefault="005370D0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FB32511" wp14:editId="4E2A7269">
          <wp:simplePos x="0" y="0"/>
          <wp:positionH relativeFrom="column">
            <wp:posOffset>-274320</wp:posOffset>
          </wp:positionH>
          <wp:positionV relativeFrom="paragraph">
            <wp:posOffset>334068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40BBE7F" wp14:editId="50CBE81F">
          <wp:simplePos x="0" y="0"/>
          <wp:positionH relativeFrom="column">
            <wp:posOffset>4698596</wp:posOffset>
          </wp:positionH>
          <wp:positionV relativeFrom="paragraph">
            <wp:posOffset>492241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DD7CD5"/>
    <w:multiLevelType w:val="hybridMultilevel"/>
    <w:tmpl w:val="02082552"/>
    <w:lvl w:ilvl="0" w:tplc="41BC467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F497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FE3BFB"/>
    <w:multiLevelType w:val="hybridMultilevel"/>
    <w:tmpl w:val="65804CAC"/>
    <w:lvl w:ilvl="0" w:tplc="D8F0084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F497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B3451"/>
    <w:multiLevelType w:val="hybridMultilevel"/>
    <w:tmpl w:val="0DD2B2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2C61CC"/>
    <w:multiLevelType w:val="hybridMultilevel"/>
    <w:tmpl w:val="335CA6F4"/>
    <w:lvl w:ilvl="0" w:tplc="90CC88A4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2658BA"/>
    <w:multiLevelType w:val="hybridMultilevel"/>
    <w:tmpl w:val="5F12C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FA54EF1"/>
    <w:multiLevelType w:val="hybridMultilevel"/>
    <w:tmpl w:val="3FFCF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7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30"/>
  </w:num>
  <w:num w:numId="3">
    <w:abstractNumId w:val="5"/>
  </w:num>
  <w:num w:numId="4">
    <w:abstractNumId w:val="28"/>
  </w:num>
  <w:num w:numId="5">
    <w:abstractNumId w:val="27"/>
  </w:num>
  <w:num w:numId="6">
    <w:abstractNumId w:val="29"/>
  </w:num>
  <w:num w:numId="7">
    <w:abstractNumId w:val="16"/>
  </w:num>
  <w:num w:numId="8">
    <w:abstractNumId w:val="22"/>
  </w:num>
  <w:num w:numId="9">
    <w:abstractNumId w:val="6"/>
  </w:num>
  <w:num w:numId="10">
    <w:abstractNumId w:val="38"/>
  </w:num>
  <w:num w:numId="11">
    <w:abstractNumId w:val="1"/>
  </w:num>
  <w:num w:numId="12">
    <w:abstractNumId w:val="8"/>
  </w:num>
  <w:num w:numId="13">
    <w:abstractNumId w:val="26"/>
  </w:num>
  <w:num w:numId="14">
    <w:abstractNumId w:val="19"/>
  </w:num>
  <w:num w:numId="15">
    <w:abstractNumId w:val="15"/>
  </w:num>
  <w:num w:numId="16">
    <w:abstractNumId w:val="31"/>
  </w:num>
  <w:num w:numId="17">
    <w:abstractNumId w:val="17"/>
  </w:num>
  <w:num w:numId="18">
    <w:abstractNumId w:val="13"/>
  </w:num>
  <w:num w:numId="19">
    <w:abstractNumId w:val="21"/>
  </w:num>
  <w:num w:numId="20">
    <w:abstractNumId w:val="4"/>
  </w:num>
  <w:num w:numId="21">
    <w:abstractNumId w:val="14"/>
  </w:num>
  <w:num w:numId="22">
    <w:abstractNumId w:val="35"/>
  </w:num>
  <w:num w:numId="23">
    <w:abstractNumId w:val="37"/>
  </w:num>
  <w:num w:numId="24">
    <w:abstractNumId w:val="23"/>
  </w:num>
  <w:num w:numId="25">
    <w:abstractNumId w:val="33"/>
  </w:num>
  <w:num w:numId="26">
    <w:abstractNumId w:val="24"/>
  </w:num>
  <w:num w:numId="27">
    <w:abstractNumId w:val="20"/>
  </w:num>
  <w:num w:numId="28">
    <w:abstractNumId w:val="34"/>
  </w:num>
  <w:num w:numId="29">
    <w:abstractNumId w:val="36"/>
  </w:num>
  <w:num w:numId="30">
    <w:abstractNumId w:val="7"/>
  </w:num>
  <w:num w:numId="31">
    <w:abstractNumId w:val="18"/>
  </w:num>
  <w:num w:numId="32">
    <w:abstractNumId w:val="3"/>
  </w:num>
  <w:num w:numId="33">
    <w:abstractNumId w:val="0"/>
  </w:num>
  <w:num w:numId="34">
    <w:abstractNumId w:val="10"/>
  </w:num>
  <w:num w:numId="35">
    <w:abstractNumId w:val="32"/>
  </w:num>
  <w:num w:numId="36">
    <w:abstractNumId w:val="2"/>
  </w:num>
  <w:num w:numId="37">
    <w:abstractNumId w:val="9"/>
  </w:num>
  <w:num w:numId="38">
    <w:abstractNumId w:val="11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23E4C"/>
    <w:rsid w:val="00025260"/>
    <w:rsid w:val="00066931"/>
    <w:rsid w:val="00082953"/>
    <w:rsid w:val="00086DF3"/>
    <w:rsid w:val="0009148A"/>
    <w:rsid w:val="000B3E80"/>
    <w:rsid w:val="000B5D3A"/>
    <w:rsid w:val="000B6D06"/>
    <w:rsid w:val="000C6ABA"/>
    <w:rsid w:val="000D0E94"/>
    <w:rsid w:val="000D5843"/>
    <w:rsid w:val="000E2CD6"/>
    <w:rsid w:val="000E5FF3"/>
    <w:rsid w:val="000E6C75"/>
    <w:rsid w:val="000F48F5"/>
    <w:rsid w:val="0012529B"/>
    <w:rsid w:val="001418CA"/>
    <w:rsid w:val="00157DD3"/>
    <w:rsid w:val="00163871"/>
    <w:rsid w:val="0019245A"/>
    <w:rsid w:val="001A7F93"/>
    <w:rsid w:val="001B660A"/>
    <w:rsid w:val="001D0264"/>
    <w:rsid w:val="001D04E6"/>
    <w:rsid w:val="001D1661"/>
    <w:rsid w:val="00201B68"/>
    <w:rsid w:val="00205008"/>
    <w:rsid w:val="00211E13"/>
    <w:rsid w:val="00224505"/>
    <w:rsid w:val="00256EA5"/>
    <w:rsid w:val="00272556"/>
    <w:rsid w:val="0028421F"/>
    <w:rsid w:val="002914D5"/>
    <w:rsid w:val="00297931"/>
    <w:rsid w:val="002A3BF4"/>
    <w:rsid w:val="002A5F2F"/>
    <w:rsid w:val="002B316F"/>
    <w:rsid w:val="002C15B0"/>
    <w:rsid w:val="002C4149"/>
    <w:rsid w:val="002D432C"/>
    <w:rsid w:val="002E4707"/>
    <w:rsid w:val="002F51AD"/>
    <w:rsid w:val="00340C25"/>
    <w:rsid w:val="00374E8F"/>
    <w:rsid w:val="00377848"/>
    <w:rsid w:val="00381DB8"/>
    <w:rsid w:val="003A2236"/>
    <w:rsid w:val="003A28FF"/>
    <w:rsid w:val="003A6239"/>
    <w:rsid w:val="003D28A7"/>
    <w:rsid w:val="003D7FE2"/>
    <w:rsid w:val="003E3460"/>
    <w:rsid w:val="004131AA"/>
    <w:rsid w:val="00432EA6"/>
    <w:rsid w:val="00433E9C"/>
    <w:rsid w:val="00437135"/>
    <w:rsid w:val="00473D08"/>
    <w:rsid w:val="0047493B"/>
    <w:rsid w:val="004A384E"/>
    <w:rsid w:val="004D176A"/>
    <w:rsid w:val="004F5D67"/>
    <w:rsid w:val="005110E7"/>
    <w:rsid w:val="005351AE"/>
    <w:rsid w:val="005370D0"/>
    <w:rsid w:val="005461C6"/>
    <w:rsid w:val="00562704"/>
    <w:rsid w:val="005970E0"/>
    <w:rsid w:val="005B4E8B"/>
    <w:rsid w:val="005D01BD"/>
    <w:rsid w:val="005D7899"/>
    <w:rsid w:val="00600552"/>
    <w:rsid w:val="006041A7"/>
    <w:rsid w:val="00604AC8"/>
    <w:rsid w:val="0060693A"/>
    <w:rsid w:val="00606989"/>
    <w:rsid w:val="00613317"/>
    <w:rsid w:val="00622FD6"/>
    <w:rsid w:val="00623F97"/>
    <w:rsid w:val="00685419"/>
    <w:rsid w:val="00694F3E"/>
    <w:rsid w:val="0069632A"/>
    <w:rsid w:val="006A0EF1"/>
    <w:rsid w:val="006A46EC"/>
    <w:rsid w:val="006A4885"/>
    <w:rsid w:val="006B0285"/>
    <w:rsid w:val="006B327A"/>
    <w:rsid w:val="006B7C73"/>
    <w:rsid w:val="006D26B3"/>
    <w:rsid w:val="006D7C6C"/>
    <w:rsid w:val="0070797A"/>
    <w:rsid w:val="00722DC2"/>
    <w:rsid w:val="0073107E"/>
    <w:rsid w:val="007572F2"/>
    <w:rsid w:val="00760C2D"/>
    <w:rsid w:val="007852A8"/>
    <w:rsid w:val="00790156"/>
    <w:rsid w:val="007A7CA3"/>
    <w:rsid w:val="007B6A39"/>
    <w:rsid w:val="007C5689"/>
    <w:rsid w:val="007E5FFC"/>
    <w:rsid w:val="00815F58"/>
    <w:rsid w:val="00817BDB"/>
    <w:rsid w:val="008243B6"/>
    <w:rsid w:val="00835FFD"/>
    <w:rsid w:val="0084478F"/>
    <w:rsid w:val="008540FE"/>
    <w:rsid w:val="008843C9"/>
    <w:rsid w:val="00886C7F"/>
    <w:rsid w:val="008A1775"/>
    <w:rsid w:val="008C238F"/>
    <w:rsid w:val="008C7E78"/>
    <w:rsid w:val="008D42B5"/>
    <w:rsid w:val="008D7B8E"/>
    <w:rsid w:val="008F0C52"/>
    <w:rsid w:val="008F1593"/>
    <w:rsid w:val="009057E4"/>
    <w:rsid w:val="0092026D"/>
    <w:rsid w:val="009247F0"/>
    <w:rsid w:val="0092541F"/>
    <w:rsid w:val="0093446D"/>
    <w:rsid w:val="00940488"/>
    <w:rsid w:val="00940EA1"/>
    <w:rsid w:val="009426DA"/>
    <w:rsid w:val="00956660"/>
    <w:rsid w:val="009722CF"/>
    <w:rsid w:val="00975108"/>
    <w:rsid w:val="009A29EA"/>
    <w:rsid w:val="009A59DD"/>
    <w:rsid w:val="009A6F08"/>
    <w:rsid w:val="009B1784"/>
    <w:rsid w:val="009B18C4"/>
    <w:rsid w:val="009B380C"/>
    <w:rsid w:val="009D6DA2"/>
    <w:rsid w:val="009E182F"/>
    <w:rsid w:val="009F0E04"/>
    <w:rsid w:val="00A01D37"/>
    <w:rsid w:val="00A03E99"/>
    <w:rsid w:val="00A22E81"/>
    <w:rsid w:val="00A25F05"/>
    <w:rsid w:val="00A5167F"/>
    <w:rsid w:val="00A636FC"/>
    <w:rsid w:val="00A6401E"/>
    <w:rsid w:val="00A75FE6"/>
    <w:rsid w:val="00A77389"/>
    <w:rsid w:val="00A84C60"/>
    <w:rsid w:val="00A90A55"/>
    <w:rsid w:val="00A91F65"/>
    <w:rsid w:val="00AB599E"/>
    <w:rsid w:val="00AC715B"/>
    <w:rsid w:val="00AD11BA"/>
    <w:rsid w:val="00AE4D2C"/>
    <w:rsid w:val="00B05C56"/>
    <w:rsid w:val="00B071CE"/>
    <w:rsid w:val="00B15B89"/>
    <w:rsid w:val="00B16870"/>
    <w:rsid w:val="00B56A6D"/>
    <w:rsid w:val="00B74DD9"/>
    <w:rsid w:val="00B91A74"/>
    <w:rsid w:val="00BA5B9B"/>
    <w:rsid w:val="00BB1555"/>
    <w:rsid w:val="00BB17A9"/>
    <w:rsid w:val="00BB3A8D"/>
    <w:rsid w:val="00BC3A5B"/>
    <w:rsid w:val="00BC638B"/>
    <w:rsid w:val="00BC7ECC"/>
    <w:rsid w:val="00C00893"/>
    <w:rsid w:val="00C1103D"/>
    <w:rsid w:val="00C225EF"/>
    <w:rsid w:val="00C22A3E"/>
    <w:rsid w:val="00C53268"/>
    <w:rsid w:val="00C653AE"/>
    <w:rsid w:val="00C95EE4"/>
    <w:rsid w:val="00CE532E"/>
    <w:rsid w:val="00D03A99"/>
    <w:rsid w:val="00D275CE"/>
    <w:rsid w:val="00D47740"/>
    <w:rsid w:val="00D56934"/>
    <w:rsid w:val="00D60939"/>
    <w:rsid w:val="00D71D63"/>
    <w:rsid w:val="00D74CB3"/>
    <w:rsid w:val="00D87BBF"/>
    <w:rsid w:val="00D96957"/>
    <w:rsid w:val="00DA3D38"/>
    <w:rsid w:val="00DB41D8"/>
    <w:rsid w:val="00DE1F5E"/>
    <w:rsid w:val="00DF11E5"/>
    <w:rsid w:val="00E46659"/>
    <w:rsid w:val="00E46F60"/>
    <w:rsid w:val="00E544EB"/>
    <w:rsid w:val="00E56028"/>
    <w:rsid w:val="00E672BA"/>
    <w:rsid w:val="00E67947"/>
    <w:rsid w:val="00E76E04"/>
    <w:rsid w:val="00EA21DD"/>
    <w:rsid w:val="00EB2632"/>
    <w:rsid w:val="00ED2DB7"/>
    <w:rsid w:val="00F0721A"/>
    <w:rsid w:val="00F13713"/>
    <w:rsid w:val="00F202CF"/>
    <w:rsid w:val="00F64EEA"/>
    <w:rsid w:val="00F736F7"/>
    <w:rsid w:val="00F77161"/>
    <w:rsid w:val="00FA7C23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990A3"/>
  <w15:docId w15:val="{11E7ED0D-2039-458B-AD1F-1676B2467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paragraph" w:customStyle="1" w:styleId="ruller4">
    <w:name w:val="ruller4"/>
    <w:basedOn w:val="a"/>
    <w:rsid w:val="0084478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3142471731632572106msolistparagraph">
    <w:name w:val="m_3142471731632572106msolistparagraph"/>
    <w:basedOn w:val="a"/>
    <w:rsid w:val="009B1784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FA7C2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FA7C23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semiHidden/>
    <w:rsid w:val="00FA7C23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A7C23"/>
    <w:rPr>
      <w:b/>
      <w:bCs/>
    </w:rPr>
  </w:style>
  <w:style w:type="character" w:customStyle="1" w:styleId="af1">
    <w:name w:val="נושא הערה תו"/>
    <w:basedOn w:val="af"/>
    <w:link w:val="af0"/>
    <w:uiPriority w:val="99"/>
    <w:semiHidden/>
    <w:rsid w:val="00FA7C2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77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34D70-D6DD-4B05-A131-802376764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20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Ministry Of Economy</dc:creator>
  <cp:lastModifiedBy>Windows User</cp:lastModifiedBy>
  <cp:revision>12</cp:revision>
  <cp:lastPrinted>2018-12-06T06:34:00Z</cp:lastPrinted>
  <dcterms:created xsi:type="dcterms:W3CDTF">2018-12-06T10:28:00Z</dcterms:created>
  <dcterms:modified xsi:type="dcterms:W3CDTF">2021-09-30T14:28:00Z</dcterms:modified>
</cp:coreProperties>
</file>