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2FB" w:rsidRDefault="003B02FB" w:rsidP="0098291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"ו אייר תש"פ</w:t>
      </w:r>
    </w:p>
    <w:p w:rsidR="003B02FB" w:rsidRDefault="003B02FB" w:rsidP="0098291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20 מאי 2020</w:t>
      </w:r>
    </w:p>
    <w:p w:rsidR="006038C5" w:rsidRPr="00727154" w:rsidRDefault="006038C5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</w:p>
    <w:p w:rsidR="003B02FB" w:rsidRDefault="003B02FB" w:rsidP="003B02F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3B02FB" w:rsidRDefault="003B02FB" w:rsidP="003B02F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3B02FB" w:rsidRPr="004F47A5" w:rsidRDefault="003B02FB" w:rsidP="0098291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יומ</w:t>
      </w:r>
      <w:r w:rsidR="0098291B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ן</w:t>
      </w:r>
      <w:r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מנהל כללי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 רבעון 1 2020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משרד הכלכלה והתעשי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ה</w:t>
      </w:r>
    </w:p>
    <w:p w:rsidR="00195D9A" w:rsidRDefault="00195D9A" w:rsidP="003B02FB">
      <w:pPr>
        <w:spacing w:before="120" w:line="360" w:lineRule="auto"/>
        <w:jc w:val="both"/>
        <w:rPr>
          <w:rFonts w:ascii="Arial" w:hAnsi="Arial" w:cs="David"/>
          <w:sz w:val="26"/>
          <w:szCs w:val="26"/>
        </w:rPr>
      </w:pPr>
    </w:p>
    <w:p w:rsidR="003B02FB" w:rsidRPr="00023E4C" w:rsidRDefault="003B02FB" w:rsidP="003B02F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bookmarkStart w:id="0" w:name="_GoBack"/>
      <w:bookmarkEnd w:id="0"/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3B02FB" w:rsidRDefault="003B02FB" w:rsidP="0098291B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>את יומני השר והמנכ"ל לרבעון 1 בשנת 2020.</w:t>
      </w:r>
    </w:p>
    <w:p w:rsidR="003B02FB" w:rsidRPr="009953AB" w:rsidRDefault="003B02FB" w:rsidP="003B02F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בהתאם לבקשתך, מצ"ב: 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>יומן מנכ"ל המשרד מר שי רינסקי</w:t>
      </w:r>
      <w:r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98291B" w:rsidRDefault="003B02FB" w:rsidP="0098291B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יצוין כי בקשה דומה נמסרה בעניין יומנו של </w:t>
      </w:r>
      <w:r w:rsidRPr="00E01D43">
        <w:rPr>
          <w:rFonts w:ascii="Arial" w:hAnsi="Arial" w:cs="David" w:hint="cs"/>
          <w:sz w:val="26"/>
          <w:szCs w:val="26"/>
          <w:rtl/>
        </w:rPr>
        <w:t>שר הכלכלה והתעשייה</w:t>
      </w:r>
      <w:r>
        <w:rPr>
          <w:rFonts w:ascii="Arial" w:hAnsi="Arial" w:cs="David" w:hint="cs"/>
          <w:sz w:val="26"/>
          <w:szCs w:val="26"/>
          <w:rtl/>
        </w:rPr>
        <w:t xml:space="preserve"> לשעבר</w:t>
      </w:r>
      <w:r w:rsidRPr="00E01D43">
        <w:rPr>
          <w:rFonts w:ascii="Arial" w:hAnsi="Arial" w:cs="David" w:hint="cs"/>
          <w:sz w:val="26"/>
          <w:szCs w:val="26"/>
          <w:rtl/>
        </w:rPr>
        <w:t>, חה"כ אלי כהן</w:t>
      </w:r>
      <w:r>
        <w:rPr>
          <w:rFonts w:ascii="Arial" w:hAnsi="Arial" w:cs="David" w:hint="cs"/>
          <w:sz w:val="26"/>
          <w:szCs w:val="26"/>
          <w:rtl/>
        </w:rPr>
        <w:t>. בהתאם לכך, נעשתה פנייה לראש מטה לשכתו</w:t>
      </w:r>
      <w:r w:rsidR="0098291B">
        <w:rPr>
          <w:rFonts w:ascii="Arial" w:hAnsi="Arial" w:cs="David" w:hint="cs"/>
          <w:sz w:val="26"/>
          <w:szCs w:val="26"/>
          <w:rtl/>
        </w:rPr>
        <w:t xml:space="preserve"> ומשרדנו ממתין לקבלתו.</w:t>
      </w:r>
    </w:p>
    <w:p w:rsidR="003B02FB" w:rsidRPr="00E01D43" w:rsidRDefault="0098291B" w:rsidP="0098291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נעמוד מולך בקשר ונעדכן ככל שיהיה בכך צורך.</w:t>
      </w:r>
    </w:p>
    <w:p w:rsidR="00C92282" w:rsidRDefault="00C92282" w:rsidP="00C92282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7B2814" w:rsidRDefault="007B2814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95D9A" w:rsidRDefault="00195D9A" w:rsidP="00195D9A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95D9A" w:rsidRDefault="00195D9A" w:rsidP="00195D9A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95D9A" w:rsidRDefault="00195D9A" w:rsidP="00195D9A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95D9A" w:rsidRDefault="00195D9A" w:rsidP="00195D9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14624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1F" w:rsidRDefault="00021C1F">
      <w:pPr>
        <w:spacing w:after="0" w:line="240" w:lineRule="auto"/>
      </w:pPr>
      <w:r>
        <w:separator/>
      </w:r>
    </w:p>
  </w:endnote>
  <w:endnote w:type="continuationSeparator" w:id="0">
    <w:p w:rsidR="00021C1F" w:rsidRDefault="0002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195D9A" w:rsidP="00584DD8">
    <w:pPr>
      <w:pStyle w:val="a5"/>
      <w:ind w:left="-989"/>
      <w:rPr>
        <w:noProof/>
        <w:rtl/>
      </w:rPr>
    </w:pPr>
  </w:p>
  <w:p w:rsidR="00641AB2" w:rsidRDefault="00195D9A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195D9A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1F" w:rsidRDefault="00021C1F">
      <w:pPr>
        <w:spacing w:after="0" w:line="240" w:lineRule="auto"/>
      </w:pPr>
      <w:r>
        <w:separator/>
      </w:r>
    </w:p>
  </w:footnote>
  <w:footnote w:type="continuationSeparator" w:id="0">
    <w:p w:rsidR="00021C1F" w:rsidRDefault="0002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1C1F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46244"/>
    <w:rsid w:val="00155C64"/>
    <w:rsid w:val="00157DD3"/>
    <w:rsid w:val="00163871"/>
    <w:rsid w:val="00195D9A"/>
    <w:rsid w:val="001A13FF"/>
    <w:rsid w:val="001B08EF"/>
    <w:rsid w:val="001B660A"/>
    <w:rsid w:val="001C087E"/>
    <w:rsid w:val="001C2957"/>
    <w:rsid w:val="001D04E6"/>
    <w:rsid w:val="001F5DEB"/>
    <w:rsid w:val="00201B68"/>
    <w:rsid w:val="002048D1"/>
    <w:rsid w:val="00205008"/>
    <w:rsid w:val="00224505"/>
    <w:rsid w:val="002424DB"/>
    <w:rsid w:val="00250F60"/>
    <w:rsid w:val="00261086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35232"/>
    <w:rsid w:val="00340C25"/>
    <w:rsid w:val="003704D8"/>
    <w:rsid w:val="0037528C"/>
    <w:rsid w:val="00381DB8"/>
    <w:rsid w:val="00384C8D"/>
    <w:rsid w:val="003A28FF"/>
    <w:rsid w:val="003B02FB"/>
    <w:rsid w:val="003B07A3"/>
    <w:rsid w:val="003B405A"/>
    <w:rsid w:val="003B45FA"/>
    <w:rsid w:val="003C2AB4"/>
    <w:rsid w:val="003C435C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21EC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D613D"/>
    <w:rsid w:val="007F62D1"/>
    <w:rsid w:val="0082347B"/>
    <w:rsid w:val="00834F64"/>
    <w:rsid w:val="008508FB"/>
    <w:rsid w:val="008540FE"/>
    <w:rsid w:val="008731FC"/>
    <w:rsid w:val="008843C9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8291B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260F"/>
    <w:rsid w:val="00C84D11"/>
    <w:rsid w:val="00C92282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2679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C6D8C"/>
    <w:rsid w:val="00ED2DB7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35674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75F46-9452-4EEA-9CE6-B7B3DC89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12</cp:revision>
  <cp:lastPrinted>2020-05-20T12:12:00Z</cp:lastPrinted>
  <dcterms:created xsi:type="dcterms:W3CDTF">2019-08-04T07:21:00Z</dcterms:created>
  <dcterms:modified xsi:type="dcterms:W3CDTF">2021-10-12T15:20:00Z</dcterms:modified>
</cp:coreProperties>
</file>