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488" w:rsidRPr="00D70488" w:rsidRDefault="00703C84" w:rsidP="00D70488">
      <w:pPr>
        <w:contextualSpacing/>
        <w:jc w:val="center"/>
        <w:rPr>
          <w:rFonts w:cs="David"/>
          <w:b/>
          <w:bCs/>
          <w:sz w:val="36"/>
          <w:szCs w:val="36"/>
          <w:u w:val="single"/>
          <w:rtl/>
        </w:rPr>
      </w:pPr>
      <w:bookmarkStart w:id="0" w:name="_GoBack"/>
      <w:bookmarkEnd w:id="0"/>
      <w:r w:rsidRPr="00D70488">
        <w:rPr>
          <w:rFonts w:cs="David"/>
          <w:b/>
          <w:bCs/>
          <w:noProof/>
          <w:sz w:val="36"/>
          <w:szCs w:val="36"/>
        </w:rPr>
        <w:drawing>
          <wp:inline distT="0" distB="0" distL="0" distR="0">
            <wp:extent cx="1717622" cy="65722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085" cy="656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p w:rsidR="006D4B45" w:rsidRDefault="00703C84" w:rsidP="006D4B45">
      <w:pPr>
        <w:bidi/>
        <w:rPr>
          <w:rFonts w:cs="David"/>
          <w:sz w:val="28"/>
          <w:szCs w:val="28"/>
          <w:rtl/>
        </w:rPr>
      </w:pPr>
      <w:r>
        <w:rPr>
          <w:noProof/>
        </w:rPr>
        <w:drawing>
          <wp:inline distT="0" distB="0" distL="0" distR="0">
            <wp:extent cx="6568173" cy="5465487"/>
            <wp:effectExtent l="0" t="0" r="4445" b="190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6"/>
                    <a:srcRect l="12917" t="23704" r="68056" b="2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521" cy="5465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p w:rsidR="00CB58F8" w:rsidRDefault="00703C84" w:rsidP="00523440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בברכה,</w:t>
      </w:r>
    </w:p>
    <w:p w:rsidR="00CB58F8" w:rsidRDefault="00CB58F8" w:rsidP="00CB58F8">
      <w:pPr>
        <w:bidi/>
        <w:jc w:val="center"/>
        <w:rPr>
          <w:rFonts w:cs="David"/>
          <w:sz w:val="28"/>
          <w:szCs w:val="28"/>
          <w:rtl/>
        </w:rPr>
      </w:pPr>
    </w:p>
    <w:p w:rsidR="00CB58F8" w:rsidRDefault="00703C84" w:rsidP="00CB58F8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כוכי שבי</w:t>
      </w:r>
    </w:p>
    <w:p w:rsidR="00CB58F8" w:rsidRDefault="00703C84" w:rsidP="00CB58F8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הממונה על העמדת מידע לציבור</w:t>
      </w:r>
    </w:p>
    <w:p w:rsidR="003209DC" w:rsidRDefault="00703C84" w:rsidP="00CB58F8">
      <w:pPr>
        <w:bidi/>
        <w:jc w:val="center"/>
        <w:rPr>
          <w:rFonts w:cs="David"/>
          <w:sz w:val="28"/>
          <w:szCs w:val="28"/>
        </w:rPr>
      </w:pPr>
      <w:r>
        <w:rPr>
          <w:rFonts w:cs="David"/>
          <w:sz w:val="28"/>
          <w:szCs w:val="28"/>
        </w:rPr>
        <w:t>cohis@bmc.gov.il</w:t>
      </w:r>
    </w:p>
    <w:p w:rsidR="00CB58F8" w:rsidRDefault="00703C84" w:rsidP="003209DC">
      <w:pPr>
        <w:bidi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המרכז הרפואי ברזילי, אשקלון</w:t>
      </w:r>
    </w:p>
    <w:p w:rsidR="00CB58F8" w:rsidRDefault="00CB58F8" w:rsidP="00CB58F8">
      <w:pPr>
        <w:bidi/>
        <w:rPr>
          <w:rFonts w:cs="David"/>
          <w:sz w:val="28"/>
          <w:szCs w:val="28"/>
          <w:rtl/>
        </w:rPr>
      </w:pPr>
    </w:p>
    <w:p w:rsidR="00D70488" w:rsidRDefault="00D70488" w:rsidP="00D70488">
      <w:pPr>
        <w:bidi/>
        <w:rPr>
          <w:rFonts w:cs="David"/>
          <w:sz w:val="28"/>
          <w:szCs w:val="28"/>
          <w:rtl/>
        </w:rPr>
      </w:pPr>
    </w:p>
    <w:p w:rsidR="00D70488" w:rsidRPr="00D70488" w:rsidRDefault="00D70488" w:rsidP="00D70488">
      <w:pPr>
        <w:rPr>
          <w:rFonts w:cs="David"/>
          <w:sz w:val="28"/>
          <w:szCs w:val="28"/>
        </w:rPr>
      </w:pPr>
    </w:p>
    <w:sectPr w:rsidR="00D70488" w:rsidRPr="00D70488" w:rsidSect="00A24E3D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51C0C"/>
    <w:multiLevelType w:val="hybridMultilevel"/>
    <w:tmpl w:val="D1985574"/>
    <w:lvl w:ilvl="0" w:tplc="E7DA12FE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</w:rPr>
    </w:lvl>
    <w:lvl w:ilvl="1" w:tplc="D9426C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A49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7EC1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104D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106D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90FA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6A6C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D8AA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29C"/>
    <w:rsid w:val="001800E2"/>
    <w:rsid w:val="001B6181"/>
    <w:rsid w:val="00226384"/>
    <w:rsid w:val="003209DC"/>
    <w:rsid w:val="004D229C"/>
    <w:rsid w:val="00523440"/>
    <w:rsid w:val="00582388"/>
    <w:rsid w:val="006D4B45"/>
    <w:rsid w:val="00703C84"/>
    <w:rsid w:val="009F398A"/>
    <w:rsid w:val="00A24E3D"/>
    <w:rsid w:val="00BD6D2C"/>
    <w:rsid w:val="00CB58F8"/>
    <w:rsid w:val="00D1260E"/>
    <w:rsid w:val="00D70488"/>
    <w:rsid w:val="00DB2FD2"/>
    <w:rsid w:val="00E56D15"/>
    <w:rsid w:val="00FF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FDB5898-175B-4550-935C-80EAC94F5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488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7048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24E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his\Desktop\&#1502;&#1505;&#1502;&#1498;%20&#1502;&#1499;&#1514;&#1489;%20&#1502;&#1502;&#1493;&#1504;&#1492;%20&#1506;&#1500;%20&#1495;&#1493;&#1511;%20&#1495;&#1493;&#1508;&#1513;%20&#1492;&#1502;&#1497;&#1491;&#1506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מסמך מכתב ממונה על חוק חופש המידע</Template>
  <TotalTime>0</TotalTime>
  <Pages>1</Pages>
  <Words>16</Words>
  <Characters>83</Characters>
  <Application>Microsoft Office Word</Application>
  <DocSecurity>4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ATIAS</dc:creator>
  <cp:lastModifiedBy> </cp:lastModifiedBy>
  <cp:revision>2</cp:revision>
  <dcterms:created xsi:type="dcterms:W3CDTF">2022-10-23T09:11:00Z</dcterms:created>
  <dcterms:modified xsi:type="dcterms:W3CDTF">2022-10-23T09:11:00Z</dcterms:modified>
</cp:coreProperties>
</file>