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488" w:rsidRPr="00D70488" w:rsidRDefault="00925536" w:rsidP="00D70488">
      <w:pPr>
        <w:contextualSpacing/>
        <w:jc w:val="center"/>
        <w:rPr>
          <w:rFonts w:cs="David"/>
          <w:b/>
          <w:bCs/>
          <w:sz w:val="36"/>
          <w:szCs w:val="36"/>
          <w:u w:val="single"/>
          <w:rtl/>
        </w:rPr>
      </w:pPr>
      <w:r w:rsidRPr="00D70488">
        <w:rPr>
          <w:rFonts w:cs="David"/>
          <w:b/>
          <w:bCs/>
          <w:noProof/>
          <w:sz w:val="36"/>
          <w:szCs w:val="36"/>
        </w:rPr>
        <w:drawing>
          <wp:inline distT="0" distB="0" distL="0" distR="0">
            <wp:extent cx="1717622" cy="657225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085" cy="6562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82388" w:rsidRPr="00CB58F8" w:rsidRDefault="00925536" w:rsidP="001A2B9A">
      <w:pPr>
        <w:rPr>
          <w:rFonts w:cs="David"/>
          <w:sz w:val="28"/>
          <w:szCs w:val="28"/>
          <w:rtl/>
        </w:rPr>
      </w:pPr>
      <w:bookmarkStart w:id="0" w:name="_GoBack"/>
      <w:r>
        <w:rPr>
          <w:rFonts w:cs="David" w:hint="cs"/>
          <w:sz w:val="28"/>
          <w:szCs w:val="28"/>
          <w:rtl/>
        </w:rPr>
        <w:t>10 בפברואר 2022</w:t>
      </w:r>
    </w:p>
    <w:bookmarkEnd w:id="0"/>
    <w:p w:rsidR="00CB4CB6" w:rsidRDefault="00925536" w:rsidP="00CB4CB6">
      <w:pPr>
        <w:bidi/>
        <w:rPr>
          <w:rFonts w:ascii="Arial" w:hAnsi="Arial" w:cs="Arial"/>
        </w:rPr>
      </w:pPr>
      <w:r>
        <w:rPr>
          <w:rFonts w:ascii="Arial" w:hAnsi="Arial" w:cs="Arial"/>
          <w:rtl/>
        </w:rPr>
        <w:t>תקציב הרכש הכולל לרכישת כלים חד פעמיים וציוד הסעדה חד פעמי (סכו"ם, מפות, מפיות, צלחות, כוסות, כלי הגשה וכו') וכמויות הרכש (לפי הסוגים השונים)</w:t>
      </w:r>
      <w:r>
        <w:rPr>
          <w:rFonts w:ascii="Arial" w:hAnsi="Arial" w:cs="Arial"/>
          <w:rtl/>
        </w:rPr>
        <w:br/>
      </w:r>
      <w:r>
        <w:rPr>
          <w:rFonts w:ascii="Arial" w:hAnsi="Arial" w:cs="Arial"/>
          <w:rtl/>
        </w:rPr>
        <w:t>לשנים 2019, 2020 ו2021 (עד ליום 30.6.2021) במובחן ובנפרד</w:t>
      </w:r>
    </w:p>
    <w:p w:rsidR="00CB4CB6" w:rsidRDefault="00CB4CB6" w:rsidP="00CB4CB6">
      <w:pPr>
        <w:bidi/>
        <w:rPr>
          <w:rFonts w:ascii="Arial" w:hAnsi="Arial" w:cs="Arial"/>
        </w:rPr>
      </w:pPr>
    </w:p>
    <w:tbl>
      <w:tblPr>
        <w:bidiVisual/>
        <w:tblW w:w="10748" w:type="dxa"/>
        <w:tblInd w:w="-263" w:type="dxa"/>
        <w:tblLook w:val="04A0" w:firstRow="1" w:lastRow="0" w:firstColumn="1" w:lastColumn="0" w:noHBand="0" w:noVBand="1"/>
      </w:tblPr>
      <w:tblGrid>
        <w:gridCol w:w="3393"/>
        <w:gridCol w:w="1701"/>
        <w:gridCol w:w="992"/>
        <w:gridCol w:w="1418"/>
        <w:gridCol w:w="1417"/>
        <w:gridCol w:w="1827"/>
      </w:tblGrid>
      <w:tr w:rsidR="00C646D6" w:rsidTr="00CB4CB6">
        <w:trPr>
          <w:trHeight w:val="276"/>
        </w:trPr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  <w:t>תאור פריט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  <w:t>קבוצת חומרים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  <w:t>מחיר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  <w:t>עלות 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  <w:t>עלות 2020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rtl/>
              </w:rPr>
              <w:t>עלות חציון 2021</w:t>
            </w:r>
          </w:p>
        </w:tc>
      </w:tr>
      <w:tr w:rsidR="00C646D6" w:rsidTr="00CB4CB6">
        <w:trPr>
          <w:trHeight w:val="276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גביע פלסטיק 150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CC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 xml:space="preserve"> עם מכסה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משקי: כלים חד פעמיים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336F" w:rsidRPr="00005035" w:rsidRDefault="00925536" w:rsidP="0019193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0.11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11,099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16,757 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6,311 </w:t>
            </w:r>
          </w:p>
        </w:tc>
      </w:tr>
      <w:tr w:rsidR="00C646D6" w:rsidTr="00CB4CB6">
        <w:trPr>
          <w:trHeight w:val="276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גביע פלסטיק 500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CC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 xml:space="preserve"> גבוה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משקי: כלים חד פעמיים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336F" w:rsidRPr="00005035" w:rsidRDefault="00925536" w:rsidP="0019193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0.14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9,420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6,138 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3,854 </w:t>
            </w:r>
          </w:p>
        </w:tc>
      </w:tr>
      <w:tr w:rsidR="00C646D6" w:rsidTr="00CB4CB6">
        <w:trPr>
          <w:trHeight w:val="276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כוס לשתיה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 xml:space="preserve"> חמה מקרטון לוגו ברזילי מודפס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משקי: כלים חד פעמיים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336F" w:rsidRPr="00005035" w:rsidRDefault="00925536" w:rsidP="0019193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0.07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 xml:space="preserve">₪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147,302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143,738 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75,705 </w:t>
            </w:r>
          </w:p>
        </w:tc>
      </w:tr>
      <w:tr w:rsidR="00C646D6" w:rsidTr="00CB4CB6">
        <w:trPr>
          <w:trHeight w:val="276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כף אוכל חד-פעמי איכותי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משקי: כלים חד פעמיים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336F" w:rsidRPr="00005035" w:rsidRDefault="00925536" w:rsidP="0019193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0.03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19,247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19,605 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10,077 </w:t>
            </w:r>
          </w:p>
        </w:tc>
      </w:tr>
      <w:tr w:rsidR="00C646D6" w:rsidTr="00CB4CB6">
        <w:trPr>
          <w:trHeight w:val="276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כפית אוכל חד-פעמי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משקי: כלים חד פעמיים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336F" w:rsidRPr="00005035" w:rsidRDefault="00925536" w:rsidP="0019193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0.03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32,259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32,504 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17,169 </w:t>
            </w:r>
          </w:p>
        </w:tc>
      </w:tr>
      <w:tr w:rsidR="00C646D6" w:rsidTr="00CB4CB6">
        <w:trPr>
          <w:trHeight w:val="276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מזלג אוכל חד-פעמי איכותי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משקי: כלים חד פעמיים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336F" w:rsidRPr="00005035" w:rsidRDefault="00925536" w:rsidP="0019193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0.07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45,018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45,840 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21,242 </w:t>
            </w:r>
          </w:p>
        </w:tc>
      </w:tr>
      <w:tr w:rsidR="00C646D6" w:rsidTr="00CB4CB6">
        <w:trPr>
          <w:trHeight w:val="276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מפיות נייר לדיספנסר בקרטון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משקי: משקי מתכלה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336F" w:rsidRPr="00005035" w:rsidRDefault="00925536" w:rsidP="0019193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51.20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11,725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5,222 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2,560 </w:t>
            </w:r>
          </w:p>
        </w:tc>
      </w:tr>
      <w:tr w:rsidR="00C646D6" w:rsidTr="00CB4CB6">
        <w:trPr>
          <w:trHeight w:val="276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סכין אוכל חד-פעמי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משקי: כלים חד פעמיים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336F" w:rsidRPr="00005035" w:rsidRDefault="00925536" w:rsidP="0019193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0.07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32,737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33,171 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14,522 </w:t>
            </w:r>
          </w:p>
        </w:tc>
      </w:tr>
      <w:tr w:rsidR="00C646D6" w:rsidTr="00CB4CB6">
        <w:trPr>
          <w:trHeight w:val="276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שקיות נילון לאריזת מזון 20/30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משקי: משקי מתכלה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336F" w:rsidRPr="00005035" w:rsidRDefault="00925536" w:rsidP="0019193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0.02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1,722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1,454 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2,236 </w:t>
            </w:r>
          </w:p>
        </w:tc>
      </w:tr>
      <w:tr w:rsidR="00C646D6" w:rsidTr="00CB4CB6">
        <w:trPr>
          <w:trHeight w:val="276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תבנית אלומיניום דגם 105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משקי: כלים חד פעמיים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336F" w:rsidRPr="00005035" w:rsidRDefault="00925536" w:rsidP="0019193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0.52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19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8,639 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14,678 </w:t>
            </w:r>
          </w:p>
        </w:tc>
      </w:tr>
      <w:tr w:rsidR="00C646D6" w:rsidTr="00CB4CB6">
        <w:trPr>
          <w:trHeight w:val="276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תבנית אלומיניום דגם 349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משקי: כלים חד פעמיים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336F" w:rsidRPr="00005035" w:rsidRDefault="00925536" w:rsidP="0019193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0.21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630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1,008 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   630 </w:t>
            </w:r>
          </w:p>
        </w:tc>
      </w:tr>
      <w:tr w:rsidR="00C646D6" w:rsidTr="00CB4CB6">
        <w:trPr>
          <w:trHeight w:val="276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מכסה לתבנית 105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משקי: כלים חד פעמיים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336F" w:rsidRPr="00005035" w:rsidRDefault="00925536" w:rsidP="0019193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0.27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218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    -   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   218 </w:t>
            </w:r>
          </w:p>
        </w:tc>
      </w:tr>
      <w:tr w:rsidR="00C646D6" w:rsidTr="00CB4CB6">
        <w:trPr>
          <w:trHeight w:val="276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צלחת ח"פ גדולה קוטר 23 ס"מ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משקי: כלים חד פעמיים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336F" w:rsidRPr="00005035" w:rsidRDefault="00925536" w:rsidP="0019193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0.07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23,320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24,196 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13,358 </w:t>
            </w:r>
          </w:p>
        </w:tc>
      </w:tr>
      <w:tr w:rsidR="00C646D6" w:rsidTr="00CB4CB6">
        <w:trPr>
          <w:trHeight w:val="276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מיכל לסלטים מיני בר 150 מ"ל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משקי: כלים חד פעמיים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336F" w:rsidRPr="00005035" w:rsidRDefault="00925536" w:rsidP="0019193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0.11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24,575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74,276 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51,358 </w:t>
            </w:r>
          </w:p>
        </w:tc>
      </w:tr>
      <w:tr w:rsidR="00C646D6" w:rsidTr="00CB4CB6">
        <w:trPr>
          <w:trHeight w:val="276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 xml:space="preserve">תבנית מחולקת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TV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 xml:space="preserve"> שחורה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משקי: כלים חד פעמיים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336F" w:rsidRPr="00005035" w:rsidRDefault="00925536" w:rsidP="0019193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0.63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85,862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297,400 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176,348 </w:t>
            </w:r>
          </w:p>
        </w:tc>
      </w:tr>
      <w:tr w:rsidR="00C646D6" w:rsidTr="00CB4CB6">
        <w:trPr>
          <w:trHeight w:val="276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 xml:space="preserve">מכסה פלסטיק שקוף לתבנית שחורה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TV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משקי: כלים חד פעמיים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336F" w:rsidRPr="00005035" w:rsidRDefault="00925536" w:rsidP="0019193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0.38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46,325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180,488 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102,740 </w:t>
            </w:r>
          </w:p>
        </w:tc>
      </w:tr>
      <w:tr w:rsidR="00C646D6" w:rsidTr="00CB4CB6">
        <w:trPr>
          <w:trHeight w:val="276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גביע חם למרק גודל 16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משקי: כלים חד פעמיים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336F" w:rsidRPr="00005035" w:rsidRDefault="00925536" w:rsidP="0019193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0.33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36,036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74,042 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34,234 </w:t>
            </w:r>
          </w:p>
        </w:tc>
      </w:tr>
      <w:tr w:rsidR="00C646D6" w:rsidTr="00CB4CB6">
        <w:trPr>
          <w:trHeight w:val="276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מכסה לגביע מרק חם 16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משקי: כלים חד פעמיים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336F" w:rsidRPr="00005035" w:rsidRDefault="00925536" w:rsidP="0019193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0.20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17,503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38,688 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18,599 </w:t>
            </w:r>
          </w:p>
        </w:tc>
      </w:tr>
      <w:tr w:rsidR="00C646D6" w:rsidTr="00CB4CB6">
        <w:trPr>
          <w:trHeight w:val="276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כוס 330 למוזלי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משקי: כלים חד פעמיים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336F" w:rsidRPr="00005035" w:rsidRDefault="00925536" w:rsidP="0019193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0.17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340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    -   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   340 </w:t>
            </w:r>
          </w:p>
        </w:tc>
      </w:tr>
      <w:tr w:rsidR="00C646D6" w:rsidTr="00CB4CB6">
        <w:trPr>
          <w:trHeight w:val="276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מכסה לכוס 330 כיפה למוזלי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משקי: כלים חד פעמיים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336F" w:rsidRPr="00005035" w:rsidRDefault="00925536" w:rsidP="0019193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0.17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340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    -   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   340 </w:t>
            </w:r>
          </w:p>
        </w:tc>
      </w:tr>
      <w:tr w:rsidR="00C646D6" w:rsidTr="00CB4CB6">
        <w:trPr>
          <w:trHeight w:val="276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 xml:space="preserve">קערה לסלט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SLR 500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 xml:space="preserve"> לסלט אישי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משקי: כלים חד פעמיים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336F" w:rsidRPr="00005035" w:rsidRDefault="00925536" w:rsidP="0019193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0.35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 - 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6,358 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7,759 </w:t>
            </w:r>
          </w:p>
        </w:tc>
      </w:tr>
      <w:tr w:rsidR="00C646D6" w:rsidTr="00CB4CB6">
        <w:trPr>
          <w:trHeight w:val="276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דוליס עגול 9 ס'מ 100 יחידות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משקי: כלים חד פעמיים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336F" w:rsidRPr="00005035" w:rsidRDefault="00925536" w:rsidP="0019193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0.06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  1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    -   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   240 </w:t>
            </w:r>
          </w:p>
        </w:tc>
      </w:tr>
      <w:tr w:rsidR="00C646D6" w:rsidTr="00CB4CB6">
        <w:trPr>
          <w:trHeight w:val="276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מיכל עגול 500 למרק קומבו שחור -מיכל+מכסה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משקי: כלי ניקיון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336F" w:rsidRPr="00005035" w:rsidRDefault="00925536" w:rsidP="0019193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0.57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 - 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    -   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24,514 </w:t>
            </w:r>
          </w:p>
        </w:tc>
      </w:tr>
      <w:tr w:rsidR="00C646D6" w:rsidTr="00CB4CB6">
        <w:trPr>
          <w:trHeight w:val="276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מכסה לכוסות 500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CC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 xml:space="preserve"> ח.פ.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משקי: כלים חד פעמיים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336F" w:rsidRPr="00005035" w:rsidRDefault="00925536" w:rsidP="0019193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0.09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8,228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10,423 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3,474 </w:t>
            </w:r>
          </w:p>
        </w:tc>
      </w:tr>
      <w:tr w:rsidR="00C646D6" w:rsidTr="00CB4CB6">
        <w:trPr>
          <w:trHeight w:val="276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כוס פלסטיק ח"פ 180 סמ"ק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משקי: כלים חד פעמיים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336F" w:rsidRPr="00005035" w:rsidRDefault="00925536" w:rsidP="0019193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0.02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47,636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39,109 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20,620 </w:t>
            </w:r>
          </w:p>
        </w:tc>
      </w:tr>
      <w:tr w:rsidR="00C646D6" w:rsidTr="00CB4CB6">
        <w:trPr>
          <w:trHeight w:val="276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צלחת קשיחה ח.פ קוטר 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משקי: כלים חד פעמיים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336F" w:rsidRPr="00005035" w:rsidRDefault="00925536" w:rsidP="0019193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0.68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11,900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    -   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2,040 </w:t>
            </w:r>
          </w:p>
        </w:tc>
      </w:tr>
      <w:tr w:rsidR="00C646D6" w:rsidTr="00CB4CB6">
        <w:trPr>
          <w:trHeight w:val="276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צלחת קשיחה ח.פ קוטר 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משקי: כלים חד פעמיים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336F" w:rsidRPr="00005035" w:rsidRDefault="00925536" w:rsidP="0019193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0.16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7,200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4,320 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   960 </w:t>
            </w:r>
          </w:p>
        </w:tc>
      </w:tr>
      <w:tr w:rsidR="00C646D6" w:rsidTr="00CB4CB6">
        <w:trPr>
          <w:trHeight w:val="276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שקית נייר  1/2 בגט 2000 יחידות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משקי: משקי מתכלה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336F" w:rsidRPr="00005035" w:rsidRDefault="00925536" w:rsidP="0019193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0.05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 - 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    -   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       0 </w:t>
            </w:r>
          </w:p>
        </w:tc>
      </w:tr>
      <w:tr w:rsidR="00C646D6" w:rsidTr="00CB4CB6">
        <w:trPr>
          <w:trHeight w:val="276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תבנית כסף מס.3 דגם 315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משקי: כלים חד פעמיים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336F" w:rsidRPr="00005035" w:rsidRDefault="00925536" w:rsidP="0019193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0.24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14,661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16,553 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10,168 </w:t>
            </w:r>
          </w:p>
        </w:tc>
      </w:tr>
      <w:tr w:rsidR="00C646D6" w:rsidTr="00CB4CB6">
        <w:trPr>
          <w:trHeight w:val="276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מכסה לתבנית כסף דגם 315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משקי: כלים חד פעמיים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336F" w:rsidRPr="00005035" w:rsidRDefault="00925536" w:rsidP="0019193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0.07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210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1,225 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   910 </w:t>
            </w:r>
          </w:p>
        </w:tc>
      </w:tr>
      <w:tr w:rsidR="00C646D6" w:rsidTr="00CB4CB6">
        <w:trPr>
          <w:trHeight w:val="276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 xml:space="preserve">גביע לרוטב עם מכסה מחובר 1.5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OZ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 xml:space="preserve"> קשיח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משקי: כלים חד פעמיים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336F" w:rsidRPr="00005035" w:rsidRDefault="00925536" w:rsidP="0019193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0.11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220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1,211 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   440 </w:t>
            </w:r>
          </w:p>
        </w:tc>
      </w:tr>
      <w:tr w:rsidR="00C646D6" w:rsidTr="00CB4CB6">
        <w:trPr>
          <w:trHeight w:val="276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קערית קשיחה ח.פ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משקי: כלי מטבח וכלי בית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336F" w:rsidRPr="00005035" w:rsidRDefault="00925536" w:rsidP="0019193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1.03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17,201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    -   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4,017 </w:t>
            </w:r>
          </w:p>
        </w:tc>
      </w:tr>
      <w:tr w:rsidR="00C646D6" w:rsidTr="00CB4CB6">
        <w:trPr>
          <w:trHeight w:val="276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כוס קריסטל ח.פ לאירוח 1000 יחידות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משקי: כלים חד פעמיים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336F" w:rsidRPr="00005035" w:rsidRDefault="00925536" w:rsidP="0019193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8.92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27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    -   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8,920 </w:t>
            </w:r>
          </w:p>
        </w:tc>
      </w:tr>
      <w:tr w:rsidR="00C646D6" w:rsidTr="00CB4CB6">
        <w:trPr>
          <w:trHeight w:val="276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 xml:space="preserve">תבנית כסף מס.5 - 400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V.T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משקי: כלים חד פעמיים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336F" w:rsidRPr="00005035" w:rsidRDefault="00925536" w:rsidP="0019193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0.22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25,080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    -   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     88 </w:t>
            </w:r>
          </w:p>
        </w:tc>
      </w:tr>
      <w:tr w:rsidR="00C646D6" w:rsidTr="00CB4CB6">
        <w:trPr>
          <w:trHeight w:val="276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 xml:space="preserve">מכסה לתבנית אלומיניום מס.5 400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V.T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משקי: כלים חד פעמיים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336F" w:rsidRPr="00005035" w:rsidRDefault="00925536" w:rsidP="0019193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0.08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7,469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    -   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       8 </w:t>
            </w:r>
          </w:p>
        </w:tc>
      </w:tr>
      <w:tr w:rsidR="00C646D6" w:rsidTr="00CB4CB6">
        <w:trPr>
          <w:trHeight w:val="276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גביע מיה לקינוחים ח.פ.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משקי: כלי מטבח וכלי בית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336F" w:rsidRPr="00005035" w:rsidRDefault="00925536" w:rsidP="0019193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0.53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 - 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    -   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   421 </w:t>
            </w:r>
          </w:p>
        </w:tc>
      </w:tr>
      <w:tr w:rsidR="00C646D6" w:rsidTr="00CB4CB6">
        <w:trPr>
          <w:trHeight w:val="276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מפית תחרה דוליס קוטר 26 לצלחת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משקי: משקי מתכלה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336F" w:rsidRPr="00005035" w:rsidRDefault="00925536" w:rsidP="0019193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0.09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  1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    -   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      -   </w:t>
            </w:r>
          </w:p>
        </w:tc>
      </w:tr>
      <w:tr w:rsidR="00C646D6" w:rsidTr="00CB4CB6">
        <w:trPr>
          <w:trHeight w:val="276"/>
        </w:trPr>
        <w:tc>
          <w:tcPr>
            <w:tcW w:w="3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כוס יין חד פעמי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9336F" w:rsidRPr="00005035" w:rsidRDefault="00925536" w:rsidP="00191937">
            <w:pPr>
              <w:bidi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משקי: כלים חד פעמיים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336F" w:rsidRPr="00005035" w:rsidRDefault="00925536" w:rsidP="00191937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0.30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11,640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    -   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          -   </w:t>
            </w:r>
          </w:p>
        </w:tc>
      </w:tr>
      <w:tr w:rsidR="00C646D6" w:rsidTr="00CB4CB6">
        <w:trPr>
          <w:trHeight w:val="276"/>
        </w:trPr>
        <w:tc>
          <w:tcPr>
            <w:tcW w:w="3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36F" w:rsidRPr="00005035" w:rsidRDefault="00D9336F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36F" w:rsidRPr="00005035" w:rsidRDefault="00D9336F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36F" w:rsidRPr="00005035" w:rsidRDefault="00D9336F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C646D6" w:rsidTr="00CB4CB6">
        <w:trPr>
          <w:trHeight w:val="276"/>
        </w:trPr>
        <w:tc>
          <w:tcPr>
            <w:tcW w:w="3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36F" w:rsidRPr="00005035" w:rsidRDefault="00D9336F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36F" w:rsidRPr="00005035" w:rsidRDefault="00D9336F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336F" w:rsidRPr="00005035" w:rsidRDefault="00D9336F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 xml:space="preserve">₪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697,170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 xml:space="preserve">₪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1,082,364 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336F" w:rsidRPr="00005035" w:rsidRDefault="00925536" w:rsidP="00191937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  <w:rtl/>
              </w:rPr>
              <w:t>₪</w:t>
            </w:r>
            <w:r w:rsidRPr="00005035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     651,100 </w:t>
            </w:r>
          </w:p>
        </w:tc>
      </w:tr>
    </w:tbl>
    <w:p w:rsidR="00191937" w:rsidRDefault="00191937" w:rsidP="00191937">
      <w:pPr>
        <w:bidi/>
        <w:rPr>
          <w:rFonts w:cs="David"/>
          <w:sz w:val="28"/>
          <w:szCs w:val="28"/>
          <w:rtl/>
        </w:rPr>
      </w:pPr>
    </w:p>
    <w:p w:rsidR="006D4B45" w:rsidRPr="00582388" w:rsidRDefault="006D4B45" w:rsidP="006D4B45">
      <w:pPr>
        <w:bidi/>
        <w:rPr>
          <w:rFonts w:cs="David"/>
          <w:sz w:val="28"/>
          <w:szCs w:val="28"/>
          <w:rtl/>
        </w:rPr>
      </w:pPr>
    </w:p>
    <w:p w:rsidR="006D4B45" w:rsidRDefault="006D4B45" w:rsidP="006D4B45">
      <w:pPr>
        <w:bidi/>
        <w:rPr>
          <w:rFonts w:cs="David"/>
          <w:sz w:val="28"/>
          <w:szCs w:val="28"/>
          <w:rtl/>
        </w:rPr>
      </w:pPr>
    </w:p>
    <w:sectPr w:rsidR="006D4B45" w:rsidSect="00A24E3D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751C0C"/>
    <w:multiLevelType w:val="hybridMultilevel"/>
    <w:tmpl w:val="D1985574"/>
    <w:lvl w:ilvl="0" w:tplc="21E83A38">
      <w:start w:val="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David" w:hint="default"/>
      </w:rPr>
    </w:lvl>
    <w:lvl w:ilvl="1" w:tplc="C3F0864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BE119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162B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66A9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868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5CC0F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284D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3A8C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B9A"/>
    <w:rsid w:val="00005035"/>
    <w:rsid w:val="00066829"/>
    <w:rsid w:val="001800E2"/>
    <w:rsid w:val="00191937"/>
    <w:rsid w:val="001A2B9A"/>
    <w:rsid w:val="001B6181"/>
    <w:rsid w:val="003209DC"/>
    <w:rsid w:val="00582388"/>
    <w:rsid w:val="005916E5"/>
    <w:rsid w:val="006D4B45"/>
    <w:rsid w:val="00902FD6"/>
    <w:rsid w:val="00925536"/>
    <w:rsid w:val="009F398A"/>
    <w:rsid w:val="00A24E3D"/>
    <w:rsid w:val="00B81F5D"/>
    <w:rsid w:val="00BD6D2C"/>
    <w:rsid w:val="00C646D6"/>
    <w:rsid w:val="00CB4CB6"/>
    <w:rsid w:val="00CB58F8"/>
    <w:rsid w:val="00D1260E"/>
    <w:rsid w:val="00D70488"/>
    <w:rsid w:val="00D9336F"/>
    <w:rsid w:val="00DB2FD2"/>
    <w:rsid w:val="00E56D15"/>
    <w:rsid w:val="00F52AA4"/>
    <w:rsid w:val="00FF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630D1"/>
  <w15:docId w15:val="{5F9D398B-7318-4A59-B739-8D1A27ABC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0488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D7048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24E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his\Desktop\&#1502;&#1505;&#1502;&#1498;%20&#1502;&#1499;&#1514;&#1489;%20&#1502;&#1502;&#1493;&#1504;&#1492;%20&#1506;&#1500;%20&#1495;&#1493;&#1511;%20&#1495;&#1493;&#1508;&#1513;%20&#1492;&#1502;&#1497;&#1491;&#1506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מסמך מכתב ממונה על חוק חופש המידע</Template>
  <TotalTime>7</TotalTime>
  <Pages>1</Pages>
  <Words>764</Words>
  <Characters>3820</Characters>
  <Application>Microsoft Office Word</Application>
  <DocSecurity>4</DocSecurity>
  <Lines>31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ESTER ATIAS</dc:creator>
  <cp:lastModifiedBy> </cp:lastModifiedBy>
  <cp:revision>2</cp:revision>
  <dcterms:created xsi:type="dcterms:W3CDTF">2022-10-23T08:37:00Z</dcterms:created>
  <dcterms:modified xsi:type="dcterms:W3CDTF">2022-10-23T08:37:00Z</dcterms:modified>
</cp:coreProperties>
</file>