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88" w:rsidRPr="00D70488" w:rsidRDefault="00D70488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 wp14:anchorId="673EAE00" wp14:editId="6AA61D2D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488" w:rsidRDefault="00AF35DD" w:rsidP="00D70488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כג'</w:t>
      </w:r>
      <w:r w:rsidR="005F4309">
        <w:rPr>
          <w:rFonts w:cs="David" w:hint="cs"/>
          <w:sz w:val="28"/>
          <w:szCs w:val="28"/>
          <w:rtl/>
        </w:rPr>
        <w:t xml:space="preserve"> אדר תשפ"א</w:t>
      </w:r>
    </w:p>
    <w:p w:rsidR="00582388" w:rsidRPr="00CB58F8" w:rsidRDefault="00AF35DD" w:rsidP="00D70488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7 במרץ </w:t>
      </w:r>
      <w:r w:rsidR="005F4309">
        <w:rPr>
          <w:rFonts w:cs="David" w:hint="cs"/>
          <w:sz w:val="28"/>
          <w:szCs w:val="28"/>
          <w:rtl/>
        </w:rPr>
        <w:t>2021</w:t>
      </w:r>
    </w:p>
    <w:p w:rsidR="006D4B45" w:rsidRPr="00582388" w:rsidRDefault="006D4B45" w:rsidP="006D4B45">
      <w:pPr>
        <w:bidi/>
        <w:rPr>
          <w:rFonts w:cs="David"/>
          <w:sz w:val="28"/>
          <w:szCs w:val="28"/>
          <w:rtl/>
        </w:rPr>
      </w:pPr>
    </w:p>
    <w:p w:rsidR="00CB58F8" w:rsidRDefault="001B6181" w:rsidP="00AF35DD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הנדון: </w:t>
      </w:r>
      <w:r w:rsidR="005F4309">
        <w:rPr>
          <w:rFonts w:cs="David" w:hint="cs"/>
          <w:sz w:val="28"/>
          <w:szCs w:val="28"/>
          <w:u w:val="single"/>
          <w:rtl/>
        </w:rPr>
        <w:t xml:space="preserve">בקשה מכוח חוק חופש המידע </w:t>
      </w:r>
    </w:p>
    <w:p w:rsidR="00CB58F8" w:rsidRDefault="00AF35DD" w:rsidP="00CB58F8">
      <w:pPr>
        <w:bidi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  <w:t>מכתבכם מיום 04.03.2021</w:t>
      </w:r>
    </w:p>
    <w:p w:rsidR="00F06BD4" w:rsidRDefault="00F06BD4" w:rsidP="00F06BD4">
      <w:pPr>
        <w:bidi/>
        <w:rPr>
          <w:rFonts w:cs="David"/>
          <w:sz w:val="28"/>
          <w:szCs w:val="28"/>
          <w:rtl/>
        </w:rPr>
      </w:pPr>
    </w:p>
    <w:p w:rsidR="00AF35DD" w:rsidRDefault="00AF35DD" w:rsidP="00F06BD4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6D4B45" w:rsidRDefault="005F4309" w:rsidP="00AF35DD">
      <w:pPr>
        <w:bidi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להלן </w:t>
      </w:r>
      <w:r w:rsidR="00F06BD4">
        <w:rPr>
          <w:rFonts w:cs="David" w:hint="cs"/>
          <w:sz w:val="28"/>
          <w:szCs w:val="28"/>
          <w:rtl/>
        </w:rPr>
        <w:t>מענה לבקשת המידע:</w:t>
      </w:r>
    </w:p>
    <w:p w:rsidR="005F4309" w:rsidRDefault="005F4309" w:rsidP="005F4309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6D4B45" w:rsidRDefault="00AF35DD" w:rsidP="00AF35DD">
      <w:pPr>
        <w:bidi/>
        <w:rPr>
          <w:rFonts w:cs="David"/>
          <w:sz w:val="28"/>
          <w:szCs w:val="28"/>
          <w:rtl/>
        </w:rPr>
      </w:pPr>
      <w:bookmarkStart w:id="0" w:name="_GoBack"/>
      <w:r w:rsidRPr="00AF35DD">
        <w:rPr>
          <w:rFonts w:cs="David"/>
          <w:sz w:val="28"/>
          <w:szCs w:val="28"/>
          <w:rtl/>
        </w:rPr>
        <w:t xml:space="preserve">אבחון טרום השרשתי בעוברים </w:t>
      </w:r>
      <w:r w:rsidRPr="00AF35DD">
        <w:rPr>
          <w:rFonts w:cs="David"/>
          <w:sz w:val="28"/>
          <w:szCs w:val="28"/>
        </w:rPr>
        <w:t> </w:t>
      </w:r>
      <w:bookmarkEnd w:id="0"/>
      <w:r w:rsidRPr="00AF35DD">
        <w:rPr>
          <w:rFonts w:cs="David"/>
          <w:sz w:val="28"/>
          <w:szCs w:val="28"/>
        </w:rPr>
        <w:t>PGT</w:t>
      </w:r>
      <w:r w:rsidRPr="00AF35DD">
        <w:rPr>
          <w:rFonts w:cs="David" w:hint="cs"/>
          <w:sz w:val="28"/>
          <w:szCs w:val="28"/>
          <w:rtl/>
        </w:rPr>
        <w:t>-</w:t>
      </w:r>
      <w:r w:rsidRPr="00AF35DD">
        <w:rPr>
          <w:rFonts w:cs="David" w:hint="cs"/>
          <w:sz w:val="28"/>
          <w:szCs w:val="28"/>
          <w:u w:val="single"/>
          <w:rtl/>
        </w:rPr>
        <w:t xml:space="preserve"> אינו</w:t>
      </w:r>
      <w:r w:rsidRPr="00AF35DD">
        <w:rPr>
          <w:rFonts w:cs="David" w:hint="cs"/>
          <w:sz w:val="28"/>
          <w:szCs w:val="28"/>
          <w:rtl/>
        </w:rPr>
        <w:t xml:space="preserve"> מבוצע במרכזנו</w:t>
      </w:r>
      <w:r>
        <w:rPr>
          <w:rFonts w:cs="David" w:hint="cs"/>
          <w:sz w:val="28"/>
          <w:szCs w:val="28"/>
          <w:rtl/>
        </w:rPr>
        <w:t>.</w:t>
      </w: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AF35DD" w:rsidRDefault="00AF35DD" w:rsidP="00AF35DD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CB58F8" w:rsidRDefault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בברכה,</w:t>
      </w:r>
    </w:p>
    <w:p w:rsidR="00CB58F8" w:rsidRDefault="00CB58F8" w:rsidP="00CB58F8">
      <w:pPr>
        <w:bidi/>
        <w:jc w:val="center"/>
        <w:rPr>
          <w:rFonts w:cs="David"/>
          <w:sz w:val="28"/>
          <w:szCs w:val="28"/>
          <w:rtl/>
        </w:rPr>
      </w:pPr>
    </w:p>
    <w:p w:rsidR="00CB58F8" w:rsidRDefault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כוכי שבי</w:t>
      </w:r>
    </w:p>
    <w:p w:rsidR="00CB58F8" w:rsidRDefault="001800E2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הממונה על העמדת מידע לציבור</w:t>
      </w:r>
    </w:p>
    <w:p w:rsidR="003209DC" w:rsidRDefault="003209DC" w:rsidP="00CB58F8">
      <w:pPr>
        <w:bidi/>
        <w:jc w:val="center"/>
        <w:rPr>
          <w:rFonts w:cs="David"/>
          <w:sz w:val="28"/>
          <w:szCs w:val="28"/>
        </w:rPr>
      </w:pPr>
      <w:r>
        <w:rPr>
          <w:rFonts w:cs="David"/>
          <w:sz w:val="28"/>
          <w:szCs w:val="28"/>
        </w:rPr>
        <w:t>cohis@bmc.gov.il</w:t>
      </w:r>
    </w:p>
    <w:p w:rsidR="00CB58F8" w:rsidRDefault="00CB58F8" w:rsidP="003209DC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המרכז הרפואי ברזילי, אשקלון</w:t>
      </w:r>
    </w:p>
    <w:p w:rsidR="00CB58F8" w:rsidRDefault="00CB58F8" w:rsidP="00CB58F8">
      <w:pPr>
        <w:bidi/>
        <w:rPr>
          <w:rFonts w:cs="David"/>
          <w:sz w:val="28"/>
          <w:szCs w:val="28"/>
          <w:rtl/>
        </w:rPr>
      </w:pPr>
    </w:p>
    <w:p w:rsidR="00D70488" w:rsidRDefault="00D70488" w:rsidP="00D70488">
      <w:pPr>
        <w:bidi/>
        <w:rPr>
          <w:rFonts w:cs="David"/>
          <w:sz w:val="28"/>
          <w:szCs w:val="28"/>
          <w:rtl/>
        </w:rPr>
      </w:pPr>
    </w:p>
    <w:p w:rsidR="00D70488" w:rsidRPr="00D70488" w:rsidRDefault="00D70488" w:rsidP="00D70488">
      <w:pPr>
        <w:rPr>
          <w:rFonts w:cs="David"/>
          <w:sz w:val="28"/>
          <w:szCs w:val="28"/>
        </w:rPr>
      </w:pPr>
    </w:p>
    <w:sectPr w:rsidR="00D70488" w:rsidRPr="00D70488"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51C0C"/>
    <w:multiLevelType w:val="hybridMultilevel"/>
    <w:tmpl w:val="D1985574"/>
    <w:lvl w:ilvl="0" w:tplc="1DF8FAF2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309"/>
    <w:rsid w:val="00081600"/>
    <w:rsid w:val="001800E2"/>
    <w:rsid w:val="001B6181"/>
    <w:rsid w:val="003209DC"/>
    <w:rsid w:val="00362465"/>
    <w:rsid w:val="00582388"/>
    <w:rsid w:val="005F4309"/>
    <w:rsid w:val="00612AA3"/>
    <w:rsid w:val="006D4B45"/>
    <w:rsid w:val="009F398A"/>
    <w:rsid w:val="00A24E3D"/>
    <w:rsid w:val="00AF35DD"/>
    <w:rsid w:val="00BD6D2C"/>
    <w:rsid w:val="00CB58F8"/>
    <w:rsid w:val="00D1260E"/>
    <w:rsid w:val="00D70488"/>
    <w:rsid w:val="00DB2FD2"/>
    <w:rsid w:val="00E56D15"/>
    <w:rsid w:val="00F06BD4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4E3D"/>
    <w:pPr>
      <w:ind w:left="720"/>
      <w:contextualSpacing/>
    </w:pPr>
  </w:style>
  <w:style w:type="table" w:styleId="a6">
    <w:name w:val="Table Grid"/>
    <w:basedOn w:val="a1"/>
    <w:uiPriority w:val="59"/>
    <w:rsid w:val="005F4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4E3D"/>
    <w:pPr>
      <w:ind w:left="720"/>
      <w:contextualSpacing/>
    </w:pPr>
  </w:style>
  <w:style w:type="table" w:styleId="a6">
    <w:name w:val="Table Grid"/>
    <w:basedOn w:val="a1"/>
    <w:uiPriority w:val="59"/>
    <w:rsid w:val="005F4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מסמך מכתב ממונה על חוק חופש המידע.dotx</Template>
  <TotalTime>0</TotalTime>
  <Pages>1</Pages>
  <Words>46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מרכז רפואי ברזילי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כוכי שבי</dc:creator>
  <cp:lastModifiedBy>כוכי שבי</cp:lastModifiedBy>
  <cp:revision>2</cp:revision>
  <dcterms:created xsi:type="dcterms:W3CDTF">2022-08-28T07:05:00Z</dcterms:created>
  <dcterms:modified xsi:type="dcterms:W3CDTF">2022-08-28T07:05:00Z</dcterms:modified>
</cp:coreProperties>
</file>