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7E6F85" w:rsidP="00034E1B">
      <w:pPr>
        <w:ind w:left="0" w:right="0"/>
        <w:jc w:val="left"/>
        <w:rPr>
          <w:rtl/>
        </w:rPr>
      </w:pPr>
    </w:p>
    <w:p w:rsidR="00034E1B" w:rsidP="00034E1B">
      <w:pPr>
        <w:ind w:left="0" w:right="0"/>
        <w:jc w:val="left"/>
        <w:rPr>
          <w:rtl/>
        </w:rPr>
      </w:pPr>
    </w:p>
    <w:tbl>
      <w:tblPr>
        <w:tblStyle w:val="TableNormal"/>
        <w:bidiVisual/>
        <w:tblW w:w="9591" w:type="dxa"/>
        <w:jc w:val="center"/>
        <w:tblCellMar>
          <w:left w:w="0" w:type="dxa"/>
          <w:right w:w="0" w:type="dxa"/>
        </w:tblCellMar>
        <w:tblLook w:val="0020"/>
      </w:tblPr>
      <w:tblGrid>
        <w:gridCol w:w="2186"/>
        <w:gridCol w:w="2250"/>
        <w:gridCol w:w="1710"/>
        <w:gridCol w:w="3445"/>
      </w:tblGrid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457"/>
          <w:tblHeader/>
          <w:jc w:val="center"/>
        </w:trPr>
        <w:tc>
          <w:tcPr>
            <w:tcW w:w="9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ניהול שינויים</w:t>
            </w: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457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מחבר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גרסא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שינוי</w:t>
            </w: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</w:rPr>
            </w:pPr>
            <w:r w:rsidR="00B800C4">
              <w:rPr>
                <w:rFonts w:cs="David"/>
                <w:b/>
                <w:bCs/>
              </w:rPr>
              <w:t>25/6/2018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 w:hint="cs"/>
                <w:b/>
                <w:bCs/>
                <w:rtl/>
              </w:rPr>
            </w:pPr>
            <w:r w:rsidR="00B800C4">
              <w:rPr>
                <w:rFonts w:cs="David" w:hint="cs"/>
                <w:b/>
                <w:bCs/>
                <w:rtl/>
              </w:rPr>
              <w:t>יניב לוזון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  <w:r w:rsidR="00B800C4">
              <w:rPr>
                <w:rFonts w:cs="David" w:hint="cs"/>
                <w:b/>
                <w:bCs/>
                <w:rtl/>
              </w:rPr>
              <w:t>1.0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178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  <w:r w:rsidR="00B800C4">
              <w:rPr>
                <w:rFonts w:cs="David" w:hint="cs"/>
                <w:b/>
                <w:bCs/>
                <w:rtl/>
              </w:rPr>
              <w:t>18/08/2019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  <w:r w:rsidR="00B800C4">
              <w:rPr>
                <w:rFonts w:cs="David" w:hint="cs"/>
                <w:b/>
                <w:bCs/>
                <w:rtl/>
              </w:rPr>
              <w:t>יניב לוזון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  <w:r w:rsidR="00B800C4">
              <w:rPr>
                <w:rFonts w:cs="David" w:hint="cs"/>
                <w:b/>
                <w:bCs/>
                <w:rtl/>
              </w:rPr>
              <w:t>1.1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  <w:r w:rsidR="009C1470">
              <w:rPr>
                <w:rFonts w:cs="David"/>
                <w:b/>
                <w:bCs/>
              </w:rPr>
              <w:t>21/06/20021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 w:hint="cs"/>
                <w:b/>
                <w:bCs/>
                <w:rtl/>
              </w:rPr>
            </w:pPr>
            <w:r w:rsidR="009C1470">
              <w:rPr>
                <w:rFonts w:cs="David" w:hint="cs"/>
                <w:b/>
                <w:bCs/>
                <w:rtl/>
              </w:rPr>
              <w:t>יניב לוזון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</w:rPr>
            </w:pPr>
            <w:r w:rsidR="009C1470">
              <w:rPr>
                <w:rFonts w:cs="David" w:hint="cs"/>
                <w:b/>
                <w:bCs/>
                <w:rtl/>
              </w:rPr>
              <w:t>1.2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Tr="00712807">
        <w:tblPrEx>
          <w:tblW w:w="9591" w:type="dxa"/>
          <w:jc w:val="center"/>
          <w:tblCellMar>
            <w:left w:w="0" w:type="dxa"/>
            <w:right w:w="0" w:type="dxa"/>
          </w:tblCellMar>
          <w:tblLook w:val="0020"/>
        </w:tblPrEx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P="00712807">
            <w:pPr>
              <w:tabs>
                <w:tab w:val="left" w:pos="5925"/>
              </w:tabs>
              <w:ind w:left="0" w:right="0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034E1B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tbl>
      <w:tblPr>
        <w:tblStyle w:val="TableNormal"/>
        <w:bidiVisual/>
        <w:tblW w:w="9900" w:type="dxa"/>
        <w:tblInd w:w="-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9"/>
        <w:gridCol w:w="3564"/>
        <w:gridCol w:w="1260"/>
        <w:gridCol w:w="2977"/>
        <w:gridCol w:w="1530"/>
      </w:tblGrid>
      <w:tr w:rsidTr="00712807">
        <w:tblPrEx>
          <w:tblW w:w="9900" w:type="dxa"/>
          <w:tblInd w:w="-48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569" w:type="dxa"/>
            <w:shd w:val="clear" w:color="auto" w:fill="808080"/>
          </w:tcPr>
          <w:p w:rsidR="007444BB" w:rsidRPr="00712807" w:rsidP="00712807">
            <w:pPr>
              <w:tabs>
                <w:tab w:val="left" w:pos="5925"/>
              </w:tabs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מס'</w:t>
            </w:r>
          </w:p>
        </w:tc>
        <w:tc>
          <w:tcPr>
            <w:tcW w:w="3564" w:type="dxa"/>
            <w:shd w:val="clear" w:color="auto" w:fill="808080"/>
          </w:tcPr>
          <w:p w:rsidR="007444BB" w:rsidRPr="00712807" w:rsidP="00712807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שאלה</w:t>
            </w:r>
          </w:p>
        </w:tc>
        <w:tc>
          <w:tcPr>
            <w:tcW w:w="1260" w:type="dxa"/>
            <w:shd w:val="clear" w:color="auto" w:fill="808080"/>
          </w:tcPr>
          <w:p w:rsidR="007444BB" w:rsidRPr="00712807" w:rsidP="00712807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רלוונט</w:t>
            </w:r>
            <w:r w:rsidRPr="00712807">
              <w:rPr>
                <w:rFonts w:ascii="Calibri" w:eastAsia="Calibri" w:hAnsi="Calibri" w:cs="David" w:hint="eastAsia"/>
                <w:b/>
                <w:bCs/>
                <w:rtl/>
              </w:rPr>
              <w:t>י</w:t>
            </w: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 xml:space="preserve"> / לא רלוונטי</w:t>
            </w:r>
          </w:p>
        </w:tc>
        <w:tc>
          <w:tcPr>
            <w:tcW w:w="2977" w:type="dxa"/>
            <w:shd w:val="clear" w:color="auto" w:fill="808080"/>
          </w:tcPr>
          <w:p w:rsidR="007444BB" w:rsidRPr="00712807" w:rsidP="00712807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 w:rsidR="00F33712">
              <w:rPr>
                <w:rFonts w:ascii="Calibri" w:eastAsia="Calibri" w:hAnsi="Calibri" w:cs="David" w:hint="cs"/>
                <w:b/>
                <w:bCs/>
                <w:rtl/>
              </w:rPr>
              <w:t>פירוט התשובה</w:t>
            </w:r>
          </w:p>
        </w:tc>
        <w:tc>
          <w:tcPr>
            <w:tcW w:w="1530" w:type="dxa"/>
            <w:shd w:val="clear" w:color="auto" w:fill="808080"/>
          </w:tcPr>
          <w:p w:rsidR="007444BB" w:rsidRPr="00712807" w:rsidP="00712807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 w:rsidR="00F33712">
              <w:rPr>
                <w:rFonts w:ascii="Calibri" w:eastAsia="Calibri" w:hAnsi="Calibri" w:cs="David" w:hint="cs"/>
                <w:b/>
                <w:bCs/>
                <w:rtl/>
              </w:rPr>
              <w:t>הערות</w:t>
            </w: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9900" w:type="dxa"/>
            <w:gridSpan w:val="5"/>
            <w:shd w:val="clear" w:color="auto" w:fill="808080"/>
          </w:tcPr>
          <w:p w:rsidR="001978F7" w:rsidRPr="001978F7" w:rsidP="001978F7">
            <w:pPr>
              <w:ind w:left="0" w:right="0"/>
              <w:jc w:val="center"/>
              <w:rPr>
                <w:rFonts w:ascii="Calibri" w:eastAsia="Calibri" w:hAnsi="Calibri" w:cs="Arial"/>
                <w:b/>
                <w:bCs/>
                <w:color w:val="FFC000"/>
                <w:sz w:val="22"/>
                <w:szCs w:val="22"/>
                <w:rtl/>
              </w:rPr>
            </w:pPr>
            <w:r w:rsidRPr="001978F7">
              <w:rPr>
                <w:rFonts w:ascii="Calibri" w:eastAsia="Calibri" w:hAnsi="Calibri" w:cs="Arial" w:hint="cs"/>
                <w:b/>
                <w:bCs/>
                <w:color w:val="FFC000"/>
                <w:sz w:val="22"/>
                <w:szCs w:val="22"/>
                <w:rtl/>
              </w:rPr>
              <w:t>תיאור המאגר</w:t>
            </w: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427810" w:rsidRPr="00712807" w:rsidP="00034E1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1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427810" w:rsidRPr="00712807" w:rsidP="00427810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פעולות איסוף המידע במאגר</w:t>
            </w:r>
          </w:p>
        </w:tc>
        <w:tc>
          <w:tcPr>
            <w:tcW w:w="1530" w:type="dxa"/>
            <w:shd w:val="clear" w:color="auto" w:fill="auto"/>
          </w:tcPr>
          <w:p w:rsidR="00427810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P="008C6D8B">
            <w:pPr>
              <w:numPr>
                <w:ilvl w:val="0"/>
                <w:numId w:val="26"/>
              </w:numPr>
              <w:tabs>
                <w:tab w:val="left" w:pos="210"/>
              </w:tabs>
              <w:ind w:left="30" w:right="0" w:hanging="3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מהם המקורות מהם נאסף המידע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P="00712807">
            <w:pPr>
              <w:numPr>
                <w:ilvl w:val="0"/>
                <w:numId w:val="23"/>
              </w:numPr>
              <w:ind w:left="36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אזרחי מדינת ישראל </w:t>
            </w:r>
          </w:p>
          <w:p w:rsidR="008C6D8B" w:rsidRPr="00FD3F1C" w:rsidP="00FD3F1C">
            <w:pPr>
              <w:numPr>
                <w:ilvl w:val="0"/>
                <w:numId w:val="23"/>
              </w:numPr>
              <w:ind w:left="36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רשות האוכלוסין.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P="008C6D8B">
            <w:pPr>
              <w:numPr>
                <w:ilvl w:val="0"/>
                <w:numId w:val="26"/>
              </w:numPr>
              <w:tabs>
                <w:tab w:val="left" w:pos="210"/>
              </w:tabs>
              <w:ind w:left="30" w:right="0" w:hanging="3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למה משמש המאגר באופן שוטף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P="00712807">
            <w:pPr>
              <w:numPr>
                <w:ilvl w:val="0"/>
                <w:numId w:val="25"/>
              </w:numPr>
              <w:ind w:left="435" w:right="0" w:hanging="435"/>
              <w:jc w:val="left"/>
              <w:rPr>
                <w:rFonts w:ascii="Calibri" w:eastAsia="Calibri" w:hAnsi="Calibri" w:cs="Arial" w:hint="cs"/>
                <w:sz w:val="22"/>
                <w:szCs w:val="22"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ביצוע תפקיד על פי דין</w:t>
            </w:r>
          </w:p>
          <w:p w:rsidR="008C6D8B" w:rsidRPr="00712807" w:rsidP="00712807">
            <w:pPr>
              <w:numPr>
                <w:ilvl w:val="0"/>
                <w:numId w:val="25"/>
              </w:numPr>
              <w:ind w:left="435" w:right="0" w:hanging="435"/>
              <w:jc w:val="left"/>
              <w:rPr>
                <w:rFonts w:ascii="Calibri" w:eastAsia="Calibri" w:hAnsi="Calibri" w:cs="Arial" w:hint="cs"/>
                <w:sz w:val="22"/>
                <w:szCs w:val="22"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מתן שירותי דת לאזרחי מדינת ישראל.</w:t>
            </w:r>
          </w:p>
          <w:p w:rsidR="008C6D8B" w:rsidRPr="00712807" w:rsidP="00712807">
            <w:pPr>
              <w:numPr>
                <w:ilvl w:val="0"/>
                <w:numId w:val="25"/>
              </w:numPr>
              <w:ind w:left="435" w:right="0" w:hanging="435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מתן שירות יעיל יותר לאזרחים.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2. </w:t>
            </w:r>
          </w:p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7801" w:type="dxa"/>
            <w:gridSpan w:val="3"/>
            <w:shd w:val="clear" w:color="auto" w:fill="auto"/>
          </w:tcPr>
          <w:p w:rsidR="008C6D8B" w:rsidRPr="00712807" w:rsidP="00427810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מטרות השימוש במאגר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</w:t>
            </w: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P="00D512F8">
            <w:pPr>
              <w:numPr>
                <w:ilvl w:val="0"/>
                <w:numId w:val="30"/>
              </w:numPr>
              <w:tabs>
                <w:tab w:val="left" w:pos="0"/>
                <w:tab w:val="left" w:pos="30"/>
                <w:tab w:val="left" w:pos="300"/>
              </w:tabs>
              <w:ind w:left="39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הסיבות שלשמן נאסף המידע במאגר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שיפור השירות לאזרח ומתן שירות יעיל יותר לאזרח.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P="00D512F8">
            <w:pPr>
              <w:numPr>
                <w:ilvl w:val="0"/>
                <w:numId w:val="29"/>
              </w:numPr>
              <w:tabs>
                <w:tab w:val="left" w:pos="210"/>
              </w:tabs>
              <w:ind w:left="30" w:right="0" w:hanging="3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השימוש הנוכחי בנתוני המאגר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בהתאם לסעיף 2 א'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P="00D512F8">
            <w:pPr>
              <w:numPr>
                <w:ilvl w:val="0"/>
                <w:numId w:val="29"/>
              </w:numPr>
              <w:tabs>
                <w:tab w:val="left" w:pos="210"/>
              </w:tabs>
              <w:ind w:left="30" w:right="0" w:hanging="3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ההתאמה בין הסיבות שלשמן נאסף המידע ולאופי השימוש הנוכחי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קיימת התאמה מלאה.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D512F8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3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D512F8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פירוט סוגי המידע הכלולים במאגר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034E1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שם ושם משפחה</w:t>
            </w:r>
          </w:p>
        </w:tc>
        <w:tc>
          <w:tcPr>
            <w:tcW w:w="1260" w:type="dxa"/>
            <w:shd w:val="clear" w:color="auto" w:fill="auto"/>
          </w:tcPr>
          <w:p w:rsidR="00D512F8" w:rsidP="0017360B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ת.ז או מספר דרכון</w:t>
            </w:r>
          </w:p>
        </w:tc>
        <w:tc>
          <w:tcPr>
            <w:tcW w:w="1260" w:type="dxa"/>
            <w:shd w:val="clear" w:color="auto" w:fill="auto"/>
          </w:tcPr>
          <w:p w:rsidR="00D512F8" w:rsidP="0017360B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P="0017360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כתובת</w:t>
            </w:r>
          </w:p>
        </w:tc>
        <w:tc>
          <w:tcPr>
            <w:tcW w:w="1260" w:type="dxa"/>
            <w:shd w:val="clear" w:color="auto" w:fill="auto"/>
          </w:tcPr>
          <w:p w:rsidR="00D512F8" w:rsidP="0017360B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P="0017360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טלפון</w:t>
            </w:r>
          </w:p>
        </w:tc>
        <w:tc>
          <w:tcPr>
            <w:tcW w:w="1260" w:type="dxa"/>
            <w:shd w:val="clear" w:color="auto" w:fill="auto"/>
          </w:tcPr>
          <w:p w:rsidR="00D512F8" w:rsidP="0017360B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P="0017360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מייל</w:t>
            </w:r>
          </w:p>
        </w:tc>
        <w:tc>
          <w:tcPr>
            <w:tcW w:w="1260" w:type="dxa"/>
            <w:shd w:val="clear" w:color="auto" w:fill="auto"/>
          </w:tcPr>
          <w:p w:rsidR="00D512F8" w:rsidP="0017360B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P="0017360B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שמות הורים ות.ז הורים</w:t>
            </w:r>
          </w:p>
        </w:tc>
        <w:tc>
          <w:tcPr>
            <w:tcW w:w="1260" w:type="dxa"/>
            <w:shd w:val="clear" w:color="auto" w:fill="auto"/>
          </w:tcPr>
          <w:p w:rsidR="00D512F8" w:rsidP="0017360B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17360B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שמות אחים כולל ת.ז.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מידע רפואי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הריון.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לידה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ארץ לידה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ארץ עליה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שנת עליה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השתייכות דתית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רק יהודי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712807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מצב אישי ( רווק, גרוש, אלמן)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</w:tbl>
    <w:p w:rsidR="007444BB" w:rsidP="00034E1B">
      <w:pPr>
        <w:ind w:left="0" w:right="0"/>
        <w:jc w:val="left"/>
        <w:rPr>
          <w:rtl/>
        </w:rPr>
      </w:pPr>
    </w:p>
    <w:p w:rsidR="001978F7" w:rsidP="00034E1B">
      <w:pPr>
        <w:ind w:left="0" w:right="0"/>
        <w:jc w:val="left"/>
        <w:rPr>
          <w:rtl/>
        </w:rPr>
      </w:pPr>
    </w:p>
    <w:tbl>
      <w:tblPr>
        <w:tblStyle w:val="TableNormal"/>
        <w:bidiVisual/>
        <w:tblW w:w="9900" w:type="dxa"/>
        <w:tblInd w:w="-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9"/>
        <w:gridCol w:w="3564"/>
        <w:gridCol w:w="1260"/>
        <w:gridCol w:w="2977"/>
        <w:gridCol w:w="1530"/>
      </w:tblGrid>
      <w:tr w:rsidTr="005A4319">
        <w:tblPrEx>
          <w:tblW w:w="9900" w:type="dxa"/>
          <w:tblInd w:w="-48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569" w:type="dxa"/>
            <w:shd w:val="clear" w:color="auto" w:fill="808080"/>
          </w:tcPr>
          <w:p w:rsidR="00710299" w:rsidRPr="00712807" w:rsidP="005A4319">
            <w:pPr>
              <w:tabs>
                <w:tab w:val="left" w:pos="5925"/>
              </w:tabs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מס'</w:t>
            </w:r>
          </w:p>
        </w:tc>
        <w:tc>
          <w:tcPr>
            <w:tcW w:w="3564" w:type="dxa"/>
            <w:shd w:val="clear" w:color="auto" w:fill="808080"/>
          </w:tcPr>
          <w:p w:rsidR="00710299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שאלה</w:t>
            </w:r>
          </w:p>
        </w:tc>
        <w:tc>
          <w:tcPr>
            <w:tcW w:w="1260" w:type="dxa"/>
            <w:shd w:val="clear" w:color="auto" w:fill="808080"/>
          </w:tcPr>
          <w:p w:rsidR="00710299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רלוונט</w:t>
            </w:r>
            <w:r w:rsidRPr="00712807">
              <w:rPr>
                <w:rFonts w:ascii="Calibri" w:eastAsia="Calibri" w:hAnsi="Calibri" w:cs="David" w:hint="eastAsia"/>
                <w:b/>
                <w:bCs/>
                <w:rtl/>
              </w:rPr>
              <w:t>י</w:t>
            </w: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 xml:space="preserve"> / לא רלוונטי</w:t>
            </w:r>
          </w:p>
        </w:tc>
        <w:tc>
          <w:tcPr>
            <w:tcW w:w="2977" w:type="dxa"/>
            <w:shd w:val="clear" w:color="auto" w:fill="808080"/>
          </w:tcPr>
          <w:p w:rsidR="00710299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פירוט התשובה</w:t>
            </w:r>
          </w:p>
        </w:tc>
        <w:tc>
          <w:tcPr>
            <w:tcW w:w="1530" w:type="dxa"/>
            <w:shd w:val="clear" w:color="auto" w:fill="808080"/>
          </w:tcPr>
          <w:p w:rsidR="00710299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הערות</w:t>
            </w: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D512F8" w:rsidRPr="00712807" w:rsidP="005A4319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3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D512F8" w:rsidRPr="00712807" w:rsidP="005A4319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פירוט סוגי המידע הכלולים במאגר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P="005A4319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משלוח  יד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מקום עבודה</w:t>
            </w:r>
          </w:p>
        </w:tc>
        <w:tc>
          <w:tcPr>
            <w:tcW w:w="1260" w:type="dxa"/>
            <w:shd w:val="clear" w:color="auto" w:fill="auto"/>
          </w:tcPr>
          <w:p w:rsidR="001978F7" w:rsidP="001978F7">
            <w:pPr>
              <w:ind w:left="0" w:right="0"/>
              <w:jc w:val="left"/>
            </w:pPr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9900" w:type="dxa"/>
            <w:gridSpan w:val="5"/>
            <w:shd w:val="clear" w:color="auto" w:fill="808080"/>
          </w:tcPr>
          <w:p w:rsidR="00E736BC" w:rsidRPr="00E736BC" w:rsidP="00E736BC">
            <w:pPr>
              <w:ind w:left="0" w:right="0"/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E736BC">
              <w:rPr>
                <w:rFonts w:ascii="David" w:hAnsi="David" w:cs="David"/>
                <w:b/>
                <w:bCs/>
                <w:color w:val="FFC000"/>
                <w:sz w:val="20"/>
                <w:rtl/>
              </w:rPr>
              <w:t>העברת המידע</w:t>
            </w: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4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העברת מאגר המידע או חלק ממנו אל מחוץ לגבולות המדינה כולל שימוש במידע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numPr>
                <w:ilvl w:val="0"/>
                <w:numId w:val="31"/>
              </w:numPr>
              <w:tabs>
                <w:tab w:val="left" w:pos="210"/>
                <w:tab w:val="left" w:pos="300"/>
              </w:tabs>
              <w:ind w:left="39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העברת המאגר 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המאגר מאוחסן בחוות השרתים של המשרד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numPr>
                <w:ilvl w:val="0"/>
                <w:numId w:val="31"/>
              </w:numPr>
              <w:tabs>
                <w:tab w:val="left" w:pos="210"/>
                <w:tab w:val="left" w:pos="300"/>
              </w:tabs>
              <w:ind w:left="39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העברת חלק מהמאגר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בהתאם לסעיף א'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numPr>
                <w:ilvl w:val="0"/>
                <w:numId w:val="31"/>
              </w:numPr>
              <w:tabs>
                <w:tab w:val="left" w:pos="210"/>
                <w:tab w:val="left" w:pos="300"/>
              </w:tabs>
              <w:ind w:left="39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שימוש במידע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המידע לא משמש אף גורם חיצוני פרט למועצות.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5</w:t>
            </w:r>
          </w:p>
        </w:tc>
        <w:tc>
          <w:tcPr>
            <w:tcW w:w="3564" w:type="dxa"/>
            <w:shd w:val="clear" w:color="auto" w:fill="auto"/>
          </w:tcPr>
          <w:p w:rsidR="001978F7" w:rsidP="001978F7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עיבוד המידע באמצעות גורם חיצוני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המידע נשמר אך ורק למטרות מתן שירות לאזרח.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P="001978F7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</w:tbl>
    <w:p w:rsidR="007444BB" w:rsidP="00034E1B">
      <w:pPr>
        <w:ind w:left="0" w:right="0"/>
        <w:jc w:val="left"/>
        <w:rPr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tl/>
        </w:rPr>
      </w:pPr>
    </w:p>
    <w:p w:rsidR="00CD266C" w:rsidP="00034E1B">
      <w:pPr>
        <w:ind w:left="0" w:right="0"/>
        <w:jc w:val="left"/>
        <w:rPr>
          <w:rFonts w:hint="cs"/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p w:rsidR="008649B6" w:rsidP="00034E1B">
      <w:pPr>
        <w:ind w:left="0" w:right="0"/>
        <w:jc w:val="left"/>
        <w:rPr>
          <w:rtl/>
        </w:rPr>
      </w:pPr>
    </w:p>
    <w:p w:rsidR="008649B6" w:rsidP="00034E1B">
      <w:pPr>
        <w:ind w:left="0" w:right="0"/>
        <w:jc w:val="left"/>
        <w:rPr>
          <w:rtl/>
        </w:rPr>
      </w:pPr>
    </w:p>
    <w:p w:rsidR="008649B6" w:rsidP="00034E1B">
      <w:pPr>
        <w:ind w:left="0" w:right="0"/>
        <w:jc w:val="left"/>
        <w:rPr>
          <w:rtl/>
        </w:rPr>
      </w:pPr>
    </w:p>
    <w:p w:rsidR="008649B6" w:rsidP="00034E1B">
      <w:pPr>
        <w:ind w:left="0" w:right="0"/>
        <w:jc w:val="left"/>
        <w:rPr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p w:rsidR="007444BB" w:rsidP="00034E1B">
      <w:pPr>
        <w:ind w:left="0" w:right="0"/>
        <w:jc w:val="left"/>
        <w:rPr>
          <w:rtl/>
        </w:rPr>
      </w:pPr>
    </w:p>
    <w:tbl>
      <w:tblPr>
        <w:tblStyle w:val="TableNormal"/>
        <w:bidiVisual/>
        <w:tblW w:w="9900" w:type="dxa"/>
        <w:tblInd w:w="-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9"/>
        <w:gridCol w:w="3559"/>
        <w:gridCol w:w="1260"/>
        <w:gridCol w:w="2982"/>
        <w:gridCol w:w="1530"/>
      </w:tblGrid>
      <w:tr w:rsidTr="00CE3A93">
        <w:tblPrEx>
          <w:tblW w:w="9900" w:type="dxa"/>
          <w:tblInd w:w="-48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569" w:type="dxa"/>
            <w:shd w:val="clear" w:color="auto" w:fill="808080"/>
          </w:tcPr>
          <w:p w:rsidR="00B573EF" w:rsidRPr="00712807" w:rsidP="005A4319">
            <w:pPr>
              <w:tabs>
                <w:tab w:val="left" w:pos="5925"/>
              </w:tabs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מס'</w:t>
            </w:r>
          </w:p>
        </w:tc>
        <w:tc>
          <w:tcPr>
            <w:tcW w:w="3561" w:type="dxa"/>
            <w:shd w:val="clear" w:color="auto" w:fill="808080"/>
          </w:tcPr>
          <w:p w:rsidR="00B573EF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שאלה</w:t>
            </w:r>
          </w:p>
        </w:tc>
        <w:tc>
          <w:tcPr>
            <w:tcW w:w="1260" w:type="dxa"/>
            <w:shd w:val="clear" w:color="auto" w:fill="808080"/>
          </w:tcPr>
          <w:p w:rsidR="00B573EF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רלוונט</w:t>
            </w:r>
            <w:r w:rsidRPr="00712807">
              <w:rPr>
                <w:rFonts w:ascii="Calibri" w:eastAsia="Calibri" w:hAnsi="Calibri" w:cs="David" w:hint="eastAsia"/>
                <w:b/>
                <w:bCs/>
                <w:rtl/>
              </w:rPr>
              <w:t>י</w:t>
            </w: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 xml:space="preserve"> / לא רלוונטי</w:t>
            </w:r>
          </w:p>
        </w:tc>
        <w:tc>
          <w:tcPr>
            <w:tcW w:w="2980" w:type="dxa"/>
            <w:shd w:val="clear" w:color="auto" w:fill="808080"/>
          </w:tcPr>
          <w:p w:rsidR="00B573EF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פירוט התשובה</w:t>
            </w:r>
          </w:p>
        </w:tc>
        <w:tc>
          <w:tcPr>
            <w:tcW w:w="1530" w:type="dxa"/>
            <w:shd w:val="clear" w:color="auto" w:fill="808080"/>
          </w:tcPr>
          <w:p w:rsidR="00B573EF" w:rsidRPr="00712807" w:rsidP="005A4319">
            <w:pPr>
              <w:ind w:left="0" w:right="0"/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הערות</w:t>
            </w: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9900" w:type="dxa"/>
            <w:gridSpan w:val="5"/>
            <w:shd w:val="clear" w:color="auto" w:fill="808080"/>
          </w:tcPr>
          <w:p w:rsidR="00CD266C" w:rsidRPr="00CD266C" w:rsidP="00CD266C">
            <w:pPr>
              <w:ind w:left="0" w:right="0"/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CD266C">
              <w:rPr>
                <w:rFonts w:ascii="David" w:hAnsi="David" w:cs="David"/>
                <w:b/>
                <w:bCs/>
                <w:color w:val="FFC000"/>
                <w:sz w:val="20"/>
                <w:rtl/>
              </w:rPr>
              <w:t>ניהול סיכונים</w:t>
            </w:r>
          </w:p>
        </w:tc>
      </w:tr>
      <w:tr w:rsidTr="005A4319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6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סיכונים עיקריים פגיעה באבטחת המידע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P="00CD266C">
            <w:pPr>
              <w:ind w:left="0" w:right="0"/>
              <w:jc w:val="left"/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B70994">
            <w:pPr>
              <w:tabs>
                <w:tab w:val="left" w:pos="210"/>
                <w:tab w:val="left" w:pos="300"/>
              </w:tabs>
              <w:ind w:left="9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B70994">
            <w:pPr>
              <w:tabs>
                <w:tab w:val="left" w:pos="210"/>
                <w:tab w:val="left" w:pos="300"/>
              </w:tabs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B70994">
            <w:pPr>
              <w:tabs>
                <w:tab w:val="left" w:pos="210"/>
                <w:tab w:val="left" w:pos="300"/>
              </w:tabs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P="00CD266C">
            <w:pPr>
              <w:ind w:left="0" w:right="0"/>
              <w:jc w:val="left"/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P="00CD266C">
            <w:pPr>
              <w:ind w:left="0" w:right="0"/>
              <w:jc w:val="left"/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שאלה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P="00CD266C">
            <w:pPr>
              <w:ind w:left="0" w:right="0"/>
              <w:jc w:val="left"/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רלוונט</w:t>
            </w:r>
            <w:r w:rsidRPr="000D3594">
              <w:rPr>
                <w:rFonts w:ascii="Calibri" w:eastAsia="Calibri" w:hAnsi="Calibri" w:cs="Arial" w:hint="eastAsia"/>
                <w:b/>
                <w:bCs/>
                <w:sz w:val="22"/>
                <w:szCs w:val="22"/>
                <w:rtl/>
              </w:rPr>
              <w:t>י</w:t>
            </w: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 xml:space="preserve"> / לא רלוונטי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P="00CD266C">
            <w:pPr>
              <w:ind w:left="0" w:right="0"/>
              <w:jc w:val="left"/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פירוט התשובה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P="00CD266C">
            <w:pPr>
              <w:ind w:left="0" w:right="0"/>
              <w:jc w:val="left"/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הערות</w:t>
            </w:r>
          </w:p>
        </w:tc>
      </w:tr>
      <w:tr w:rsidTr="00D27434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7</w:t>
            </w:r>
          </w:p>
        </w:tc>
        <w:tc>
          <w:tcPr>
            <w:tcW w:w="9331" w:type="dxa"/>
            <w:gridSpan w:val="4"/>
            <w:shd w:val="clear" w:color="auto" w:fill="808080"/>
          </w:tcPr>
          <w:p w:rsidR="00CD266C" w:rsidRPr="00B70994" w:rsidP="00CD266C">
            <w:pPr>
              <w:ind w:left="0" w:right="0"/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B70994">
              <w:rPr>
                <w:rFonts w:ascii="Calibri" w:eastAsia="Calibri" w:hAnsi="Calibri" w:cs="Arial" w:hint="cs"/>
                <w:b/>
                <w:bCs/>
                <w:color w:val="FFC000"/>
                <w:sz w:val="22"/>
                <w:szCs w:val="22"/>
                <w:rtl/>
              </w:rPr>
              <w:t>פרטי קשר בעל תפקידים במאגר</w:t>
            </w: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numPr>
                <w:ilvl w:val="0"/>
                <w:numId w:val="33"/>
              </w:numPr>
              <w:tabs>
                <w:tab w:val="left" w:pos="210"/>
                <w:tab w:val="left" w:pos="300"/>
              </w:tabs>
              <w:ind w:left="45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מנהל המאגר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ליאור אשכנזי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מנהל אגף מערכות מידע וסייבר.</w:t>
            </w:r>
          </w:p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טלפון : 02-5311011</w:t>
            </w:r>
          </w:p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מייל : </w:t>
            </w:r>
            <w:r>
              <w:rPr>
                <w:rFonts w:ascii="Calibri" w:eastAsia="Calibri" w:hAnsi="Calibri" w:cs="Arial"/>
                <w:sz w:val="22"/>
                <w:szCs w:val="22"/>
              </w:rPr>
              <w:t>liora@dat.gov.il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numPr>
                <w:ilvl w:val="0"/>
                <w:numId w:val="33"/>
              </w:numPr>
              <w:tabs>
                <w:tab w:val="left" w:pos="210"/>
                <w:tab w:val="left" w:pos="300"/>
              </w:tabs>
              <w:ind w:left="39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מחזיק המאגר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המשרד לשירותי דת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כנפי נשרים 7 ירושלים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numPr>
                <w:ilvl w:val="0"/>
                <w:numId w:val="33"/>
              </w:numPr>
              <w:tabs>
                <w:tab w:val="left" w:pos="210"/>
                <w:tab w:val="left" w:pos="300"/>
              </w:tabs>
              <w:ind w:left="39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מנהל אבטחת המידע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יניב לוזון 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מנהל אבטחת מידע.</w:t>
            </w:r>
          </w:p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טלפון : 02-5311374</w:t>
            </w:r>
          </w:p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מייל : </w:t>
            </w:r>
            <w:r>
              <w:rPr>
                <w:rFonts w:ascii="Calibri" w:eastAsia="Calibri" w:hAnsi="Calibri" w:cs="Arial"/>
                <w:sz w:val="22"/>
                <w:szCs w:val="22"/>
              </w:rPr>
              <w:t>yanivl@dat.gov.il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D27434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9331" w:type="dxa"/>
            <w:gridSpan w:val="4"/>
            <w:shd w:val="clear" w:color="auto" w:fill="808080"/>
          </w:tcPr>
          <w:p w:rsidR="00CD266C" w:rsidRPr="00B70994" w:rsidP="00CD266C">
            <w:pPr>
              <w:ind w:left="0" w:right="0"/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B70994">
              <w:rPr>
                <w:rFonts w:ascii="Calibri" w:eastAsia="Calibri" w:hAnsi="Calibri" w:cs="Arial" w:hint="cs"/>
                <w:b/>
                <w:bCs/>
                <w:color w:val="FFC000"/>
                <w:sz w:val="22"/>
                <w:szCs w:val="22"/>
                <w:rtl/>
              </w:rPr>
              <w:t>פעילות תחזוקה שנתית למסמך הגדרת המאגר</w:t>
            </w: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8</w:t>
            </w: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העדכון אחרון של המסמך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="0036442A">
              <w:rPr>
                <w:rFonts w:ascii="Calibri" w:eastAsia="Calibri" w:hAnsi="Calibri" w:cs="Arial"/>
                <w:sz w:val="22"/>
                <w:szCs w:val="22"/>
              </w:rPr>
              <w:t>21/06/2021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 w:val="restart"/>
            <w:shd w:val="clear" w:color="auto" w:fill="auto"/>
          </w:tcPr>
          <w:p w:rsidR="00CE3A93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9</w:t>
            </w:r>
          </w:p>
        </w:tc>
        <w:tc>
          <w:tcPr>
            <w:tcW w:w="3561" w:type="dxa"/>
            <w:shd w:val="clear" w:color="auto" w:fill="auto"/>
          </w:tcPr>
          <w:p w:rsidR="00CE3A93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בחינת המידע השמור במאגר</w:t>
            </w:r>
          </w:p>
        </w:tc>
        <w:tc>
          <w:tcPr>
            <w:tcW w:w="1258" w:type="dxa"/>
            <w:shd w:val="clear" w:color="auto" w:fill="auto"/>
          </w:tcPr>
          <w:p w:rsidR="00CE3A93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2" w:type="dxa"/>
            <w:shd w:val="clear" w:color="auto" w:fill="auto"/>
          </w:tcPr>
          <w:p w:rsidR="00CE3A93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E3A93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הבחינה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="00CE3A93">
              <w:rPr>
                <w:rFonts w:ascii="Calibri" w:eastAsia="Calibri" w:hAnsi="Calibri" w:cs="Arial" w:hint="cs"/>
                <w:sz w:val="22"/>
                <w:szCs w:val="22"/>
                <w:rtl/>
              </w:rPr>
              <w:t>01/01/2021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זהות מבצע הבחינה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="00CE3A93">
              <w:rPr>
                <w:rFonts w:ascii="Calibri" w:eastAsia="Calibri" w:hAnsi="Calibri" w:cs="Arial" w:hint="cs"/>
                <w:sz w:val="22"/>
                <w:szCs w:val="22"/>
                <w:rtl/>
              </w:rPr>
              <w:t>יניב לוזון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זהות גורם המאשר 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האישור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P="00520171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נימוקים למסקנה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="00CE3A93">
              <w:rPr>
                <w:rFonts w:ascii="Calibri" w:eastAsia="Calibri" w:hAnsi="Calibri" w:cs="Arial" w:hint="cs"/>
                <w:sz w:val="22"/>
                <w:szCs w:val="22"/>
                <w:rtl/>
              </w:rPr>
              <w:t>המידע הנשמר בהתאם למידע הרשום כרטיס המאגר המשמש לתפקודם של המועצות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vMerge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הפעולות שננקטו למימוש המסקנה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="00CE3A93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מעבר על כלל המידע ורישום </w:t>
            </w:r>
            <w:r w:rsidR="00D540DD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הסיבה  מדוע יש צורך במידע 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  <w:r w:rsidR="009655EC">
              <w:rPr>
                <w:rFonts w:ascii="Calibri" w:eastAsia="Calibri" w:hAnsi="Calibri" w:cs="Arial" w:hint="cs"/>
                <w:sz w:val="22"/>
                <w:szCs w:val="22"/>
                <w:rtl/>
              </w:rPr>
              <w:t>התקופה שעבורה יידרש לשמור את המידע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="009655EC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כל החיים </w:t>
            </w:r>
            <w:r w:rsidR="009655EC"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 w:rsidR="009655EC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מידע ממשלתי.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Tr="00CE3A93">
        <w:tblPrEx>
          <w:tblW w:w="9900" w:type="dxa"/>
          <w:tblInd w:w="-487" w:type="dxa"/>
          <w:tblLook w:val="04A0"/>
        </w:tblPrEx>
        <w:tc>
          <w:tcPr>
            <w:tcW w:w="569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P="00CD266C">
            <w:pPr>
              <w:ind w:left="0" w:right="0"/>
              <w:jc w:val="left"/>
              <w:rPr>
                <w:rFonts w:ascii="Calibri" w:eastAsia="Calibri" w:hAnsi="Calibri" w:cs="Arial" w:hint="cs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P="00CD266C">
            <w:pPr>
              <w:ind w:left="0" w:right="0"/>
              <w:jc w:val="left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</w:tbl>
    <w:p w:rsidR="007444BB" w:rsidRPr="00034E1B" w:rsidP="00B573EF">
      <w:pPr>
        <w:ind w:left="0" w:right="0"/>
        <w:jc w:val="left"/>
        <w:rPr>
          <w:rFonts w:hint="cs"/>
          <w:rtl/>
        </w:rPr>
      </w:pPr>
    </w:p>
    <w:sectPr w:rsidSect="007444B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2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0000000000000000000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CE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06" w:rsidRPr="00C52274">
    <w:pPr>
      <w:ind w:left="0" w:right="0"/>
      <w:jc w:val="left"/>
      <w:rPr>
        <w:color w:val="A04B42"/>
      </w:rPr>
    </w:pPr>
  </w:p>
  <w:tbl>
    <w:tblPr>
      <w:tblStyle w:val="TableNormal"/>
      <w:bidiVisual/>
      <w:tblW w:w="10349" w:type="dxa"/>
      <w:tblInd w:w="-1023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/>
    </w:tblPr>
    <w:tblGrid>
      <w:gridCol w:w="3827"/>
      <w:gridCol w:w="4253"/>
      <w:gridCol w:w="2269"/>
    </w:tblGrid>
    <w:tr w:rsidTr="00595C99">
      <w:tblPrEx>
        <w:tblW w:w="10349" w:type="dxa"/>
        <w:tblInd w:w="-1023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shd w:val="clear" w:color="auto" w:fill="EEECE1"/>
        <w:tblLook w:val="04A0"/>
      </w:tblPrEx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P="00247362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שם המאשר : 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P="00247362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תפקיד: </w:t>
          </w:r>
        </w:p>
      </w:tc>
      <w:tc>
        <w:tcPr>
          <w:tcW w:w="2269" w:type="dxa"/>
          <w:vMerge w:val="restart"/>
          <w:shd w:val="clear" w:color="auto" w:fill="EEECE1"/>
          <w:vAlign w:val="center"/>
        </w:tcPr>
        <w:p w:rsidR="001C1706" w:rsidRPr="00C52274" w:rsidP="00595C99">
          <w:pPr>
            <w:ind w:left="0" w:right="0"/>
            <w:jc w:val="center"/>
            <w:rPr>
              <w:color w:val="A04B42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עמוד 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instrText xml:space="preserve"> PAGE </w:instrTex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separate"/>
          </w:r>
          <w:r w:rsidR="009655EC">
            <w:rPr>
              <w:rFonts w:ascii="Arial" w:hAnsi="Arial" w:cs="Arial"/>
              <w:b/>
              <w:bCs/>
              <w:noProof/>
              <w:color w:val="A04B42"/>
              <w:sz w:val="26"/>
              <w:szCs w:val="26"/>
              <w:rtl/>
            </w:rPr>
            <w:t>5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end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  <w:rtl/>
            </w:rPr>
            <w:t xml:space="preserve">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מתוך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instrText xml:space="preserve"> NUMPAGES  </w:instrTex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separate"/>
          </w:r>
          <w:r w:rsidR="009655EC">
            <w:rPr>
              <w:rFonts w:ascii="Arial" w:hAnsi="Arial" w:cs="Arial"/>
              <w:b/>
              <w:bCs/>
              <w:noProof/>
              <w:color w:val="A04B42"/>
              <w:sz w:val="20"/>
              <w:szCs w:val="20"/>
              <w:rtl/>
            </w:rPr>
            <w:t>5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end"/>
          </w:r>
        </w:p>
        <w:p w:rsidR="001C1706" w:rsidRPr="00C52274" w:rsidP="00595C99">
          <w:pPr>
            <w:ind w:left="0" w:right="0"/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  <w:tr w:rsidTr="00595C99">
      <w:tblPrEx>
        <w:tblW w:w="10349" w:type="dxa"/>
        <w:tblInd w:w="-1023" w:type="dxa"/>
        <w:shd w:val="clear" w:color="auto" w:fill="EEECE1"/>
        <w:tblLook w:val="04A0"/>
      </w:tblPrEx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P="00B638FA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בתוקף מיום : </w:t>
          </w:r>
          <w:r>
            <w:rPr>
              <w:rFonts w:ascii="Arial" w:hAnsi="Arial" w:cs="Arial" w:hint="eastAsia"/>
              <w:b/>
              <w:bCs/>
              <w:color w:val="A04B42"/>
              <w:sz w:val="20"/>
              <w:szCs w:val="20"/>
              <w:rtl/>
            </w:rPr>
            <w:t>‏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P="00595C99">
          <w:pPr>
            <w:ind w:left="0" w:right="0"/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t>http://www.dat.gov.il</w:t>
          </w:r>
        </w:p>
      </w:tc>
      <w:tc>
        <w:tcPr>
          <w:tcW w:w="2269" w:type="dxa"/>
          <w:vMerge/>
          <w:shd w:val="clear" w:color="auto" w:fill="EEECE1"/>
        </w:tcPr>
        <w:p w:rsidR="001C1706" w:rsidRPr="00C52274" w:rsidP="00595C99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</w:tbl>
  <w:p w:rsidR="001C1706" w:rsidP="00A460CD">
    <w:pPr>
      <w:pStyle w:val="Footer"/>
      <w:ind w:left="0" w:right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06">
    <w:pPr>
      <w:ind w:left="0" w:right="0"/>
      <w:jc w:val="left"/>
    </w:pPr>
  </w:p>
  <w:tbl>
    <w:tblPr>
      <w:tblStyle w:val="TableNormal"/>
      <w:bidiVisual/>
      <w:tblW w:w="10349" w:type="dxa"/>
      <w:tblInd w:w="-1023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/>
    </w:tblPr>
    <w:tblGrid>
      <w:gridCol w:w="3827"/>
      <w:gridCol w:w="4253"/>
      <w:gridCol w:w="2269"/>
    </w:tblGrid>
    <w:tr w:rsidTr="00C52274">
      <w:tblPrEx>
        <w:tblW w:w="10349" w:type="dxa"/>
        <w:tblInd w:w="-1023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shd w:val="clear" w:color="auto" w:fill="EEECE1"/>
        <w:tblLook w:val="04A0"/>
      </w:tblPrEx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P="004E5787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שם המאשר : </w:t>
          </w:r>
          <w:r w:rsidR="004E5787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>מוריה פורת גראזי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P="00595C99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>תפקיד: סמנכ"ל בכיר למינהל ומשאבי אנוש</w:t>
          </w:r>
        </w:p>
      </w:tc>
      <w:tc>
        <w:tcPr>
          <w:tcW w:w="2269" w:type="dxa"/>
          <w:vMerge w:val="restart"/>
          <w:shd w:val="clear" w:color="auto" w:fill="EEECE1"/>
          <w:vAlign w:val="center"/>
        </w:tcPr>
        <w:p w:rsidR="001C1706" w:rsidRPr="00C52274" w:rsidP="00E57BDD">
          <w:pPr>
            <w:ind w:left="0" w:right="0"/>
            <w:jc w:val="center"/>
            <w:rPr>
              <w:color w:val="A04B42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עמוד 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instrText xml:space="preserve"> PAGE </w:instrTex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separate"/>
          </w:r>
          <w:r w:rsidR="003920DE">
            <w:rPr>
              <w:rFonts w:ascii="Arial" w:hAnsi="Arial" w:cs="Arial"/>
              <w:b/>
              <w:bCs/>
              <w:noProof/>
              <w:color w:val="A04B42"/>
              <w:sz w:val="26"/>
              <w:szCs w:val="26"/>
              <w:rtl/>
            </w:rPr>
            <w:t>2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end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  <w:rtl/>
            </w:rPr>
            <w:t xml:space="preserve">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מתוך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instrText xml:space="preserve"> NUMPAGES  </w:instrTex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separate"/>
          </w:r>
          <w:r w:rsidR="00295A8B">
            <w:rPr>
              <w:rFonts w:ascii="Arial" w:hAnsi="Arial" w:cs="Arial"/>
              <w:b/>
              <w:bCs/>
              <w:noProof/>
              <w:color w:val="A04B42"/>
              <w:sz w:val="20"/>
              <w:szCs w:val="20"/>
              <w:rtl/>
            </w:rPr>
            <w:t>1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end"/>
          </w:r>
        </w:p>
        <w:p w:rsidR="001C1706" w:rsidRPr="00C52274" w:rsidP="00514B3B">
          <w:pPr>
            <w:ind w:left="0" w:right="0"/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  <w:tr w:rsidTr="00C52274">
      <w:tblPrEx>
        <w:tblW w:w="10349" w:type="dxa"/>
        <w:tblInd w:w="-1023" w:type="dxa"/>
        <w:shd w:val="clear" w:color="auto" w:fill="EEECE1"/>
        <w:tblLook w:val="04A0"/>
      </w:tblPrEx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P="004E5787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בתוקף מיום : </w:t>
          </w:r>
          <w:r>
            <w:rPr>
              <w:rFonts w:ascii="Arial" w:hAnsi="Arial" w:cs="Arial" w:hint="eastAsia"/>
              <w:b/>
              <w:bCs/>
              <w:color w:val="A04B42"/>
              <w:sz w:val="20"/>
              <w:szCs w:val="20"/>
              <w:rtl/>
            </w:rPr>
            <w:t>‏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P="00514B3B">
          <w:pPr>
            <w:ind w:left="0" w:right="0"/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t>http://www.dat.gov.il</w:t>
          </w:r>
        </w:p>
      </w:tc>
      <w:tc>
        <w:tcPr>
          <w:tcW w:w="2269" w:type="dxa"/>
          <w:vMerge/>
          <w:shd w:val="clear" w:color="auto" w:fill="EEECE1"/>
        </w:tcPr>
        <w:p w:rsidR="001C1706" w:rsidRPr="00C52274" w:rsidP="00595C99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</w:tbl>
  <w:p w:rsidR="001C1706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CE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DE" w:rsidP="003920DE">
    <w:pPr>
      <w:pStyle w:val="Header"/>
      <w:ind w:left="0" w:right="0"/>
      <w:jc w:val="left"/>
      <w:rPr>
        <w:rFonts w:hint="cs"/>
        <w:rtl/>
      </w:rPr>
    </w:pPr>
    <w:r w:rsidR="001C1706">
      <w:rPr>
        <w:rFonts w:hint="cs"/>
        <w:b/>
        <w:bCs/>
        <w:color w:val="000080"/>
        <w:rtl/>
      </w:rPr>
      <w:t xml:space="preserve">  </w:t>
    </w:r>
  </w:p>
  <w:p w:rsidR="003920DE" w:rsidP="003920DE">
    <w:pPr>
      <w:pStyle w:val="Header"/>
      <w:ind w:left="0" w:right="0"/>
      <w:jc w:val="left"/>
      <w:rPr>
        <w:rFonts w:hint="cs"/>
        <w:rtl/>
      </w:rPr>
    </w:pPr>
    <w:r>
      <w:rPr>
        <w:rFonts w:hint="cs"/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תמונה 0" o:spid="_x0000_s2049" type="#_x0000_t75" alt="מנורה כחול שקוף.gif" style="width:35.95pt;height:39.75pt;margin-top:-20.4pt;margin-left:43.5pt;position:absolute;visibility:visible;z-index:251663360" filled="f" stroked="f">
          <v:imagedata r:id="rId1" o:title="מנורה כחול שקוף"/>
        </v:shape>
      </w:pict>
    </w:r>
    <w:r>
      <w:rPr>
        <w:rFonts w:hint="cs"/>
        <w:noProof/>
        <w:rtl/>
      </w:rPr>
      <w:pict>
        <v:shape id="תמונה 1" o:spid="_x0000_s2050" type="#_x0000_t75" alt="C:\Documents and Settings\michaln\Local Settings\Temporary Internet Files\Content.IE5\KEP3GDIY\MP900438680[1].jpg" style="width:301.5pt;height:87.75pt;margin-top:-35.4pt;margin-left:164.25pt;position:absolute;visibility:visible;z-index:-251655168" filled="f" stroked="f">
          <v:imagedata r:id="rId2" o:title="MP900438680[1]" croptop="5145f" cropbottom="28785f"/>
        </v:shape>
      </w:pict>
    </w:r>
  </w:p>
  <w:p w:rsidR="003920DE" w:rsidP="003920DE">
    <w:pPr>
      <w:pStyle w:val="Header"/>
      <w:ind w:left="0" w:right="0"/>
      <w:jc w:val="left"/>
      <w:rPr>
        <w:rFonts w:hint="cs"/>
        <w:rtl/>
      </w:rPr>
    </w:pPr>
    <w:r>
      <w:rPr>
        <w:rFonts w:hint="cs"/>
        <w:noProof/>
        <w:rtl/>
      </w:rPr>
      <w:pict>
        <v:rect id="_x0000_s2051" style="width:190.75pt;height:45pt;margin-top:6.3pt;margin-left:-36.75pt;position:absolute;z-index:-251654144" stroked="f" strokecolor="#00b0f0">
          <v:textbox>
            <w:txbxContent>
              <w:p w:rsidR="003920DE" w:rsidRPr="00676E8B" w:rsidP="003920DE">
                <w:pPr>
                  <w:ind w:left="0" w:right="0"/>
                  <w:jc w:val="center"/>
                  <w:rPr>
                    <w:rFonts w:ascii="Courier New" w:hAnsi="Courier New" w:cs="Courier New"/>
                    <w:b/>
                    <w:bCs/>
                    <w:color w:val="365F91"/>
                    <w:sz w:val="28"/>
                    <w:szCs w:val="28"/>
                  </w:rPr>
                </w:pPr>
                <w:r w:rsidRPr="00676E8B">
                  <w:rPr>
                    <w:rFonts w:ascii="Arial" w:hAnsi="Arial" w:cs="Arial"/>
                    <w:b/>
                    <w:bCs/>
                    <w:color w:val="365F91"/>
                    <w:rtl/>
                  </w:rPr>
                  <w:t>ה מ ש ר ד   ל ש י ר ו ת י   ד ת</w:t>
                </w:r>
                <w:r w:rsidRPr="00676E8B">
                  <w:rPr>
                    <w:rFonts w:ascii="Arial" w:hAnsi="Arial" w:cs="Arial"/>
                    <w:b/>
                    <w:bCs/>
                    <w:color w:val="365F91"/>
                    <w:sz w:val="20"/>
                    <w:szCs w:val="20"/>
                    <w:rtl/>
                  </w:rPr>
                  <w:br/>
                </w:r>
                <w:r w:rsidRPr="00676E8B">
                  <w:rPr>
                    <w:rFonts w:ascii="Century Gothic" w:hAnsi="Century Gothic" w:cs="Courier New"/>
                    <w:b/>
                    <w:bCs/>
                    <w:color w:val="365F91"/>
                    <w:sz w:val="20"/>
                    <w:szCs w:val="20"/>
                  </w:rPr>
                  <w:t>MINISTRY OF RELIGIOUS SERVICES</w:t>
                </w:r>
              </w:p>
            </w:txbxContent>
          </v:textbox>
        </v:rect>
      </w:pict>
    </w:r>
  </w:p>
  <w:p w:rsidR="003920DE" w:rsidP="003920DE">
    <w:pPr>
      <w:pStyle w:val="Header"/>
      <w:ind w:left="0" w:right="0"/>
      <w:jc w:val="left"/>
      <w:rPr>
        <w:rFonts w:hint="cs"/>
        <w:rtl/>
      </w:rPr>
    </w:pPr>
  </w:p>
  <w:p w:rsidR="003920DE" w:rsidP="003920DE">
    <w:pPr>
      <w:pStyle w:val="Header"/>
      <w:ind w:left="0" w:right="0"/>
      <w:jc w:val="left"/>
      <w:rPr>
        <w:rFonts w:hint="cs"/>
        <w:rtl/>
      </w:rPr>
    </w:pPr>
  </w:p>
  <w:tbl>
    <w:tblPr>
      <w:tblStyle w:val="TableNormal"/>
      <w:tblpPr w:leftFromText="180" w:rightFromText="180" w:vertAnchor="text" w:horzAnchor="margin" w:tblpXSpec="center" w:tblpX="1" w:tblpY="190"/>
      <w:bidiVisual/>
      <w:tblW w:w="10064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/>
    </w:tblPr>
    <w:tblGrid>
      <w:gridCol w:w="10064"/>
    </w:tblGrid>
    <w:tr w:rsidTr="00FD036E">
      <w:tblPrEx>
        <w:tblW w:w="1006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shd w:val="clear" w:color="auto" w:fill="EEECE1"/>
        <w:tblLook w:val="04A0"/>
      </w:tblPrEx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3920DE" w:rsidRPr="007531CE" w:rsidP="00247362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rtl/>
            </w:rPr>
          </w:pPr>
          <w:r w:rsidRPr="007531CE" w:rsidR="00D37BBA">
            <w:rPr>
              <w:rFonts w:ascii="Arial" w:hAnsi="Arial" w:cs="Arial"/>
              <w:b/>
              <w:bCs/>
              <w:color w:val="A04B42"/>
              <w:rtl/>
            </w:rPr>
            <w:t xml:space="preserve">שם היחידה: </w:t>
          </w:r>
          <w:r w:rsidRPr="007531CE" w:rsidR="007531CE">
            <w:rPr>
              <w:rFonts w:ascii="Arial" w:hAnsi="Arial" w:cs="Arial"/>
              <w:b/>
              <w:bCs/>
              <w:color w:val="A04B42"/>
              <w:rtl/>
            </w:rPr>
            <w:t>מנהל אגף בכיר טכנולוגיות דיגיטליות מידע וסייבר</w:t>
          </w:r>
        </w:p>
      </w:tc>
    </w:tr>
    <w:tr w:rsidTr="00FD036E">
      <w:tblPrEx>
        <w:tblW w:w="10064" w:type="dxa"/>
        <w:shd w:val="clear" w:color="auto" w:fill="EEECE1"/>
        <w:tblLook w:val="04A0"/>
      </w:tblPrEx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3920DE" w:rsidRPr="00190A1E" w:rsidP="001A1752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rtl/>
            </w:rPr>
          </w:pPr>
          <w:r w:rsidR="005C77BA">
            <w:rPr>
              <w:rFonts w:ascii="Arial" w:hAnsi="Arial" w:cs="Arial"/>
              <w:b/>
              <w:bCs/>
              <w:color w:val="A04B42"/>
              <w:rtl/>
            </w:rPr>
            <w:t>שם הנוהל</w:t>
          </w:r>
          <w:r w:rsidRPr="00190A1E" w:rsidR="00D37BBA">
            <w:rPr>
              <w:rFonts w:ascii="Arial" w:hAnsi="Arial" w:cs="Arial"/>
              <w:b/>
              <w:bCs/>
              <w:color w:val="A04B42"/>
              <w:rtl/>
            </w:rPr>
            <w:t xml:space="preserve">: </w:t>
          </w:r>
          <w:r w:rsidR="008C6D8B">
            <w:rPr>
              <w:rFonts w:ascii="Arial" w:hAnsi="Arial" w:cs="Arial" w:hint="cs"/>
              <w:b/>
              <w:bCs/>
              <w:color w:val="A04B42"/>
              <w:rtl/>
            </w:rPr>
            <w:t>מסמך הגדר</w:t>
          </w:r>
          <w:r w:rsidR="001A1752">
            <w:rPr>
              <w:rFonts w:ascii="Arial" w:hAnsi="Arial" w:cs="Arial" w:hint="cs"/>
              <w:b/>
              <w:bCs/>
              <w:color w:val="A04B42"/>
              <w:rtl/>
            </w:rPr>
            <w:t>ת מאגר שירת הים</w:t>
          </w:r>
        </w:p>
      </w:tc>
    </w:tr>
    <w:tr w:rsidTr="00FD036E">
      <w:tblPrEx>
        <w:tblW w:w="10064" w:type="dxa"/>
        <w:shd w:val="clear" w:color="auto" w:fill="EEECE1"/>
        <w:tblLook w:val="04A0"/>
      </w:tblPrEx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3920DE" w:rsidRPr="00247362" w:rsidP="00FD036E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</w:tbl>
  <w:p w:rsidR="003920DE" w:rsidP="008C6D8B">
    <w:pPr>
      <w:pStyle w:val="Header"/>
      <w:tabs>
        <w:tab w:val="left" w:pos="911"/>
        <w:tab w:val="clear" w:pos="4153"/>
        <w:tab w:val="clear" w:pos="8306"/>
      </w:tabs>
      <w:ind w:left="0" w:right="0"/>
      <w:jc w:val="left"/>
      <w:rPr>
        <w:rFonts w:hint="cs"/>
        <w:rtl/>
      </w:rPr>
    </w:pPr>
    <w:r w:rsidR="008C6D8B">
      <w:rPr>
        <w:rtl/>
      </w:rPr>
      <w:tab/>
    </w:r>
  </w:p>
  <w:p w:rsidR="003920DE" w:rsidP="003920DE">
    <w:pPr>
      <w:pStyle w:val="Header"/>
      <w:ind w:left="0" w:right="0"/>
      <w:jc w:val="left"/>
      <w:rPr>
        <w:rFonts w:hint="cs"/>
        <w:rtl/>
      </w:rPr>
    </w:pPr>
  </w:p>
  <w:p w:rsidR="003920DE" w:rsidP="003920DE">
    <w:pPr>
      <w:pStyle w:val="Header"/>
      <w:ind w:left="0" w:right="0"/>
      <w:jc w:val="left"/>
      <w:rPr>
        <w:rtl/>
      </w:rPr>
    </w:pPr>
  </w:p>
  <w:p w:rsidR="003920DE" w:rsidP="003920DE">
    <w:pPr>
      <w:pStyle w:val="Header"/>
      <w:ind w:left="0" w:right="0"/>
      <w:jc w:val="left"/>
      <w:rPr>
        <w:rFonts w:hint="cs"/>
        <w:rtl/>
      </w:rPr>
    </w:pPr>
  </w:p>
  <w:p w:rsidR="003920DE" w:rsidP="003920DE">
    <w:pPr>
      <w:pStyle w:val="Header"/>
      <w:ind w:left="0" w:right="0"/>
      <w:jc w:val="left"/>
      <w:rPr>
        <w:rFonts w:hint="cs"/>
        <w:rtl/>
      </w:rPr>
    </w:pPr>
  </w:p>
  <w:p w:rsidR="001C1706" w:rsidRPr="00E461C3" w:rsidP="003920DE">
    <w:pPr>
      <w:pStyle w:val="Header"/>
      <w:tabs>
        <w:tab w:val="center" w:pos="3626"/>
        <w:tab w:val="clear" w:pos="4153"/>
        <w:tab w:val="right" w:pos="8126"/>
        <w:tab w:val="clear" w:pos="8306"/>
      </w:tabs>
      <w:ind w:left="0" w:right="0"/>
      <w:jc w:val="both"/>
      <w:rPr>
        <w:rFonts w:cs="David"/>
        <w:b/>
        <w:bCs/>
        <w:color w:val="000080"/>
        <w:sz w:val="28"/>
        <w:szCs w:val="28"/>
        <w:rtl/>
      </w:rPr>
    </w:pPr>
    <w:r w:rsidR="003920DE">
      <w:rPr>
        <w:rFonts w:cs="David" w:hint="cs"/>
        <w:b/>
        <w:bCs/>
        <w:color w:val="000080"/>
        <w:sz w:val="28"/>
        <w:szCs w:val="28"/>
        <w:rtl/>
      </w:rPr>
      <w:t xml:space="preserve">     </w:t>
    </w:r>
    <w:r w:rsidRPr="00E461C3">
      <w:rPr>
        <w:rFonts w:cs="David" w:hint="cs"/>
        <w:b/>
        <w:bCs/>
        <w:color w:val="000080"/>
        <w:sz w:val="28"/>
        <w:szCs w:val="28"/>
        <w:rtl/>
      </w:rPr>
      <w:t xml:space="preserve">       </w:t>
    </w:r>
    <w:r>
      <w:rPr>
        <w:rFonts w:cs="David" w:hint="cs"/>
        <w:b/>
        <w:bCs/>
        <w:color w:val="000080"/>
        <w:sz w:val="28"/>
        <w:szCs w:val="28"/>
        <w:rtl/>
      </w:rPr>
      <w:t xml:space="preserve">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706">
    <w:pPr>
      <w:pStyle w:val="Header"/>
      <w:ind w:left="0" w:right="0"/>
      <w:jc w:val="left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תמונה 1" o:spid="_x0000_s2052" type="#_x0000_t75" alt="C:\Documents and Settings\michaln\Local Settings\Temporary Internet Files\Content.IE5\KEP3GDIY\MP900438680[1].jpg" style="width:301.5pt;height:87.75pt;margin-top:-1.65pt;margin-left:174pt;position:absolute;visibility:visible;z-index:-251658240" filled="f" stroked="f">
          <v:imagedata r:id="rId1" o:title="MP900438680[1]" croptop="5145f" cropbottom="28785f"/>
        </v:shape>
      </w:pict>
    </w:r>
  </w:p>
  <w:p w:rsidR="001C1706">
    <w:pPr>
      <w:pStyle w:val="Header"/>
      <w:ind w:left="0" w:right="0"/>
      <w:jc w:val="left"/>
      <w:rPr>
        <w:rtl/>
      </w:rPr>
    </w:pPr>
  </w:p>
  <w:p w:rsidR="001C1706">
    <w:pPr>
      <w:pStyle w:val="Header"/>
      <w:ind w:left="0" w:right="0"/>
      <w:jc w:val="left"/>
    </w:pPr>
  </w:p>
  <w:p w:rsidR="001C1706">
    <w:pPr>
      <w:pStyle w:val="Header"/>
      <w:ind w:left="0" w:right="0"/>
      <w:jc w:val="left"/>
    </w:pPr>
    <w:r>
      <w:rPr>
        <w:noProof/>
      </w:rPr>
      <w:pict>
        <v:rect id="_x0000_s2053" style="width:195.75pt;height:38.25pt;margin-top:6.45pt;margin-left:-27pt;position:absolute;z-index:-251656192" stroked="f" strokecolor="#00b0f0">
          <v:textbox>
            <w:txbxContent>
              <w:p w:rsidR="001C1706" w:rsidRPr="00676E8B" w:rsidP="00A97998">
                <w:pPr>
                  <w:ind w:left="0" w:right="0"/>
                  <w:jc w:val="center"/>
                  <w:rPr>
                    <w:rFonts w:ascii="Courier New" w:hAnsi="Courier New" w:cs="Courier New"/>
                    <w:b/>
                    <w:bCs/>
                    <w:color w:val="365F91"/>
                    <w:sz w:val="28"/>
                    <w:szCs w:val="28"/>
                  </w:rPr>
                </w:pPr>
                <w:r w:rsidRPr="00676E8B">
                  <w:rPr>
                    <w:rFonts w:ascii="Arial" w:hAnsi="Arial" w:cs="Arial"/>
                    <w:b/>
                    <w:bCs/>
                    <w:color w:val="365F91"/>
                    <w:rtl/>
                  </w:rPr>
                  <w:t>ה מ ש ר ד   ל ש י ר ו ת י   ד ת</w:t>
                </w:r>
                <w:r w:rsidRPr="00676E8B">
                  <w:rPr>
                    <w:rFonts w:ascii="Arial" w:hAnsi="Arial" w:cs="Arial"/>
                    <w:b/>
                    <w:bCs/>
                    <w:color w:val="365F91"/>
                    <w:sz w:val="20"/>
                    <w:szCs w:val="20"/>
                    <w:rtl/>
                  </w:rPr>
                  <w:br/>
                </w:r>
                <w:r w:rsidRPr="00676E8B">
                  <w:rPr>
                    <w:rFonts w:ascii="Century Gothic" w:hAnsi="Century Gothic" w:cs="Courier New"/>
                    <w:b/>
                    <w:bCs/>
                    <w:color w:val="365F91"/>
                    <w:sz w:val="20"/>
                    <w:szCs w:val="20"/>
                  </w:rPr>
                  <w:t>MINISTRY OF RELIGIOUS SERVICES</w:t>
                </w:r>
              </w:p>
            </w:txbxContent>
          </v:textbox>
        </v:rect>
      </w:pict>
    </w:r>
    <w:r>
      <w:rPr>
        <w:noProof/>
        <w:rtl/>
      </w:rPr>
      <w:pict>
        <v:shape id="תמונה 0" o:spid="_x0000_s2054" type="#_x0000_t75" alt="מנורה כחול שקוף.gif" style="width:35.95pt;height:39.75pt;margin-top:-33.3pt;margin-left:55.5pt;position:absolute;visibility:visible;z-index:251659264" filled="f" stroked="f">
          <v:imagedata r:id="rId2" o:title="מנורה כחול שקוף"/>
        </v:shape>
      </w:pict>
    </w:r>
  </w:p>
  <w:p w:rsidR="001C1706" w:rsidP="003920DE">
    <w:pPr>
      <w:pStyle w:val="Header"/>
      <w:ind w:left="0" w:right="0"/>
      <w:jc w:val="right"/>
    </w:pPr>
  </w:p>
  <w:p w:rsidR="001C1706">
    <w:pPr>
      <w:pStyle w:val="Header"/>
      <w:ind w:left="0" w:right="0"/>
      <w:jc w:val="left"/>
      <w:rPr>
        <w:rtl/>
      </w:rPr>
    </w:pPr>
  </w:p>
  <w:p w:rsidR="001C1706">
    <w:pPr>
      <w:pStyle w:val="Header"/>
      <w:ind w:left="0" w:right="0"/>
      <w:jc w:val="left"/>
      <w:rPr>
        <w:rtl/>
      </w:rPr>
    </w:pPr>
  </w:p>
  <w:tbl>
    <w:tblPr>
      <w:tblStyle w:val="TableNormal"/>
      <w:tblpPr w:leftFromText="180" w:rightFromText="180" w:vertAnchor="text" w:horzAnchor="page" w:tblpX="3148" w:tblpY="190"/>
      <w:bidiVisual/>
      <w:tblW w:w="10064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/>
    </w:tblPr>
    <w:tblGrid>
      <w:gridCol w:w="10064"/>
    </w:tblGrid>
    <w:tr w:rsidTr="001E3C2D">
      <w:tblPrEx>
        <w:tblW w:w="1006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shd w:val="clear" w:color="auto" w:fill="EEECE1"/>
        <w:tblLook w:val="04A0"/>
      </w:tblPrEx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1C1706" w:rsidRPr="00A97998" w:rsidP="001E3C2D">
          <w:pPr>
            <w:ind w:left="0" w:right="0"/>
            <w:jc w:val="left"/>
            <w:rPr>
              <w:rFonts w:ascii="Arial" w:hAnsi="Arial" w:cs="Arial" w:hint="cs"/>
              <w:b/>
              <w:bCs/>
              <w:color w:val="A04B42"/>
              <w:sz w:val="28"/>
              <w:szCs w:val="28"/>
              <w:rtl/>
            </w:rPr>
          </w:pPr>
          <w:r w:rsidRPr="00A97998">
            <w:rPr>
              <w:rFonts w:ascii="Arial" w:hAnsi="Arial" w:cs="Arial"/>
              <w:b/>
              <w:bCs/>
              <w:color w:val="A04B42"/>
              <w:sz w:val="28"/>
              <w:szCs w:val="28"/>
              <w:rtl/>
            </w:rPr>
            <w:t>שם הנוהל :</w:t>
          </w:r>
          <w:r w:rsidRPr="00A97998">
            <w:rPr>
              <w:rFonts w:ascii="Arial" w:hAnsi="Arial" w:cs="Arial" w:hint="cs"/>
              <w:b/>
              <w:bCs/>
              <w:color w:val="A04B42"/>
              <w:sz w:val="28"/>
              <w:szCs w:val="28"/>
              <w:rtl/>
            </w:rPr>
            <w:t xml:space="preserve"> </w:t>
          </w:r>
          <w:r w:rsidR="00B164C0">
            <w:rPr>
              <w:rFonts w:ascii="Arial" w:hAnsi="Arial" w:cs="Arial" w:hint="cs"/>
              <w:b/>
              <w:bCs/>
              <w:color w:val="A04B42"/>
              <w:sz w:val="28"/>
              <w:szCs w:val="28"/>
              <w:rtl/>
            </w:rPr>
            <w:t>תכניות עבודה</w:t>
          </w:r>
        </w:p>
      </w:tc>
    </w:tr>
    <w:tr w:rsidTr="001E3C2D">
      <w:tblPrEx>
        <w:tblW w:w="10064" w:type="dxa"/>
        <w:shd w:val="clear" w:color="auto" w:fill="EEECE1"/>
        <w:tblLook w:val="04A0"/>
      </w:tblPrEx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1C1706" w:rsidRPr="00A97998" w:rsidP="001E3C2D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rtl/>
            </w:rPr>
          </w:pPr>
          <w:r w:rsidRPr="00A97998">
            <w:rPr>
              <w:rFonts w:ascii="Arial" w:hAnsi="Arial" w:cs="Arial"/>
              <w:b/>
              <w:bCs/>
              <w:color w:val="A04B42"/>
              <w:rtl/>
            </w:rPr>
            <w:t xml:space="preserve">שם היחידה: </w:t>
          </w:r>
          <w:r>
            <w:rPr>
              <w:rFonts w:ascii="Arial" w:hAnsi="Arial" w:cs="Arial" w:hint="cs"/>
              <w:b/>
              <w:bCs/>
              <w:color w:val="A04B42"/>
              <w:rtl/>
            </w:rPr>
            <w:t>סמנכ"ל בכיר למינהל ומשאבי אנוש</w:t>
          </w:r>
        </w:p>
      </w:tc>
    </w:tr>
    <w:tr w:rsidTr="001E3C2D">
      <w:tblPrEx>
        <w:tblW w:w="10064" w:type="dxa"/>
        <w:shd w:val="clear" w:color="auto" w:fill="EEECE1"/>
        <w:tblLook w:val="04A0"/>
      </w:tblPrEx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1C1706" w:rsidRPr="00A97998" w:rsidP="001E3C2D">
          <w:pPr>
            <w:ind w:left="0" w:right="0"/>
            <w:jc w:val="left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A97998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>נוהל מספר:</w:t>
          </w:r>
          <w:r w:rsidRPr="00A97998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 xml:space="preserve"> </w:t>
          </w:r>
          <w:r w:rsidR="00C24C41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>מש-3.</w:t>
          </w:r>
          <w:r w:rsidR="0096181F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>10</w:t>
          </w:r>
        </w:p>
      </w:tc>
    </w:tr>
  </w:tbl>
  <w:p w:rsidR="001C1706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5FCA"/>
    <w:multiLevelType w:val="hybridMultilevel"/>
    <w:tmpl w:val="3FA278A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C61B0"/>
    <w:multiLevelType w:val="hybridMultilevel"/>
    <w:tmpl w:val="511E3C6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41C60"/>
    <w:multiLevelType w:val="hybridMultilevel"/>
    <w:tmpl w:val="CE82F5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95746"/>
    <w:multiLevelType w:val="multilevel"/>
    <w:tmpl w:val="DEA88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0FC76E79"/>
    <w:multiLevelType w:val="hybridMultilevel"/>
    <w:tmpl w:val="AFC494F0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B2D1D"/>
    <w:multiLevelType w:val="hybridMultilevel"/>
    <w:tmpl w:val="99921444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FD5C16"/>
    <w:multiLevelType w:val="multilevel"/>
    <w:tmpl w:val="D9E0E4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12A73885"/>
    <w:multiLevelType w:val="hybridMultilevel"/>
    <w:tmpl w:val="7F9CE686"/>
    <w:lvl w:ilvl="0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31E25"/>
    <w:multiLevelType w:val="hybridMultilevel"/>
    <w:tmpl w:val="7220A3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3AD66E7"/>
    <w:multiLevelType w:val="hybridMultilevel"/>
    <w:tmpl w:val="8632CCC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F1487D"/>
    <w:multiLevelType w:val="hybridMultilevel"/>
    <w:tmpl w:val="7F9CE686"/>
    <w:lvl w:ilvl="0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04B44"/>
    <w:multiLevelType w:val="multilevel"/>
    <w:tmpl w:val="40A0A1F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pStyle w:val="221"/>
      <w:lvlText w:val="%1.%2"/>
      <w:lvlJc w:val="left"/>
      <w:pPr>
        <w:tabs>
          <w:tab w:val="num" w:pos="681"/>
        </w:tabs>
        <w:ind w:left="681" w:hanging="539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pStyle w:val="3-2"/>
      <w:lvlText w:val="%1.%2.%3"/>
      <w:lvlJc w:val="left"/>
      <w:pPr>
        <w:tabs>
          <w:tab w:val="num" w:pos="1871"/>
        </w:tabs>
        <w:ind w:left="1871" w:hanging="737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155"/>
        </w:tabs>
        <w:ind w:left="2155" w:hanging="301"/>
      </w:pPr>
      <w:rPr>
        <w:rFonts w:ascii="Times New Roman" w:eastAsia="Times New Roman" w:hAnsi="Times New Roman" w:cs="David"/>
        <w:b w:val="0"/>
        <w:bCs w:val="0"/>
      </w:rPr>
    </w:lvl>
    <w:lvl w:ilvl="4">
      <w:start w:val="1"/>
      <w:numFmt w:val="decimal"/>
      <w:lvlText w:val="%5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5">
      <w:start w:val="1"/>
      <w:numFmt w:val="hebrew1"/>
      <w:lvlText w:val="%6)"/>
      <w:lvlJc w:val="left"/>
      <w:pPr>
        <w:tabs>
          <w:tab w:val="num" w:pos="2835"/>
        </w:tabs>
        <w:ind w:left="2835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9647E18"/>
    <w:multiLevelType w:val="hybridMultilevel"/>
    <w:tmpl w:val="29E0C2E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635F2"/>
    <w:multiLevelType w:val="hybridMultilevel"/>
    <w:tmpl w:val="7F9CE686"/>
    <w:lvl w:ilvl="0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C54503"/>
    <w:multiLevelType w:val="hybridMultilevel"/>
    <w:tmpl w:val="7E80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DE0475"/>
    <w:multiLevelType w:val="hybridMultilevel"/>
    <w:tmpl w:val="23BEA82E"/>
    <w:lvl w:ilvl="0">
      <w:start w:val="1"/>
      <w:numFmt w:val="hebrew1"/>
      <w:lvlText w:val="%1."/>
      <w:lvlJc w:val="left"/>
      <w:pPr>
        <w:ind w:left="720" w:hanging="360"/>
      </w:pPr>
      <w:rPr>
        <w:rFonts w:ascii="CG Times" w:hAnsi="CG Times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F3BEB"/>
    <w:multiLevelType w:val="hybridMultilevel"/>
    <w:tmpl w:val="0D0253AA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17D72"/>
    <w:multiLevelType w:val="hybridMultilevel"/>
    <w:tmpl w:val="1BDADAC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645DB"/>
    <w:multiLevelType w:val="multilevel"/>
    <w:tmpl w:val="1130AE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4"/>
        <w:u w:val="single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9">
    <w:nsid w:val="46EC1186"/>
    <w:multiLevelType w:val="hybridMultilevel"/>
    <w:tmpl w:val="847AB5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2D3CA2"/>
    <w:multiLevelType w:val="hybridMultilevel"/>
    <w:tmpl w:val="D0D61AE2"/>
    <w:lvl w:ilvl="0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E93193"/>
    <w:multiLevelType w:val="hybridMultilevel"/>
    <w:tmpl w:val="7898F8F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975EC7"/>
    <w:multiLevelType w:val="multilevel"/>
    <w:tmpl w:val="DEA88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4EAC72D6"/>
    <w:multiLevelType w:val="hybridMultilevel"/>
    <w:tmpl w:val="CAC0A644"/>
    <w:lvl w:ilvl="0">
      <w:start w:val="1"/>
      <w:numFmt w:val="hebrew1"/>
      <w:lvlText w:val="%1."/>
      <w:lvlJc w:val="left"/>
      <w:pPr>
        <w:ind w:left="3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10" w:hanging="360"/>
      </w:pPr>
    </w:lvl>
    <w:lvl w:ilvl="2" w:tentative="1">
      <w:start w:val="1"/>
      <w:numFmt w:val="lowerRoman"/>
      <w:lvlText w:val="%3."/>
      <w:lvlJc w:val="right"/>
      <w:pPr>
        <w:ind w:left="1830" w:hanging="180"/>
      </w:pPr>
    </w:lvl>
    <w:lvl w:ilvl="3" w:tentative="1">
      <w:start w:val="1"/>
      <w:numFmt w:val="decimal"/>
      <w:lvlText w:val="%4."/>
      <w:lvlJc w:val="left"/>
      <w:pPr>
        <w:ind w:left="2550" w:hanging="360"/>
      </w:pPr>
    </w:lvl>
    <w:lvl w:ilvl="4" w:tentative="1">
      <w:start w:val="1"/>
      <w:numFmt w:val="lowerLetter"/>
      <w:lvlText w:val="%5."/>
      <w:lvlJc w:val="left"/>
      <w:pPr>
        <w:ind w:left="3270" w:hanging="360"/>
      </w:pPr>
    </w:lvl>
    <w:lvl w:ilvl="5" w:tentative="1">
      <w:start w:val="1"/>
      <w:numFmt w:val="lowerRoman"/>
      <w:lvlText w:val="%6."/>
      <w:lvlJc w:val="right"/>
      <w:pPr>
        <w:ind w:left="3990" w:hanging="180"/>
      </w:pPr>
    </w:lvl>
    <w:lvl w:ilvl="6" w:tentative="1">
      <w:start w:val="1"/>
      <w:numFmt w:val="decimal"/>
      <w:lvlText w:val="%7."/>
      <w:lvlJc w:val="left"/>
      <w:pPr>
        <w:ind w:left="4710" w:hanging="360"/>
      </w:pPr>
    </w:lvl>
    <w:lvl w:ilvl="7" w:tentative="1">
      <w:start w:val="1"/>
      <w:numFmt w:val="lowerLetter"/>
      <w:lvlText w:val="%8."/>
      <w:lvlJc w:val="left"/>
      <w:pPr>
        <w:ind w:left="5430" w:hanging="360"/>
      </w:pPr>
    </w:lvl>
    <w:lvl w:ilvl="8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4">
    <w:nsid w:val="51671400"/>
    <w:multiLevelType w:val="hybridMultilevel"/>
    <w:tmpl w:val="86A01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F12CFC"/>
    <w:multiLevelType w:val="hybridMultilevel"/>
    <w:tmpl w:val="C90EA68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4F4194"/>
    <w:multiLevelType w:val="multilevel"/>
    <w:tmpl w:val="32AA0682"/>
    <w:lvl w:ilvl="0">
      <w:start w:val="1"/>
      <w:numFmt w:val="decimal"/>
      <w:pStyle w:val="a3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4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5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lang w:val="en-US"/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2835"/>
        </w:tabs>
        <w:ind w:left="2835" w:righ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27">
    <w:nsid w:val="713849F3"/>
    <w:multiLevelType w:val="hybridMultilevel"/>
    <w:tmpl w:val="6AFCB058"/>
    <w:lvl w:ilvl="0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0046DC"/>
    <w:multiLevelType w:val="hybridMultilevel"/>
    <w:tmpl w:val="BABE8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064DE4"/>
    <w:multiLevelType w:val="hybridMultilevel"/>
    <w:tmpl w:val="91723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0C42E0"/>
    <w:multiLevelType w:val="multilevel"/>
    <w:tmpl w:val="DEA88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>
    <w:nsid w:val="7CEF28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F2B705B"/>
    <w:multiLevelType w:val="hybridMultilevel"/>
    <w:tmpl w:val="23246030"/>
    <w:lvl w:ilvl="0">
      <w:start w:val="1"/>
      <w:numFmt w:val="hebrew1"/>
      <w:lvlText w:val="%1."/>
      <w:lvlJc w:val="left"/>
      <w:pPr>
        <w:ind w:left="720" w:hanging="360"/>
      </w:pPr>
      <w:rPr>
        <w:rFonts w:cs="Arial" w:hint="default"/>
        <w:sz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6"/>
  </w:num>
  <w:num w:numId="3">
    <w:abstractNumId w:val="18"/>
  </w:num>
  <w:num w:numId="4">
    <w:abstractNumId w:val="6"/>
  </w:num>
  <w:num w:numId="5">
    <w:abstractNumId w:val="3"/>
  </w:num>
  <w:num w:numId="6">
    <w:abstractNumId w:val="8"/>
  </w:num>
  <w:num w:numId="7">
    <w:abstractNumId w:val="22"/>
  </w:num>
  <w:num w:numId="8">
    <w:abstractNumId w:val="30"/>
  </w:num>
  <w:num w:numId="9">
    <w:abstractNumId w:val="24"/>
  </w:num>
  <w:num w:numId="10">
    <w:abstractNumId w:val="28"/>
  </w:num>
  <w:num w:numId="11">
    <w:abstractNumId w:val="31"/>
  </w:num>
  <w:num w:numId="12">
    <w:abstractNumId w:val="14"/>
  </w:num>
  <w:num w:numId="13">
    <w:abstractNumId w:val="9"/>
  </w:num>
  <w:num w:numId="14">
    <w:abstractNumId w:val="21"/>
  </w:num>
  <w:num w:numId="15">
    <w:abstractNumId w:val="5"/>
  </w:num>
  <w:num w:numId="16">
    <w:abstractNumId w:val="0"/>
  </w:num>
  <w:num w:numId="17">
    <w:abstractNumId w:val="17"/>
  </w:num>
  <w:num w:numId="18">
    <w:abstractNumId w:val="1"/>
  </w:num>
  <w:num w:numId="19">
    <w:abstractNumId w:val="32"/>
  </w:num>
  <w:num w:numId="20">
    <w:abstractNumId w:val="15"/>
  </w:num>
  <w:num w:numId="21">
    <w:abstractNumId w:val="4"/>
  </w:num>
  <w:num w:numId="22">
    <w:abstractNumId w:val="12"/>
  </w:num>
  <w:num w:numId="23">
    <w:abstractNumId w:val="2"/>
  </w:num>
  <w:num w:numId="24">
    <w:abstractNumId w:val="29"/>
  </w:num>
  <w:num w:numId="25">
    <w:abstractNumId w:val="19"/>
  </w:num>
  <w:num w:numId="26">
    <w:abstractNumId w:val="20"/>
  </w:num>
  <w:num w:numId="27">
    <w:abstractNumId w:val="16"/>
  </w:num>
  <w:num w:numId="28">
    <w:abstractNumId w:val="25"/>
  </w:num>
  <w:num w:numId="29">
    <w:abstractNumId w:val="27"/>
  </w:num>
  <w:num w:numId="30">
    <w:abstractNumId w:val="23"/>
  </w:num>
  <w:num w:numId="31">
    <w:abstractNumId w:val="13"/>
  </w:num>
  <w:num w:numId="32">
    <w:abstractNumId w:val="10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C99"/>
    <w:rsid w:val="0000129A"/>
    <w:rsid w:val="00011DBD"/>
    <w:rsid w:val="00014BCA"/>
    <w:rsid w:val="00016197"/>
    <w:rsid w:val="00016C93"/>
    <w:rsid w:val="00022873"/>
    <w:rsid w:val="00022F11"/>
    <w:rsid w:val="00025061"/>
    <w:rsid w:val="00034E1B"/>
    <w:rsid w:val="000356D1"/>
    <w:rsid w:val="00041D07"/>
    <w:rsid w:val="000426B3"/>
    <w:rsid w:val="00050384"/>
    <w:rsid w:val="000519CA"/>
    <w:rsid w:val="00066B3B"/>
    <w:rsid w:val="000700A7"/>
    <w:rsid w:val="0007019F"/>
    <w:rsid w:val="00087FDE"/>
    <w:rsid w:val="000929A8"/>
    <w:rsid w:val="000930E1"/>
    <w:rsid w:val="00094882"/>
    <w:rsid w:val="000A3FBA"/>
    <w:rsid w:val="000A67F9"/>
    <w:rsid w:val="000A6C46"/>
    <w:rsid w:val="000A73A5"/>
    <w:rsid w:val="000A7EE4"/>
    <w:rsid w:val="000B0363"/>
    <w:rsid w:val="000B09B5"/>
    <w:rsid w:val="000B1DBB"/>
    <w:rsid w:val="000B794F"/>
    <w:rsid w:val="000C107F"/>
    <w:rsid w:val="000D2B43"/>
    <w:rsid w:val="000D3594"/>
    <w:rsid w:val="000D3BDC"/>
    <w:rsid w:val="000E1B66"/>
    <w:rsid w:val="000E61B3"/>
    <w:rsid w:val="000F00E5"/>
    <w:rsid w:val="000F0CF0"/>
    <w:rsid w:val="000F1FF3"/>
    <w:rsid w:val="000F3684"/>
    <w:rsid w:val="000F4BD6"/>
    <w:rsid w:val="000F4D40"/>
    <w:rsid w:val="000F7B5E"/>
    <w:rsid w:val="00100E4E"/>
    <w:rsid w:val="00103DB4"/>
    <w:rsid w:val="0010692D"/>
    <w:rsid w:val="00107873"/>
    <w:rsid w:val="001140E0"/>
    <w:rsid w:val="001155C2"/>
    <w:rsid w:val="001203F4"/>
    <w:rsid w:val="00120CF6"/>
    <w:rsid w:val="00122ABE"/>
    <w:rsid w:val="00125153"/>
    <w:rsid w:val="001342D7"/>
    <w:rsid w:val="0014025E"/>
    <w:rsid w:val="0015168F"/>
    <w:rsid w:val="00153215"/>
    <w:rsid w:val="0015438B"/>
    <w:rsid w:val="00155106"/>
    <w:rsid w:val="00155C02"/>
    <w:rsid w:val="00160082"/>
    <w:rsid w:val="00164923"/>
    <w:rsid w:val="001649AB"/>
    <w:rsid w:val="00167763"/>
    <w:rsid w:val="0017122C"/>
    <w:rsid w:val="0017360B"/>
    <w:rsid w:val="001768F4"/>
    <w:rsid w:val="00183A40"/>
    <w:rsid w:val="00190A1E"/>
    <w:rsid w:val="001919B5"/>
    <w:rsid w:val="00197524"/>
    <w:rsid w:val="001978F7"/>
    <w:rsid w:val="001A1752"/>
    <w:rsid w:val="001A3ADB"/>
    <w:rsid w:val="001B0157"/>
    <w:rsid w:val="001B238C"/>
    <w:rsid w:val="001B2C2E"/>
    <w:rsid w:val="001C1706"/>
    <w:rsid w:val="001C26C4"/>
    <w:rsid w:val="001C3BA8"/>
    <w:rsid w:val="001C71EE"/>
    <w:rsid w:val="001D358B"/>
    <w:rsid w:val="001D7EEC"/>
    <w:rsid w:val="001E3029"/>
    <w:rsid w:val="001E3C2D"/>
    <w:rsid w:val="001E629F"/>
    <w:rsid w:val="001F5166"/>
    <w:rsid w:val="001F5486"/>
    <w:rsid w:val="002049F7"/>
    <w:rsid w:val="002059BF"/>
    <w:rsid w:val="00206643"/>
    <w:rsid w:val="0021545B"/>
    <w:rsid w:val="00215E10"/>
    <w:rsid w:val="0021737D"/>
    <w:rsid w:val="00220059"/>
    <w:rsid w:val="002204FD"/>
    <w:rsid w:val="00220C8C"/>
    <w:rsid w:val="00221689"/>
    <w:rsid w:val="0022673E"/>
    <w:rsid w:val="00232418"/>
    <w:rsid w:val="00233206"/>
    <w:rsid w:val="00236053"/>
    <w:rsid w:val="0024240D"/>
    <w:rsid w:val="002433BF"/>
    <w:rsid w:val="00243EF1"/>
    <w:rsid w:val="00247362"/>
    <w:rsid w:val="00247F6C"/>
    <w:rsid w:val="00253B69"/>
    <w:rsid w:val="002615DE"/>
    <w:rsid w:val="00266A42"/>
    <w:rsid w:val="0027218A"/>
    <w:rsid w:val="00272572"/>
    <w:rsid w:val="00273752"/>
    <w:rsid w:val="002807E7"/>
    <w:rsid w:val="00285D0F"/>
    <w:rsid w:val="00293A1A"/>
    <w:rsid w:val="00295A8B"/>
    <w:rsid w:val="002A6DE6"/>
    <w:rsid w:val="002A7B03"/>
    <w:rsid w:val="002B5E27"/>
    <w:rsid w:val="002C1C35"/>
    <w:rsid w:val="002C1F2D"/>
    <w:rsid w:val="002C5BEC"/>
    <w:rsid w:val="002D36EC"/>
    <w:rsid w:val="002D7C0C"/>
    <w:rsid w:val="002E2AE3"/>
    <w:rsid w:val="002E6B31"/>
    <w:rsid w:val="002F5E6C"/>
    <w:rsid w:val="002F5FCE"/>
    <w:rsid w:val="002F6DCF"/>
    <w:rsid w:val="00306FA6"/>
    <w:rsid w:val="00310885"/>
    <w:rsid w:val="00315673"/>
    <w:rsid w:val="00321642"/>
    <w:rsid w:val="00322871"/>
    <w:rsid w:val="00326DAA"/>
    <w:rsid w:val="00327C5C"/>
    <w:rsid w:val="003336AF"/>
    <w:rsid w:val="003350F6"/>
    <w:rsid w:val="0034146E"/>
    <w:rsid w:val="0034502E"/>
    <w:rsid w:val="003461F9"/>
    <w:rsid w:val="003554BE"/>
    <w:rsid w:val="00355F31"/>
    <w:rsid w:val="00357E9D"/>
    <w:rsid w:val="0036442A"/>
    <w:rsid w:val="00370934"/>
    <w:rsid w:val="003749A5"/>
    <w:rsid w:val="00375397"/>
    <w:rsid w:val="00377CB7"/>
    <w:rsid w:val="00380360"/>
    <w:rsid w:val="00380AA3"/>
    <w:rsid w:val="003818B9"/>
    <w:rsid w:val="00381D49"/>
    <w:rsid w:val="0039040E"/>
    <w:rsid w:val="003920DE"/>
    <w:rsid w:val="003A2A28"/>
    <w:rsid w:val="003A4B07"/>
    <w:rsid w:val="003B470C"/>
    <w:rsid w:val="003B6959"/>
    <w:rsid w:val="003C2E76"/>
    <w:rsid w:val="003D61AD"/>
    <w:rsid w:val="003D6660"/>
    <w:rsid w:val="003D7D03"/>
    <w:rsid w:val="003E1FE9"/>
    <w:rsid w:val="003E3DD6"/>
    <w:rsid w:val="003E4C8A"/>
    <w:rsid w:val="003E4CEE"/>
    <w:rsid w:val="003F195C"/>
    <w:rsid w:val="004063F0"/>
    <w:rsid w:val="00413E0E"/>
    <w:rsid w:val="00415D33"/>
    <w:rsid w:val="00420039"/>
    <w:rsid w:val="004207BE"/>
    <w:rsid w:val="004229DE"/>
    <w:rsid w:val="00426695"/>
    <w:rsid w:val="00426E49"/>
    <w:rsid w:val="00427810"/>
    <w:rsid w:val="0043038A"/>
    <w:rsid w:val="004321A7"/>
    <w:rsid w:val="004334FA"/>
    <w:rsid w:val="00434664"/>
    <w:rsid w:val="004367C3"/>
    <w:rsid w:val="00440911"/>
    <w:rsid w:val="0044371C"/>
    <w:rsid w:val="00444500"/>
    <w:rsid w:val="00454D11"/>
    <w:rsid w:val="0045665F"/>
    <w:rsid w:val="00466AE8"/>
    <w:rsid w:val="00466B31"/>
    <w:rsid w:val="00471925"/>
    <w:rsid w:val="0047341F"/>
    <w:rsid w:val="004734F3"/>
    <w:rsid w:val="00474D53"/>
    <w:rsid w:val="00480860"/>
    <w:rsid w:val="0048096D"/>
    <w:rsid w:val="00485AA9"/>
    <w:rsid w:val="00491F75"/>
    <w:rsid w:val="004971C7"/>
    <w:rsid w:val="004A1BCD"/>
    <w:rsid w:val="004A210F"/>
    <w:rsid w:val="004A4372"/>
    <w:rsid w:val="004A569E"/>
    <w:rsid w:val="004B023E"/>
    <w:rsid w:val="004B13A8"/>
    <w:rsid w:val="004B1E51"/>
    <w:rsid w:val="004B7E29"/>
    <w:rsid w:val="004C25E4"/>
    <w:rsid w:val="004C3134"/>
    <w:rsid w:val="004C3537"/>
    <w:rsid w:val="004C4049"/>
    <w:rsid w:val="004C471B"/>
    <w:rsid w:val="004C660F"/>
    <w:rsid w:val="004C6C77"/>
    <w:rsid w:val="004C7209"/>
    <w:rsid w:val="004D1ABD"/>
    <w:rsid w:val="004D2410"/>
    <w:rsid w:val="004D25CF"/>
    <w:rsid w:val="004D3F53"/>
    <w:rsid w:val="004D605B"/>
    <w:rsid w:val="004E0559"/>
    <w:rsid w:val="004E5787"/>
    <w:rsid w:val="004E7162"/>
    <w:rsid w:val="004E7475"/>
    <w:rsid w:val="004E7FC0"/>
    <w:rsid w:val="004F0BE1"/>
    <w:rsid w:val="004F3E04"/>
    <w:rsid w:val="005044E6"/>
    <w:rsid w:val="005133F8"/>
    <w:rsid w:val="00514B3B"/>
    <w:rsid w:val="00517FD1"/>
    <w:rsid w:val="00520171"/>
    <w:rsid w:val="0052049B"/>
    <w:rsid w:val="00521029"/>
    <w:rsid w:val="005334B2"/>
    <w:rsid w:val="00535D3E"/>
    <w:rsid w:val="00544364"/>
    <w:rsid w:val="005576E3"/>
    <w:rsid w:val="0056291A"/>
    <w:rsid w:val="00563597"/>
    <w:rsid w:val="005738D0"/>
    <w:rsid w:val="00575EEF"/>
    <w:rsid w:val="005865D0"/>
    <w:rsid w:val="0059220E"/>
    <w:rsid w:val="00592491"/>
    <w:rsid w:val="005938CB"/>
    <w:rsid w:val="00594100"/>
    <w:rsid w:val="005942FA"/>
    <w:rsid w:val="00595C99"/>
    <w:rsid w:val="00597FBD"/>
    <w:rsid w:val="005A1EA6"/>
    <w:rsid w:val="005A4319"/>
    <w:rsid w:val="005A5630"/>
    <w:rsid w:val="005A613F"/>
    <w:rsid w:val="005A638F"/>
    <w:rsid w:val="005A6715"/>
    <w:rsid w:val="005A7CB0"/>
    <w:rsid w:val="005B25FC"/>
    <w:rsid w:val="005B7814"/>
    <w:rsid w:val="005C5F28"/>
    <w:rsid w:val="005C77BA"/>
    <w:rsid w:val="005D0506"/>
    <w:rsid w:val="005D2FFF"/>
    <w:rsid w:val="005E1EE9"/>
    <w:rsid w:val="005E2971"/>
    <w:rsid w:val="005E5D7E"/>
    <w:rsid w:val="005E789B"/>
    <w:rsid w:val="005F020B"/>
    <w:rsid w:val="005F2459"/>
    <w:rsid w:val="005F3FD4"/>
    <w:rsid w:val="0060608B"/>
    <w:rsid w:val="00607435"/>
    <w:rsid w:val="0061070F"/>
    <w:rsid w:val="006111A9"/>
    <w:rsid w:val="00625FCD"/>
    <w:rsid w:val="00634928"/>
    <w:rsid w:val="006352D1"/>
    <w:rsid w:val="00636BEC"/>
    <w:rsid w:val="0063721D"/>
    <w:rsid w:val="0064640E"/>
    <w:rsid w:val="00647A62"/>
    <w:rsid w:val="00657FB9"/>
    <w:rsid w:val="00660B2B"/>
    <w:rsid w:val="00662938"/>
    <w:rsid w:val="00662F91"/>
    <w:rsid w:val="00673512"/>
    <w:rsid w:val="00676E8B"/>
    <w:rsid w:val="006779DD"/>
    <w:rsid w:val="00694385"/>
    <w:rsid w:val="00697A77"/>
    <w:rsid w:val="006A2898"/>
    <w:rsid w:val="006A4A89"/>
    <w:rsid w:val="006A4D81"/>
    <w:rsid w:val="006B1DC8"/>
    <w:rsid w:val="006B661C"/>
    <w:rsid w:val="006B6B0B"/>
    <w:rsid w:val="006B7221"/>
    <w:rsid w:val="006C2910"/>
    <w:rsid w:val="006C350A"/>
    <w:rsid w:val="006C36CF"/>
    <w:rsid w:val="006C59E1"/>
    <w:rsid w:val="006D08B3"/>
    <w:rsid w:val="006D1393"/>
    <w:rsid w:val="006D20CB"/>
    <w:rsid w:val="006D5D3C"/>
    <w:rsid w:val="006E436A"/>
    <w:rsid w:val="006E4718"/>
    <w:rsid w:val="006F00A3"/>
    <w:rsid w:val="006F66D1"/>
    <w:rsid w:val="007030BF"/>
    <w:rsid w:val="00703AFA"/>
    <w:rsid w:val="00706BBB"/>
    <w:rsid w:val="007071D5"/>
    <w:rsid w:val="00707980"/>
    <w:rsid w:val="00710299"/>
    <w:rsid w:val="007105DD"/>
    <w:rsid w:val="00712807"/>
    <w:rsid w:val="007155DE"/>
    <w:rsid w:val="00715AF1"/>
    <w:rsid w:val="00716E9C"/>
    <w:rsid w:val="00720B52"/>
    <w:rsid w:val="00722543"/>
    <w:rsid w:val="00723C17"/>
    <w:rsid w:val="00726A24"/>
    <w:rsid w:val="00730B3A"/>
    <w:rsid w:val="00731833"/>
    <w:rsid w:val="00732264"/>
    <w:rsid w:val="007330E1"/>
    <w:rsid w:val="00734A4B"/>
    <w:rsid w:val="00742CDF"/>
    <w:rsid w:val="0074325F"/>
    <w:rsid w:val="00743C37"/>
    <w:rsid w:val="007444BB"/>
    <w:rsid w:val="007478D0"/>
    <w:rsid w:val="00750CC7"/>
    <w:rsid w:val="007531CE"/>
    <w:rsid w:val="00754DD3"/>
    <w:rsid w:val="00754FE9"/>
    <w:rsid w:val="00756CFF"/>
    <w:rsid w:val="00762586"/>
    <w:rsid w:val="007625D9"/>
    <w:rsid w:val="00765DA2"/>
    <w:rsid w:val="00766C96"/>
    <w:rsid w:val="00770AB5"/>
    <w:rsid w:val="0077227F"/>
    <w:rsid w:val="007741B2"/>
    <w:rsid w:val="00780504"/>
    <w:rsid w:val="0078334E"/>
    <w:rsid w:val="0078511E"/>
    <w:rsid w:val="00785A39"/>
    <w:rsid w:val="0078648F"/>
    <w:rsid w:val="00793BE3"/>
    <w:rsid w:val="00794202"/>
    <w:rsid w:val="00794E9B"/>
    <w:rsid w:val="007967AE"/>
    <w:rsid w:val="00796CC0"/>
    <w:rsid w:val="007A3777"/>
    <w:rsid w:val="007B17BB"/>
    <w:rsid w:val="007C4143"/>
    <w:rsid w:val="007D0253"/>
    <w:rsid w:val="007D3BDC"/>
    <w:rsid w:val="007E054F"/>
    <w:rsid w:val="007E6F85"/>
    <w:rsid w:val="007F0E9C"/>
    <w:rsid w:val="00801C08"/>
    <w:rsid w:val="00803903"/>
    <w:rsid w:val="00803B8C"/>
    <w:rsid w:val="008074E6"/>
    <w:rsid w:val="008115F9"/>
    <w:rsid w:val="0081412F"/>
    <w:rsid w:val="00817248"/>
    <w:rsid w:val="008172C4"/>
    <w:rsid w:val="008268E2"/>
    <w:rsid w:val="0084140D"/>
    <w:rsid w:val="0084190B"/>
    <w:rsid w:val="008458A3"/>
    <w:rsid w:val="00853A3F"/>
    <w:rsid w:val="00855A72"/>
    <w:rsid w:val="00857CBB"/>
    <w:rsid w:val="008649B6"/>
    <w:rsid w:val="008662AF"/>
    <w:rsid w:val="00866C4F"/>
    <w:rsid w:val="00873DDB"/>
    <w:rsid w:val="008761C1"/>
    <w:rsid w:val="008820D3"/>
    <w:rsid w:val="00885A46"/>
    <w:rsid w:val="00890426"/>
    <w:rsid w:val="00890705"/>
    <w:rsid w:val="00890F46"/>
    <w:rsid w:val="00891938"/>
    <w:rsid w:val="00894CF3"/>
    <w:rsid w:val="00896EB1"/>
    <w:rsid w:val="00897005"/>
    <w:rsid w:val="008A1069"/>
    <w:rsid w:val="008A2CBE"/>
    <w:rsid w:val="008A33FC"/>
    <w:rsid w:val="008A5052"/>
    <w:rsid w:val="008A6E36"/>
    <w:rsid w:val="008B235B"/>
    <w:rsid w:val="008B5AFA"/>
    <w:rsid w:val="008C28CB"/>
    <w:rsid w:val="008C3629"/>
    <w:rsid w:val="008C5749"/>
    <w:rsid w:val="008C6D8B"/>
    <w:rsid w:val="008D0795"/>
    <w:rsid w:val="008D19DE"/>
    <w:rsid w:val="008D39FE"/>
    <w:rsid w:val="008D69B5"/>
    <w:rsid w:val="008D7A0B"/>
    <w:rsid w:val="008E07E8"/>
    <w:rsid w:val="008E1020"/>
    <w:rsid w:val="008E11B8"/>
    <w:rsid w:val="008E17C9"/>
    <w:rsid w:val="008E7C27"/>
    <w:rsid w:val="008E7C3E"/>
    <w:rsid w:val="008F22C1"/>
    <w:rsid w:val="008F6A35"/>
    <w:rsid w:val="008F76DD"/>
    <w:rsid w:val="009003D4"/>
    <w:rsid w:val="009005F6"/>
    <w:rsid w:val="0090080A"/>
    <w:rsid w:val="0090202B"/>
    <w:rsid w:val="00902430"/>
    <w:rsid w:val="009037D8"/>
    <w:rsid w:val="00906413"/>
    <w:rsid w:val="009137EF"/>
    <w:rsid w:val="00916095"/>
    <w:rsid w:val="00917938"/>
    <w:rsid w:val="00931600"/>
    <w:rsid w:val="00934F9D"/>
    <w:rsid w:val="00935196"/>
    <w:rsid w:val="009437F9"/>
    <w:rsid w:val="00943FCD"/>
    <w:rsid w:val="00944451"/>
    <w:rsid w:val="00944CF6"/>
    <w:rsid w:val="00946FD8"/>
    <w:rsid w:val="0095281E"/>
    <w:rsid w:val="00955AFD"/>
    <w:rsid w:val="0096181F"/>
    <w:rsid w:val="0096245A"/>
    <w:rsid w:val="009655EC"/>
    <w:rsid w:val="009821EF"/>
    <w:rsid w:val="00982680"/>
    <w:rsid w:val="009849A0"/>
    <w:rsid w:val="00987479"/>
    <w:rsid w:val="00991A1A"/>
    <w:rsid w:val="00996530"/>
    <w:rsid w:val="009A3312"/>
    <w:rsid w:val="009A47F6"/>
    <w:rsid w:val="009A544A"/>
    <w:rsid w:val="009B1CE0"/>
    <w:rsid w:val="009B693D"/>
    <w:rsid w:val="009B6F1C"/>
    <w:rsid w:val="009B7BFF"/>
    <w:rsid w:val="009C1470"/>
    <w:rsid w:val="009D0D9C"/>
    <w:rsid w:val="009D1CFA"/>
    <w:rsid w:val="009D39FB"/>
    <w:rsid w:val="009D5EE3"/>
    <w:rsid w:val="009D693A"/>
    <w:rsid w:val="009D7FE1"/>
    <w:rsid w:val="009E0710"/>
    <w:rsid w:val="009E1C6D"/>
    <w:rsid w:val="009E370D"/>
    <w:rsid w:val="009F35B3"/>
    <w:rsid w:val="009F7849"/>
    <w:rsid w:val="009F7F1E"/>
    <w:rsid w:val="00A03F07"/>
    <w:rsid w:val="00A04BDA"/>
    <w:rsid w:val="00A07F8C"/>
    <w:rsid w:val="00A14FDB"/>
    <w:rsid w:val="00A167C2"/>
    <w:rsid w:val="00A2020B"/>
    <w:rsid w:val="00A23BD0"/>
    <w:rsid w:val="00A2683D"/>
    <w:rsid w:val="00A27483"/>
    <w:rsid w:val="00A370E2"/>
    <w:rsid w:val="00A460CD"/>
    <w:rsid w:val="00A50784"/>
    <w:rsid w:val="00A543E1"/>
    <w:rsid w:val="00A55C98"/>
    <w:rsid w:val="00A56C36"/>
    <w:rsid w:val="00A61254"/>
    <w:rsid w:val="00A73D01"/>
    <w:rsid w:val="00A76848"/>
    <w:rsid w:val="00A77209"/>
    <w:rsid w:val="00A77737"/>
    <w:rsid w:val="00A77B43"/>
    <w:rsid w:val="00A82D9D"/>
    <w:rsid w:val="00A878E7"/>
    <w:rsid w:val="00A9025E"/>
    <w:rsid w:val="00A926A0"/>
    <w:rsid w:val="00A93CD5"/>
    <w:rsid w:val="00A943FD"/>
    <w:rsid w:val="00A97998"/>
    <w:rsid w:val="00AA0783"/>
    <w:rsid w:val="00AA0FFA"/>
    <w:rsid w:val="00AA2563"/>
    <w:rsid w:val="00AA393C"/>
    <w:rsid w:val="00AA4F85"/>
    <w:rsid w:val="00AA53D9"/>
    <w:rsid w:val="00AB2555"/>
    <w:rsid w:val="00AB2F77"/>
    <w:rsid w:val="00AB4A87"/>
    <w:rsid w:val="00AB69FE"/>
    <w:rsid w:val="00AB7BF3"/>
    <w:rsid w:val="00AC5536"/>
    <w:rsid w:val="00AD0787"/>
    <w:rsid w:val="00AD18E3"/>
    <w:rsid w:val="00AD32BE"/>
    <w:rsid w:val="00AD413A"/>
    <w:rsid w:val="00AD43D6"/>
    <w:rsid w:val="00AE1824"/>
    <w:rsid w:val="00AE28D1"/>
    <w:rsid w:val="00AE7069"/>
    <w:rsid w:val="00AF187F"/>
    <w:rsid w:val="00AF690B"/>
    <w:rsid w:val="00B022E8"/>
    <w:rsid w:val="00B05CC5"/>
    <w:rsid w:val="00B1125B"/>
    <w:rsid w:val="00B113BB"/>
    <w:rsid w:val="00B164C0"/>
    <w:rsid w:val="00B20761"/>
    <w:rsid w:val="00B2606C"/>
    <w:rsid w:val="00B27817"/>
    <w:rsid w:val="00B302AD"/>
    <w:rsid w:val="00B41A85"/>
    <w:rsid w:val="00B43F05"/>
    <w:rsid w:val="00B46630"/>
    <w:rsid w:val="00B54543"/>
    <w:rsid w:val="00B565B8"/>
    <w:rsid w:val="00B573EF"/>
    <w:rsid w:val="00B603C4"/>
    <w:rsid w:val="00B60505"/>
    <w:rsid w:val="00B629A5"/>
    <w:rsid w:val="00B638FA"/>
    <w:rsid w:val="00B64487"/>
    <w:rsid w:val="00B70994"/>
    <w:rsid w:val="00B72641"/>
    <w:rsid w:val="00B72E95"/>
    <w:rsid w:val="00B800C4"/>
    <w:rsid w:val="00B83329"/>
    <w:rsid w:val="00B84C08"/>
    <w:rsid w:val="00B90406"/>
    <w:rsid w:val="00B9274D"/>
    <w:rsid w:val="00B945F6"/>
    <w:rsid w:val="00BA33DD"/>
    <w:rsid w:val="00BB57E9"/>
    <w:rsid w:val="00BC0607"/>
    <w:rsid w:val="00BC0A4A"/>
    <w:rsid w:val="00BC1663"/>
    <w:rsid w:val="00BC45F3"/>
    <w:rsid w:val="00BC6E35"/>
    <w:rsid w:val="00BD0A35"/>
    <w:rsid w:val="00BD25AB"/>
    <w:rsid w:val="00BD2C9E"/>
    <w:rsid w:val="00BD3033"/>
    <w:rsid w:val="00BD3F56"/>
    <w:rsid w:val="00BD464C"/>
    <w:rsid w:val="00BD73A5"/>
    <w:rsid w:val="00BF0C3C"/>
    <w:rsid w:val="00BF4308"/>
    <w:rsid w:val="00C01587"/>
    <w:rsid w:val="00C11119"/>
    <w:rsid w:val="00C11D6A"/>
    <w:rsid w:val="00C13A43"/>
    <w:rsid w:val="00C14FC9"/>
    <w:rsid w:val="00C1605E"/>
    <w:rsid w:val="00C178E0"/>
    <w:rsid w:val="00C23951"/>
    <w:rsid w:val="00C23988"/>
    <w:rsid w:val="00C24C41"/>
    <w:rsid w:val="00C310D4"/>
    <w:rsid w:val="00C31717"/>
    <w:rsid w:val="00C366AB"/>
    <w:rsid w:val="00C40E35"/>
    <w:rsid w:val="00C52274"/>
    <w:rsid w:val="00C531CC"/>
    <w:rsid w:val="00C544C9"/>
    <w:rsid w:val="00C56A74"/>
    <w:rsid w:val="00C56DBB"/>
    <w:rsid w:val="00C654B3"/>
    <w:rsid w:val="00C7141E"/>
    <w:rsid w:val="00C7264C"/>
    <w:rsid w:val="00C7395F"/>
    <w:rsid w:val="00C80C02"/>
    <w:rsid w:val="00C83698"/>
    <w:rsid w:val="00C90618"/>
    <w:rsid w:val="00C93E2A"/>
    <w:rsid w:val="00C9555D"/>
    <w:rsid w:val="00CB0928"/>
    <w:rsid w:val="00CB1EB8"/>
    <w:rsid w:val="00CB3EAE"/>
    <w:rsid w:val="00CB4453"/>
    <w:rsid w:val="00CB59DD"/>
    <w:rsid w:val="00CC28A5"/>
    <w:rsid w:val="00CC668F"/>
    <w:rsid w:val="00CC7613"/>
    <w:rsid w:val="00CD266C"/>
    <w:rsid w:val="00CD3C9F"/>
    <w:rsid w:val="00CE0041"/>
    <w:rsid w:val="00CE3A93"/>
    <w:rsid w:val="00CE6CCF"/>
    <w:rsid w:val="00CF30A9"/>
    <w:rsid w:val="00CF689A"/>
    <w:rsid w:val="00D02AD1"/>
    <w:rsid w:val="00D03962"/>
    <w:rsid w:val="00D125F1"/>
    <w:rsid w:val="00D161FF"/>
    <w:rsid w:val="00D16BCE"/>
    <w:rsid w:val="00D21140"/>
    <w:rsid w:val="00D22B7D"/>
    <w:rsid w:val="00D27434"/>
    <w:rsid w:val="00D308FB"/>
    <w:rsid w:val="00D33629"/>
    <w:rsid w:val="00D33719"/>
    <w:rsid w:val="00D3474F"/>
    <w:rsid w:val="00D352A9"/>
    <w:rsid w:val="00D37BBA"/>
    <w:rsid w:val="00D40211"/>
    <w:rsid w:val="00D411BF"/>
    <w:rsid w:val="00D42AF6"/>
    <w:rsid w:val="00D43912"/>
    <w:rsid w:val="00D45E57"/>
    <w:rsid w:val="00D50848"/>
    <w:rsid w:val="00D512F8"/>
    <w:rsid w:val="00D51731"/>
    <w:rsid w:val="00D5245D"/>
    <w:rsid w:val="00D540DD"/>
    <w:rsid w:val="00D55E1B"/>
    <w:rsid w:val="00D57B35"/>
    <w:rsid w:val="00D61D90"/>
    <w:rsid w:val="00D637D6"/>
    <w:rsid w:val="00D650E0"/>
    <w:rsid w:val="00D65E2F"/>
    <w:rsid w:val="00D705C9"/>
    <w:rsid w:val="00D7151E"/>
    <w:rsid w:val="00D741E7"/>
    <w:rsid w:val="00D7713A"/>
    <w:rsid w:val="00D77A26"/>
    <w:rsid w:val="00D81BCF"/>
    <w:rsid w:val="00D82FE9"/>
    <w:rsid w:val="00D87E9E"/>
    <w:rsid w:val="00D90E59"/>
    <w:rsid w:val="00D93F21"/>
    <w:rsid w:val="00D96FA3"/>
    <w:rsid w:val="00DA0E8E"/>
    <w:rsid w:val="00DA444C"/>
    <w:rsid w:val="00DA51EC"/>
    <w:rsid w:val="00DA6588"/>
    <w:rsid w:val="00DA7E1E"/>
    <w:rsid w:val="00DB5002"/>
    <w:rsid w:val="00DB7B97"/>
    <w:rsid w:val="00DC7EDF"/>
    <w:rsid w:val="00DD0AF1"/>
    <w:rsid w:val="00DD46E0"/>
    <w:rsid w:val="00DE6BA8"/>
    <w:rsid w:val="00DE7C53"/>
    <w:rsid w:val="00DF3C8E"/>
    <w:rsid w:val="00DF55C6"/>
    <w:rsid w:val="00DF6921"/>
    <w:rsid w:val="00DF6C38"/>
    <w:rsid w:val="00E01A54"/>
    <w:rsid w:val="00E06433"/>
    <w:rsid w:val="00E12603"/>
    <w:rsid w:val="00E15048"/>
    <w:rsid w:val="00E179AC"/>
    <w:rsid w:val="00E2005F"/>
    <w:rsid w:val="00E24373"/>
    <w:rsid w:val="00E31591"/>
    <w:rsid w:val="00E33424"/>
    <w:rsid w:val="00E4041B"/>
    <w:rsid w:val="00E43299"/>
    <w:rsid w:val="00E43880"/>
    <w:rsid w:val="00E44D64"/>
    <w:rsid w:val="00E461C3"/>
    <w:rsid w:val="00E46A95"/>
    <w:rsid w:val="00E51EEB"/>
    <w:rsid w:val="00E57BDD"/>
    <w:rsid w:val="00E60FB7"/>
    <w:rsid w:val="00E6252C"/>
    <w:rsid w:val="00E6301C"/>
    <w:rsid w:val="00E65E41"/>
    <w:rsid w:val="00E67DE3"/>
    <w:rsid w:val="00E736BC"/>
    <w:rsid w:val="00E804D2"/>
    <w:rsid w:val="00E82ABE"/>
    <w:rsid w:val="00E8304E"/>
    <w:rsid w:val="00E87F68"/>
    <w:rsid w:val="00E95B0D"/>
    <w:rsid w:val="00E96C3C"/>
    <w:rsid w:val="00EA1826"/>
    <w:rsid w:val="00EB0C96"/>
    <w:rsid w:val="00EB29BB"/>
    <w:rsid w:val="00EB4561"/>
    <w:rsid w:val="00EB7C46"/>
    <w:rsid w:val="00EC500C"/>
    <w:rsid w:val="00ED13C0"/>
    <w:rsid w:val="00ED285E"/>
    <w:rsid w:val="00ED569A"/>
    <w:rsid w:val="00ED60BF"/>
    <w:rsid w:val="00ED632A"/>
    <w:rsid w:val="00EE3F21"/>
    <w:rsid w:val="00EF02C4"/>
    <w:rsid w:val="00EF1F57"/>
    <w:rsid w:val="00EF2CD0"/>
    <w:rsid w:val="00EF4A1E"/>
    <w:rsid w:val="00EF6CC8"/>
    <w:rsid w:val="00F02442"/>
    <w:rsid w:val="00F02D0E"/>
    <w:rsid w:val="00F043DA"/>
    <w:rsid w:val="00F050F4"/>
    <w:rsid w:val="00F06D17"/>
    <w:rsid w:val="00F1229D"/>
    <w:rsid w:val="00F13157"/>
    <w:rsid w:val="00F149E1"/>
    <w:rsid w:val="00F209FC"/>
    <w:rsid w:val="00F2545A"/>
    <w:rsid w:val="00F25F9E"/>
    <w:rsid w:val="00F30315"/>
    <w:rsid w:val="00F30AFF"/>
    <w:rsid w:val="00F30B0B"/>
    <w:rsid w:val="00F32E6A"/>
    <w:rsid w:val="00F33712"/>
    <w:rsid w:val="00F5336B"/>
    <w:rsid w:val="00F55FA3"/>
    <w:rsid w:val="00F572E4"/>
    <w:rsid w:val="00F57669"/>
    <w:rsid w:val="00F6533A"/>
    <w:rsid w:val="00F7172E"/>
    <w:rsid w:val="00F72BB4"/>
    <w:rsid w:val="00F778E2"/>
    <w:rsid w:val="00F77A41"/>
    <w:rsid w:val="00F80A4C"/>
    <w:rsid w:val="00F80AA2"/>
    <w:rsid w:val="00F83C3C"/>
    <w:rsid w:val="00F94A87"/>
    <w:rsid w:val="00FA2E86"/>
    <w:rsid w:val="00FA35FA"/>
    <w:rsid w:val="00FB2EED"/>
    <w:rsid w:val="00FB7647"/>
    <w:rsid w:val="00FB7E1D"/>
    <w:rsid w:val="00FC0E43"/>
    <w:rsid w:val="00FC1D1C"/>
    <w:rsid w:val="00FC2FEE"/>
    <w:rsid w:val="00FC3E01"/>
    <w:rsid w:val="00FC5FB8"/>
    <w:rsid w:val="00FC7280"/>
    <w:rsid w:val="00FD036E"/>
    <w:rsid w:val="00FD3F1C"/>
    <w:rsid w:val="00FD3F4C"/>
    <w:rsid w:val="00FE5DF8"/>
    <w:rsid w:val="00FF1046"/>
    <w:rsid w:val="00FF6A52"/>
    <w:rsid w:val="00FF6C58"/>
    <w:rsid w:val="00FF7DF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1E3029"/>
    <w:pPr>
      <w:bidi/>
    </w:pPr>
    <w:rPr>
      <w:sz w:val="24"/>
      <w:szCs w:val="24"/>
      <w:lang w:val="en-US" w:eastAsia="en-US" w:bidi="he-IL"/>
    </w:rPr>
  </w:style>
  <w:style w:type="paragraph" w:styleId="Heading1">
    <w:name w:val="heading 1"/>
    <w:basedOn w:val="Normal"/>
    <w:next w:val="Normal"/>
    <w:link w:val="10"/>
    <w:qFormat/>
    <w:rsid w:val="004334FA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332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32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F1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14B3B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60082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221">
    <w:name w:val="כותרת 2 לא לתוכן 2.1"/>
    <w:basedOn w:val="Heading1"/>
    <w:rsid w:val="004334FA"/>
    <w:pPr>
      <w:widowControl w:val="0"/>
      <w:numPr>
        <w:ilvl w:val="1"/>
        <w:numId w:val="1"/>
      </w:numPr>
      <w:spacing w:before="0" w:after="0" w:line="360" w:lineRule="auto"/>
      <w:jc w:val="both"/>
    </w:pPr>
    <w:rPr>
      <w:rFonts w:ascii="Times New Roman" w:eastAsia="Times New Roman" w:hAnsi="Times New Roman" w:cs="David"/>
      <w:snapToGrid w:val="0"/>
      <w:kern w:val="0"/>
      <w:sz w:val="20"/>
      <w:szCs w:val="28"/>
      <w:u w:val="single"/>
      <w:lang w:eastAsia="he-IL"/>
    </w:rPr>
  </w:style>
  <w:style w:type="paragraph" w:customStyle="1" w:styleId="2">
    <w:name w:val="כותרת 2 לתוכן"/>
    <w:basedOn w:val="221"/>
    <w:rsid w:val="004334FA"/>
    <w:rPr>
      <w:sz w:val="16"/>
      <w:szCs w:val="24"/>
    </w:rPr>
  </w:style>
  <w:style w:type="paragraph" w:customStyle="1" w:styleId="3-2">
    <w:name w:val="כותרת 3 -2 לתוכן"/>
    <w:basedOn w:val="2"/>
    <w:rsid w:val="004334FA"/>
    <w:pPr>
      <w:numPr>
        <w:ilvl w:val="2"/>
        <w:numId w:val="1"/>
      </w:numPr>
    </w:pPr>
    <w:rPr>
      <w:b w:val="0"/>
      <w:bCs w:val="0"/>
      <w:u w:val="none"/>
    </w:rPr>
  </w:style>
  <w:style w:type="paragraph" w:customStyle="1" w:styleId="1">
    <w:name w:val="כותרת 1 לתוכן"/>
    <w:basedOn w:val="Heading1"/>
    <w:rsid w:val="004334FA"/>
    <w:pPr>
      <w:widowControl w:val="0"/>
      <w:numPr>
        <w:ilvl w:val="0"/>
        <w:numId w:val="1"/>
      </w:numPr>
      <w:spacing w:before="0" w:after="0" w:line="360" w:lineRule="auto"/>
      <w:jc w:val="both"/>
    </w:pPr>
    <w:rPr>
      <w:rFonts w:ascii="Times New Roman" w:eastAsia="Times New Roman" w:hAnsi="Times New Roman" w:cs="David"/>
      <w:snapToGrid w:val="0"/>
      <w:kern w:val="0"/>
      <w:sz w:val="28"/>
      <w:szCs w:val="28"/>
      <w:u w:val="single"/>
      <w:lang w:eastAsia="he-IL"/>
    </w:rPr>
  </w:style>
  <w:style w:type="paragraph" w:styleId="BodyTextIndent">
    <w:name w:val="Body Text Indent"/>
    <w:basedOn w:val="Normal"/>
    <w:link w:val="a"/>
    <w:rsid w:val="004334FA"/>
    <w:pPr>
      <w:spacing w:line="360" w:lineRule="auto"/>
      <w:ind w:left="1134" w:hanging="567"/>
    </w:pPr>
    <w:rPr>
      <w:rFonts w:cs="David"/>
      <w:lang w:eastAsia="he-IL"/>
    </w:rPr>
  </w:style>
  <w:style w:type="character" w:customStyle="1" w:styleId="a">
    <w:name w:val="כניסה בגוף טקסט תו"/>
    <w:link w:val="BodyTextIndent"/>
    <w:rsid w:val="004334FA"/>
    <w:rPr>
      <w:rFonts w:cs="David"/>
      <w:sz w:val="24"/>
      <w:szCs w:val="24"/>
      <w:lang w:eastAsia="he-IL"/>
    </w:rPr>
  </w:style>
  <w:style w:type="character" w:customStyle="1" w:styleId="10">
    <w:name w:val="כותרת 1 תו"/>
    <w:link w:val="Heading1"/>
    <w:rsid w:val="004334F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CommentReference">
    <w:name w:val="annotation reference"/>
    <w:uiPriority w:val="99"/>
    <w:rsid w:val="00DA51EC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rsid w:val="00DA51EC"/>
    <w:rPr>
      <w:sz w:val="20"/>
      <w:szCs w:val="20"/>
    </w:rPr>
  </w:style>
  <w:style w:type="character" w:customStyle="1" w:styleId="a0">
    <w:name w:val="טקסט הערה תו"/>
    <w:basedOn w:val="DefaultParagraphFont"/>
    <w:link w:val="CommentText"/>
    <w:uiPriority w:val="99"/>
    <w:rsid w:val="00DA51EC"/>
  </w:style>
  <w:style w:type="paragraph" w:styleId="CommentSubject">
    <w:name w:val="annotation subject"/>
    <w:basedOn w:val="CommentText"/>
    <w:next w:val="CommentText"/>
    <w:link w:val="a1"/>
    <w:rsid w:val="00DA51EC"/>
    <w:rPr>
      <w:b/>
      <w:bCs/>
    </w:rPr>
  </w:style>
  <w:style w:type="character" w:customStyle="1" w:styleId="a1">
    <w:name w:val="נושא הערה תו"/>
    <w:link w:val="CommentSubject"/>
    <w:rsid w:val="00DA51EC"/>
    <w:rPr>
      <w:b/>
      <w:bCs/>
    </w:rPr>
  </w:style>
  <w:style w:type="paragraph" w:styleId="FootnoteText">
    <w:name w:val="footnote text"/>
    <w:basedOn w:val="Normal"/>
    <w:link w:val="a2"/>
    <w:rsid w:val="00C56A74"/>
    <w:rPr>
      <w:sz w:val="20"/>
      <w:szCs w:val="20"/>
    </w:rPr>
  </w:style>
  <w:style w:type="character" w:customStyle="1" w:styleId="a2">
    <w:name w:val="טקסט הערת שוליים תו"/>
    <w:basedOn w:val="DefaultParagraphFont"/>
    <w:link w:val="FootnoteText"/>
    <w:rsid w:val="00C56A74"/>
  </w:style>
  <w:style w:type="character" w:styleId="FootnoteReference">
    <w:name w:val="footnote reference"/>
    <w:rsid w:val="00C56A74"/>
    <w:rPr>
      <w:vertAlign w:val="superscript"/>
    </w:rPr>
  </w:style>
  <w:style w:type="paragraph" w:customStyle="1" w:styleId="a3">
    <w:name w:val="כותרת סעיף"/>
    <w:basedOn w:val="Normal"/>
    <w:rsid w:val="002E6B31"/>
    <w:pPr>
      <w:numPr>
        <w:ilvl w:val="0"/>
        <w:numId w:val="2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4">
    <w:name w:val="טקסט סעיף"/>
    <w:basedOn w:val="Normal"/>
    <w:link w:val="Char"/>
    <w:rsid w:val="002E6B31"/>
    <w:pPr>
      <w:numPr>
        <w:ilvl w:val="1"/>
        <w:numId w:val="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5">
    <w:name w:val="תת סעיף"/>
    <w:basedOn w:val="Normal"/>
    <w:rsid w:val="002E6B31"/>
    <w:pPr>
      <w:numPr>
        <w:ilvl w:val="2"/>
        <w:numId w:val="2"/>
      </w:numPr>
      <w:spacing w:line="360" w:lineRule="auto"/>
      <w:ind w:right="0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5"/>
    <w:rsid w:val="002E6B31"/>
    <w:pPr>
      <w:numPr>
        <w:ilvl w:val="3"/>
        <w:numId w:val="2"/>
      </w:numPr>
    </w:pPr>
  </w:style>
  <w:style w:type="character" w:styleId="Hyperlink">
    <w:name w:val="Hyperlink"/>
    <w:rsid w:val="002E6B31"/>
    <w:rPr>
      <w:b/>
      <w:i/>
      <w:dstrike w:val="0"/>
      <w:color w:val="3464BA"/>
      <w:u w:val="dotted" w:color="3464BA"/>
      <w:vertAlign w:val="baseline"/>
    </w:rPr>
  </w:style>
  <w:style w:type="paragraph" w:styleId="Revision">
    <w:name w:val="Revision"/>
    <w:hidden/>
    <w:uiPriority w:val="99"/>
    <w:semiHidden/>
    <w:rsid w:val="00563597"/>
    <w:rPr>
      <w:sz w:val="24"/>
      <w:szCs w:val="24"/>
      <w:lang w:val="en-US" w:eastAsia="en-US" w:bidi="he-IL"/>
    </w:rPr>
  </w:style>
  <w:style w:type="character" w:customStyle="1" w:styleId="Char">
    <w:name w:val="טקסט סעיף Char"/>
    <w:link w:val="a4"/>
    <w:rsid w:val="00F6533A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F6533A"/>
    <w:pPr>
      <w:numPr>
        <w:ilvl w:val="0"/>
        <w:numId w:val="0"/>
      </w:numPr>
      <w:tabs>
        <w:tab w:val="num" w:pos="3969"/>
      </w:tabs>
      <w:ind w:left="3969" w:right="0" w:hanging="1134"/>
    </w:pPr>
  </w:style>
  <w:style w:type="paragraph" w:styleId="BodyText">
    <w:name w:val="Body Text"/>
    <w:basedOn w:val="Normal"/>
    <w:link w:val="a6"/>
    <w:rsid w:val="00034E1B"/>
    <w:pPr>
      <w:bidi w:val="0"/>
      <w:spacing w:after="120"/>
    </w:pPr>
    <w:rPr>
      <w:rFonts w:ascii="CG Times" w:hAnsi="CG Times"/>
      <w:szCs w:val="20"/>
      <w:lang w:eastAsia="en-GB" w:bidi="ar-SA"/>
    </w:rPr>
  </w:style>
  <w:style w:type="character" w:customStyle="1" w:styleId="a6">
    <w:name w:val="גוף טקסט תו"/>
    <w:link w:val="BodyText"/>
    <w:rsid w:val="00034E1B"/>
    <w:rPr>
      <w:rFonts w:ascii="CG Times" w:hAnsi="CG Times"/>
      <w:sz w:val="24"/>
      <w:lang w:eastAsia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yamit\Local%20Settings\Temporary%20Internet%20Files\Content.Outlook\OTVPKZL1\&#1500;&#1493;&#1490;&#1493;%20&#1504;&#1492;&#1500;&#1497;&#1501;.dotx" TargetMode="Externa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B9B53-CC7A-4776-8003-0A16A573A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