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1960" w:type="dxa"/>
        <w:tblLook w:val="04A0" w:firstRow="1" w:lastRow="0" w:firstColumn="1" w:lastColumn="0" w:noHBand="0" w:noVBand="1"/>
      </w:tblPr>
      <w:tblGrid>
        <w:gridCol w:w="5180"/>
        <w:gridCol w:w="6780"/>
      </w:tblGrid>
      <w:tr w:rsidR="00C214BB" w:rsidRPr="00C214BB" w:rsidTr="00C214BB">
        <w:trPr>
          <w:trHeight w:val="315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</w:pPr>
            <w:bookmarkStart w:id="0" w:name="_GoBack"/>
            <w:bookmarkEnd w:id="0"/>
            <w:r w:rsidRPr="00C214B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</w:rPr>
              <w:t xml:space="preserve">שם הפנימייה </w:t>
            </w:r>
          </w:p>
        </w:tc>
        <w:tc>
          <w:tcPr>
            <w:tcW w:w="6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</w:rPr>
              <w:t>כתובת הפנימייה</w:t>
            </w:r>
          </w:p>
        </w:tc>
      </w:tr>
      <w:tr w:rsidR="00C214BB" w:rsidRPr="00C214BB" w:rsidTr="00C214BB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אור שלום בית גולדשמיט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רח' שמעון סויסה 131        מבשרת ציון 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דולב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אולפנת דולב ד.נ. מודיעין     71935</w:t>
            </w:r>
          </w:p>
        </w:tc>
      </w:tr>
      <w:tr w:rsidR="00C214BB" w:rsidRPr="00C214BB" w:rsidTr="00C214BB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משפחתוני אור מרגלית  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הריף 6  אשדוד</w:t>
            </w:r>
          </w:p>
        </w:tc>
      </w:tr>
      <w:tr w:rsidR="00C214BB" w:rsidRPr="00C214BB" w:rsidTr="00C214BB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משפחתוני אור מרגלית  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הריף 6  אשדוד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משפחתוני אור מרגלית  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הריף 6  אשדוד</w:t>
            </w:r>
          </w:p>
        </w:tc>
      </w:tr>
      <w:tr w:rsidR="00C214BB" w:rsidRPr="00C214BB" w:rsidTr="00C214BB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בית אלחנן  </w:t>
            </w:r>
          </w:p>
        </w:tc>
        <w:tc>
          <w:tcPr>
            <w:tcW w:w="67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ת.ד. 104  </w:t>
            </w:r>
            <w:proofErr w:type="spellStart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אעבלין</w:t>
            </w:r>
            <w:proofErr w:type="spellEnd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 30012,</w:t>
            </w:r>
          </w:p>
        </w:tc>
      </w:tr>
      <w:tr w:rsidR="00C214BB" w:rsidRPr="00C214BB" w:rsidTr="00C214BB">
        <w:trPr>
          <w:trHeight w:val="630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בית אלחנן</w:t>
            </w:r>
          </w:p>
        </w:tc>
        <w:tc>
          <w:tcPr>
            <w:tcW w:w="6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רח' </w:t>
            </w:r>
            <w:proofErr w:type="spellStart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אלהילל</w:t>
            </w:r>
            <w:proofErr w:type="spellEnd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  בית חנינה   ירושלים  למכתבים: ת.ד. 104    </w:t>
            </w:r>
            <w:proofErr w:type="spellStart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אעבלין</w:t>
            </w:r>
            <w:proofErr w:type="spellEnd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30012           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בית עולות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מעגלי הרים לוין 29  ת.ד. 5257  ירושלים  91052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קרן הילד בנות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גיבורי ישראל 35    ת.ד. 2736   בני-ברק</w:t>
            </w:r>
          </w:p>
        </w:tc>
      </w:tr>
      <w:tr w:rsidR="00C214BB" w:rsidRPr="00C214BB" w:rsidTr="00C214BB">
        <w:trPr>
          <w:trHeight w:val="645"/>
        </w:trPr>
        <w:tc>
          <w:tcPr>
            <w:tcW w:w="5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ארפאד עין רפא</w:t>
            </w:r>
          </w:p>
        </w:tc>
        <w:tc>
          <w:tcPr>
            <w:tcW w:w="6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ת.ד. 92 , 90890,  עין רפא  (לכתובת למכתבים: ת.ד.370 30012,  </w:t>
            </w:r>
            <w:proofErr w:type="spellStart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אעבלין</w:t>
            </w:r>
            <w:proofErr w:type="spellEnd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    עדן מתבגרות       (כרמיה)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קיבוץ כרמיה   ד.נ. חוף אשקלון 79135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אור לאברהם</w:t>
            </w:r>
          </w:p>
        </w:tc>
        <w:tc>
          <w:tcPr>
            <w:tcW w:w="6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הדס 4    ת.ד. 3412         טבריה עילית 14421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דולב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אולפנת דולב ד.נ. מודיעין     71935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מעון לילדים קרית צאנז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proofErr w:type="spellStart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</w:t>
            </w:r>
            <w:proofErr w:type="spellEnd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בני יששכר 9      ת.ד 5018  קרית צאנז'  נתניה   42150</w:t>
            </w:r>
          </w:p>
        </w:tc>
      </w:tr>
      <w:tr w:rsidR="00C214BB" w:rsidRPr="00C214BB" w:rsidTr="00C214BB">
        <w:trPr>
          <w:trHeight w:val="345"/>
        </w:trPr>
        <w:tc>
          <w:tcPr>
            <w:tcW w:w="518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מכון מורשת גד</w:t>
            </w:r>
          </w:p>
        </w:tc>
        <w:tc>
          <w:tcPr>
            <w:tcW w:w="67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רח' </w:t>
            </w:r>
            <w:proofErr w:type="spellStart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סטרומה</w:t>
            </w:r>
            <w:proofErr w:type="spellEnd"/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5 ב'   ת.ד. 3248    אשדוד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שער התלמוד                    (בית שתילים רכים)</w:t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רחוב באזל 10 פתח תקווה  למכתבים: רח' גוטליב 8     בני ברק</w:t>
            </w:r>
          </w:p>
        </w:tc>
      </w:tr>
      <w:tr w:rsidR="00C214BB" w:rsidRPr="00C214BB" w:rsidTr="00C214BB">
        <w:trPr>
          <w:trHeight w:val="315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          אפיקי אור מגדל אור בנות 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רחוב הרב עובדיה 13  ת.ד. 6216 מגדל העמק </w:t>
            </w:r>
          </w:p>
        </w:tc>
      </w:tr>
      <w:tr w:rsidR="00C214BB" w:rsidRPr="00C214BB" w:rsidTr="00C214BB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מגדל אור הישיבה הקטנה</w:t>
            </w:r>
          </w:p>
        </w:tc>
        <w:tc>
          <w:tcPr>
            <w:tcW w:w="6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הרב בוסקילה 1      מגדל העמק</w:t>
            </w:r>
          </w:p>
        </w:tc>
      </w:tr>
      <w:tr w:rsidR="00C214BB" w:rsidRPr="00C214BB" w:rsidTr="00C214BB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מגדל אור מאור ישראל</w:t>
            </w:r>
          </w:p>
        </w:tc>
        <w:tc>
          <w:tcPr>
            <w:tcW w:w="6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הרב בוסקילה 1      מגדל העמק</w:t>
            </w:r>
          </w:p>
        </w:tc>
      </w:tr>
      <w:tr w:rsidR="00C214BB" w:rsidRPr="00C214BB" w:rsidTr="00C214BB">
        <w:trPr>
          <w:trHeight w:val="330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 xml:space="preserve">מגדל אור מתיבתא   בנים </w:t>
            </w:r>
          </w:p>
        </w:tc>
        <w:tc>
          <w:tcPr>
            <w:tcW w:w="6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214BB" w:rsidRPr="00C214BB" w:rsidRDefault="00C214BB" w:rsidP="00C214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C214BB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רח' הרב בוסקילה 1      מגדל העמק</w:t>
            </w:r>
          </w:p>
        </w:tc>
      </w:tr>
    </w:tbl>
    <w:p w:rsidR="00B560CC" w:rsidRPr="00C214BB" w:rsidRDefault="00B560CC" w:rsidP="00B560CC"/>
    <w:sectPr w:rsidR="00B560CC" w:rsidRPr="00C214BB" w:rsidSect="00C214BB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4BB"/>
    <w:rsid w:val="000B260B"/>
    <w:rsid w:val="0045014A"/>
    <w:rsid w:val="00776F0F"/>
    <w:rsid w:val="009D5302"/>
    <w:rsid w:val="00B560CC"/>
    <w:rsid w:val="00C214BB"/>
    <w:rsid w:val="00E61E2D"/>
    <w:rsid w:val="00EB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B639AF-BC7E-4724-BDD1-8C428C4B4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E51F9C7F</Template>
  <TotalTime>0</TotalTime>
  <Pages>1</Pages>
  <Words>207</Words>
  <Characters>1035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 לוי</dc:creator>
  <cp:keywords/>
  <dc:description/>
  <cp:lastModifiedBy>רננה דננברג</cp:lastModifiedBy>
  <cp:revision>2</cp:revision>
  <dcterms:created xsi:type="dcterms:W3CDTF">2020-11-17T09:59:00Z</dcterms:created>
  <dcterms:modified xsi:type="dcterms:W3CDTF">2020-11-17T09:59:00Z</dcterms:modified>
</cp:coreProperties>
</file>