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CA0" w:rsidRDefault="00542FA7" w:rsidP="00916CA0">
      <w:pPr>
        <w:bidi/>
        <w:jc w:val="right"/>
        <w:rPr>
          <w:rFonts w:ascii="Arial" w:hAnsi="Arial" w:cs="David"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54201A" w:rsidRDefault="00542FA7" w:rsidP="0054201A">
      <w:pPr>
        <w:bidi/>
        <w:spacing w:line="360" w:lineRule="auto"/>
        <w:rPr>
          <w:rFonts w:ascii="Arial" w:hAnsi="Arial" w:cs="David"/>
          <w:lang w:bidi="he-IL"/>
        </w:rPr>
      </w:pPr>
      <w:bookmarkStart w:id="0" w:name="_GoBack"/>
      <w:bookmarkEnd w:id="0"/>
      <w:r>
        <w:rPr>
          <w:rFonts w:ascii="Arial" w:hAnsi="Arial" w:cs="David"/>
          <w:rtl/>
          <w:lang w:bidi="he-IL"/>
        </w:rPr>
        <w:t>לכבוד:</w:t>
      </w:r>
    </w:p>
    <w:p w:rsidR="0054201A" w:rsidRDefault="0054201A" w:rsidP="0054201A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</w:p>
    <w:p w:rsidR="00A5383B" w:rsidRDefault="00A5383B" w:rsidP="00A5383B">
      <w:pPr>
        <w:bidi/>
        <w:spacing w:line="360" w:lineRule="auto"/>
        <w:rPr>
          <w:rFonts w:ascii="David" w:eastAsia="Calibri" w:hAnsi="David" w:cs="David"/>
          <w:lang w:bidi="he-IL"/>
        </w:rPr>
      </w:pPr>
    </w:p>
    <w:p w:rsidR="00542FA7" w:rsidRPr="00EB1710" w:rsidRDefault="00542FA7" w:rsidP="00542FA7">
      <w:pPr>
        <w:spacing w:line="360" w:lineRule="auto"/>
        <w:rPr>
          <w:rFonts w:ascii="David" w:hAnsi="David" w:cs="David"/>
          <w:szCs w:val="22"/>
          <w:lang w:bidi="he-IL"/>
        </w:rPr>
      </w:pPr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 xml:space="preserve">בקשה לפי חוק חופש המידע, </w:t>
      </w:r>
      <w:proofErr w:type="spellStart"/>
      <w:r>
        <w:rPr>
          <w:rFonts w:ascii="David" w:hAnsi="David" w:cs="David"/>
          <w:b/>
          <w:bCs/>
          <w:sz w:val="28"/>
          <w:u w:val="single"/>
          <w:rtl/>
          <w:lang w:bidi="he-IL"/>
        </w:rPr>
        <w:t>התשנ"ח</w:t>
      </w:r>
      <w:proofErr w:type="spellEnd"/>
      <w:r>
        <w:rPr>
          <w:rFonts w:ascii="David" w:hAnsi="David" w:cs="David"/>
          <w:b/>
          <w:bCs/>
          <w:sz w:val="28"/>
          <w:u w:val="single"/>
          <w:rtl/>
          <w:lang w:bidi="he-IL"/>
        </w:rPr>
        <w:t>- 1998</w:t>
      </w:r>
    </w:p>
    <w:p w:rsidR="00542FA7" w:rsidRDefault="00542FA7" w:rsidP="00542FA7">
      <w:pPr>
        <w:bidi/>
        <w:jc w:val="center"/>
        <w:rPr>
          <w:rFonts w:ascii="David" w:hAnsi="David" w:cs="David"/>
          <w:sz w:val="28"/>
          <w:rtl/>
          <w:lang w:bidi="he-IL"/>
        </w:rPr>
      </w:pPr>
    </w:p>
    <w:p w:rsidR="00542FA7" w:rsidRDefault="00542FA7" w:rsidP="00542FA7">
      <w:pPr>
        <w:spacing w:line="360" w:lineRule="auto"/>
      </w:pPr>
    </w:p>
    <w:p w:rsidR="00944398" w:rsidRDefault="00944398" w:rsidP="00944398">
      <w:p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/>
          <w:rtl/>
          <w:lang w:bidi="he-IL"/>
        </w:rPr>
        <w:t>במענה לפנייתך שבסימוכין</w:t>
      </w:r>
      <w:r w:rsidRPr="003368B1">
        <w:rPr>
          <w:rFonts w:ascii="Arial" w:hAnsi="Arial" w:cs="David"/>
          <w:rtl/>
        </w:rPr>
        <w:t xml:space="preserve">, </w:t>
      </w:r>
      <w:r w:rsidRPr="003368B1">
        <w:rPr>
          <w:rFonts w:ascii="Arial" w:hAnsi="Arial" w:cs="David"/>
          <w:rtl/>
          <w:lang w:bidi="he-IL"/>
        </w:rPr>
        <w:t>להלן ההתייחסות</w:t>
      </w:r>
      <w:r>
        <w:rPr>
          <w:rFonts w:ascii="Arial" w:hAnsi="Arial" w:cs="David"/>
          <w:rtl/>
          <w:lang w:bidi="he-IL"/>
        </w:rPr>
        <w:t>:</w:t>
      </w:r>
    </w:p>
    <w:p w:rsidR="00542FA7" w:rsidRPr="003368B1" w:rsidRDefault="00542FA7" w:rsidP="00542FA7">
      <w:pPr>
        <w:bidi/>
        <w:rPr>
          <w:rFonts w:ascii="Arial" w:hAnsi="Arial" w:cs="David"/>
          <w:rtl/>
          <w:lang w:bidi="he-IL"/>
        </w:rPr>
      </w:pPr>
    </w:p>
    <w:p w:rsidR="003368B1" w:rsidRPr="003368B1" w:rsidRDefault="003368B1" w:rsidP="003368B1">
      <w:pPr>
        <w:bidi/>
        <w:rPr>
          <w:rFonts w:ascii="Arial" w:hAnsi="Arial" w:cs="David"/>
          <w:u w:val="single"/>
          <w:rtl/>
          <w:lang w:bidi="he-IL"/>
        </w:rPr>
      </w:pPr>
      <w:r w:rsidRPr="003368B1">
        <w:rPr>
          <w:rFonts w:ascii="Arial" w:hAnsi="Arial" w:cs="David" w:hint="cs"/>
          <w:u w:val="single"/>
          <w:rtl/>
          <w:lang w:bidi="he-IL"/>
        </w:rPr>
        <w:t>להלן מידע אודות ילדים ברצף אומנה אימוץ- נתונים מבוססים על סיכום נתוני 2019:</w:t>
      </w:r>
    </w:p>
    <w:p w:rsidR="003368B1" w:rsidRPr="003368B1" w:rsidRDefault="003368B1" w:rsidP="003368B1">
      <w:pPr>
        <w:bidi/>
        <w:rPr>
          <w:rFonts w:ascii="Arial" w:hAnsi="Arial" w:cs="David"/>
          <w:b/>
          <w:bCs/>
          <w:u w:val="single"/>
          <w:rtl/>
          <w:lang w:bidi="he-IL"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558"/>
        <w:gridCol w:w="1544"/>
        <w:gridCol w:w="1434"/>
        <w:gridCol w:w="1578"/>
        <w:gridCol w:w="1450"/>
        <w:gridCol w:w="1256"/>
      </w:tblGrid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תל אביב והמרכז</w:t>
            </w:r>
          </w:p>
        </w:tc>
        <w:tc>
          <w:tcPr>
            <w:tcW w:w="143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צפון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ירושלים</w:t>
            </w: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דרום</w:t>
            </w: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סך הכ</w:t>
            </w:r>
            <w:r>
              <w:rPr>
                <w:rFonts w:ascii="Arial" w:hAnsi="Arial" w:cs="David" w:hint="cs"/>
                <w:rtl/>
                <w:lang w:bidi="he-IL"/>
              </w:rPr>
              <w:t>ו</w:t>
            </w:r>
            <w:r w:rsidRPr="003368B1">
              <w:rPr>
                <w:rFonts w:ascii="Arial" w:hAnsi="Arial" w:cs="David" w:hint="cs"/>
                <w:rtl/>
                <w:lang w:bidi="he-IL"/>
              </w:rPr>
              <w:t>ל</w:t>
            </w:r>
          </w:p>
        </w:tc>
      </w:tr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ילדים ברצף אומנה אימוץ</w:t>
            </w: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75</w:t>
            </w:r>
          </w:p>
        </w:tc>
        <w:tc>
          <w:tcPr>
            <w:tcW w:w="143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58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34</w:t>
            </w: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22</w:t>
            </w: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189</w:t>
            </w:r>
          </w:p>
        </w:tc>
      </w:tr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ילדים בר אימוץ חלוט</w:t>
            </w: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27</w:t>
            </w:r>
          </w:p>
        </w:tc>
        <w:tc>
          <w:tcPr>
            <w:tcW w:w="143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25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11</w:t>
            </w: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11</w:t>
            </w: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74</w:t>
            </w:r>
          </w:p>
        </w:tc>
      </w:tr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המלצת ועדה 2019</w:t>
            </w: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18</w:t>
            </w:r>
          </w:p>
        </w:tc>
        <w:tc>
          <w:tcPr>
            <w:tcW w:w="143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14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9</w:t>
            </w: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9</w:t>
            </w: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50</w:t>
            </w:r>
          </w:p>
        </w:tc>
      </w:tr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המלצת ועדה 2018</w:t>
            </w: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20</w:t>
            </w:r>
          </w:p>
        </w:tc>
        <w:tc>
          <w:tcPr>
            <w:tcW w:w="143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8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10</w:t>
            </w: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</w:t>
            </w: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39</w:t>
            </w:r>
          </w:p>
        </w:tc>
      </w:tr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המלצת ועדה 2017</w:t>
            </w: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5</w:t>
            </w:r>
          </w:p>
        </w:tc>
        <w:tc>
          <w:tcPr>
            <w:tcW w:w="143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6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</w:t>
            </w: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</w:t>
            </w: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13</w:t>
            </w:r>
          </w:p>
        </w:tc>
      </w:tr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המלצת ועדה 2016</w:t>
            </w: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5</w:t>
            </w:r>
          </w:p>
        </w:tc>
        <w:tc>
          <w:tcPr>
            <w:tcW w:w="143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3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2</w:t>
            </w: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10</w:t>
            </w:r>
          </w:p>
        </w:tc>
      </w:tr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המלצת ועדה 2015</w:t>
            </w: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434" w:type="dxa"/>
          </w:tcPr>
          <w:p w:rsidR="003368B1" w:rsidRPr="003368B1" w:rsidRDefault="003368B1" w:rsidP="003368B1">
            <w:pPr>
              <w:numPr>
                <w:ilvl w:val="0"/>
                <w:numId w:val="4"/>
              </w:num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numPr>
                <w:ilvl w:val="0"/>
                <w:numId w:val="4"/>
              </w:num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</w:t>
            </w: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2</w:t>
            </w:r>
          </w:p>
        </w:tc>
      </w:tr>
      <w:tr w:rsidR="003368B1" w:rsidRPr="003368B1" w:rsidTr="00B641CA">
        <w:tc>
          <w:tcPr>
            <w:tcW w:w="155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המלצת ועדה 2014</w:t>
            </w:r>
          </w:p>
        </w:tc>
        <w:tc>
          <w:tcPr>
            <w:tcW w:w="1544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434" w:type="dxa"/>
          </w:tcPr>
          <w:p w:rsidR="003368B1" w:rsidRPr="003368B1" w:rsidRDefault="003368B1" w:rsidP="003368B1">
            <w:pPr>
              <w:numPr>
                <w:ilvl w:val="0"/>
                <w:numId w:val="5"/>
              </w:num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</w:t>
            </w:r>
          </w:p>
        </w:tc>
        <w:tc>
          <w:tcPr>
            <w:tcW w:w="1578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450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</w:p>
        </w:tc>
        <w:tc>
          <w:tcPr>
            <w:tcW w:w="1256" w:type="dxa"/>
          </w:tcPr>
          <w:p w:rsidR="003368B1" w:rsidRPr="003368B1" w:rsidRDefault="003368B1" w:rsidP="003368B1">
            <w:pPr>
              <w:bidi/>
              <w:jc w:val="center"/>
              <w:rPr>
                <w:rFonts w:ascii="Arial" w:hAnsi="Arial" w:cs="David"/>
                <w:rtl/>
                <w:lang w:bidi="he-IL"/>
              </w:rPr>
            </w:pPr>
            <w:r w:rsidRPr="003368B1">
              <w:rPr>
                <w:rFonts w:ascii="Arial" w:hAnsi="Arial" w:cs="David" w:hint="cs"/>
                <w:rtl/>
                <w:lang w:bidi="he-IL"/>
              </w:rPr>
              <w:t>1</w:t>
            </w:r>
          </w:p>
        </w:tc>
      </w:tr>
    </w:tbl>
    <w:p w:rsidR="003368B1" w:rsidRPr="003368B1" w:rsidRDefault="003368B1" w:rsidP="003368B1">
      <w:pPr>
        <w:bidi/>
        <w:rPr>
          <w:rFonts w:ascii="Arial" w:hAnsi="Arial" w:cs="David"/>
          <w:rtl/>
          <w:lang w:bidi="he-IL"/>
        </w:rPr>
      </w:pPr>
    </w:p>
    <w:p w:rsidR="003368B1" w:rsidRPr="003368B1" w:rsidRDefault="003368B1" w:rsidP="003368B1">
      <w:pPr>
        <w:numPr>
          <w:ilvl w:val="0"/>
          <w:numId w:val="5"/>
        </w:numPr>
        <w:bidi/>
        <w:rPr>
          <w:rFonts w:ascii="Arial" w:hAnsi="Arial" w:cs="David"/>
          <w:lang w:bidi="he-IL"/>
        </w:rPr>
      </w:pPr>
      <w:r w:rsidRPr="003368B1">
        <w:rPr>
          <w:rFonts w:ascii="Arial" w:hAnsi="Arial" w:cs="David" w:hint="cs"/>
          <w:rtl/>
          <w:lang w:bidi="he-IL"/>
        </w:rPr>
        <w:t>בבדיקה מיוחדת של הטיפול בילדים אלו- מדובר בילדים בהם מתקיימים הליכי ערעור בערכאות השונות.</w:t>
      </w:r>
    </w:p>
    <w:p w:rsidR="000F5BB8" w:rsidRPr="003368B1" w:rsidRDefault="003368B1" w:rsidP="000C77CC">
      <w:pPr>
        <w:bidi/>
        <w:rPr>
          <w:rFonts w:ascii="Arial" w:hAnsi="Arial" w:cs="David"/>
          <w:rtl/>
          <w:lang w:bidi="he-IL"/>
        </w:rPr>
      </w:pPr>
      <w:r w:rsidRPr="003368B1">
        <w:rPr>
          <w:rFonts w:ascii="Arial" w:hAnsi="Arial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page">
              <wp:align>center</wp:align>
            </wp:positionH>
            <wp:positionV relativeFrom="paragraph">
              <wp:posOffset>968375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5BB8" w:rsidRPr="003368B1" w:rsidSect="004B26D3">
      <w:headerReference w:type="default" r:id="rId8"/>
      <w:footerReference w:type="default" r:id="rId9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D3B51"/>
    <w:multiLevelType w:val="hybridMultilevel"/>
    <w:tmpl w:val="177679A2"/>
    <w:lvl w:ilvl="0" w:tplc="9F7612B6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1E2DB2"/>
    <w:multiLevelType w:val="hybridMultilevel"/>
    <w:tmpl w:val="A8CC2642"/>
    <w:lvl w:ilvl="0" w:tplc="9F7612B6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B53A2"/>
    <w:rsid w:val="001E60D8"/>
    <w:rsid w:val="002035A2"/>
    <w:rsid w:val="00265234"/>
    <w:rsid w:val="0027003D"/>
    <w:rsid w:val="00286B82"/>
    <w:rsid w:val="002C139F"/>
    <w:rsid w:val="002E4173"/>
    <w:rsid w:val="0032703F"/>
    <w:rsid w:val="003368B1"/>
    <w:rsid w:val="00386C58"/>
    <w:rsid w:val="003E789F"/>
    <w:rsid w:val="004405B4"/>
    <w:rsid w:val="00466BAB"/>
    <w:rsid w:val="00485444"/>
    <w:rsid w:val="004A750F"/>
    <w:rsid w:val="004C67B1"/>
    <w:rsid w:val="004E2B39"/>
    <w:rsid w:val="00504240"/>
    <w:rsid w:val="00522934"/>
    <w:rsid w:val="0054201A"/>
    <w:rsid w:val="00542FA7"/>
    <w:rsid w:val="00597ECB"/>
    <w:rsid w:val="005D245E"/>
    <w:rsid w:val="005D2E93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16CA0"/>
    <w:rsid w:val="00944398"/>
    <w:rsid w:val="009734DF"/>
    <w:rsid w:val="00977D55"/>
    <w:rsid w:val="009C27B9"/>
    <w:rsid w:val="00A11C16"/>
    <w:rsid w:val="00A5383B"/>
    <w:rsid w:val="00A725EF"/>
    <w:rsid w:val="00A73EAD"/>
    <w:rsid w:val="00A83257"/>
    <w:rsid w:val="00AB168C"/>
    <w:rsid w:val="00AF1633"/>
    <w:rsid w:val="00B067DC"/>
    <w:rsid w:val="00B130A0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977ED"/>
    <w:rsid w:val="00EC1BCA"/>
    <w:rsid w:val="00EC4135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0360CBB5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table" w:styleId="aa">
    <w:name w:val="Table Grid"/>
    <w:basedOn w:val="a1"/>
    <w:uiPriority w:val="39"/>
    <w:rsid w:val="0033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8B746A02</Template>
  <TotalTime>1</TotalTime>
  <Pages>1</Pages>
  <Words>95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4</cp:revision>
  <dcterms:created xsi:type="dcterms:W3CDTF">2020-11-16T09:53:00Z</dcterms:created>
  <dcterms:modified xsi:type="dcterms:W3CDTF">2020-11-16T09:56:00Z</dcterms:modified>
</cp:coreProperties>
</file>