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9BA0B" w14:textId="146F7CFF" w:rsidR="00933751" w:rsidRPr="00F37DE3" w:rsidRDefault="00CF2AD2" w:rsidP="006B78F6">
      <w:pPr>
        <w:bidi/>
        <w:ind w:firstLine="720"/>
        <w:jc w:val="center"/>
        <w:rPr>
          <w:rFonts w:asciiTheme="minorBidi" w:hAnsiTheme="minorBidi" w:cstheme="minorBidi"/>
          <w:b/>
          <w:bCs/>
          <w:rtl/>
        </w:rPr>
      </w:pPr>
      <w:r w:rsidRPr="00CE29D3">
        <w:rPr>
          <w:rFonts w:asciiTheme="minorBidi" w:hAnsiTheme="minorBidi" w:cstheme="minorBidi"/>
          <w:b/>
          <w:bCs/>
          <w:sz w:val="28"/>
          <w:szCs w:val="28"/>
          <w:rtl/>
        </w:rPr>
        <w:t>‏</w:t>
      </w:r>
      <w:r w:rsidR="006B78F6" w:rsidRPr="00F37DE3">
        <w:rPr>
          <w:rFonts w:asciiTheme="minorBidi" w:hAnsiTheme="minorBidi" w:cstheme="minorBidi"/>
          <w:b/>
          <w:bCs/>
          <w:rtl/>
        </w:rPr>
        <w:t>1.</w:t>
      </w:r>
      <w:r w:rsidR="00F714E8">
        <w:rPr>
          <w:rFonts w:asciiTheme="minorBidi" w:hAnsiTheme="minorBidi" w:cstheme="minorBidi" w:hint="cs"/>
          <w:b/>
          <w:bCs/>
          <w:rtl/>
        </w:rPr>
        <w:t>8</w:t>
      </w:r>
      <w:r w:rsidR="006B78F6" w:rsidRPr="00F37DE3">
        <w:rPr>
          <w:rFonts w:asciiTheme="minorBidi" w:hAnsiTheme="minorBidi" w:cstheme="minorBidi"/>
          <w:b/>
          <w:bCs/>
          <w:rtl/>
        </w:rPr>
        <w:t>.20</w:t>
      </w:r>
      <w:r w:rsidR="000C3330" w:rsidRPr="00F37DE3">
        <w:rPr>
          <w:rFonts w:asciiTheme="minorBidi" w:hAnsiTheme="minorBidi" w:cstheme="minorBidi"/>
          <w:b/>
          <w:bCs/>
          <w:rtl/>
        </w:rPr>
        <w:t>20</w:t>
      </w:r>
    </w:p>
    <w:p w14:paraId="7B93070B" w14:textId="77777777" w:rsidR="00D21648" w:rsidRPr="00F37DE3" w:rsidRDefault="00A114E7" w:rsidP="00DF2D8A">
      <w:pPr>
        <w:bidi/>
        <w:ind w:firstLine="720"/>
        <w:jc w:val="center"/>
        <w:rPr>
          <w:rFonts w:asciiTheme="minorBidi" w:hAnsiTheme="minorBidi" w:cstheme="minorBidi"/>
          <w:b/>
          <w:bCs/>
          <w:rtl/>
        </w:rPr>
      </w:pPr>
      <w:r w:rsidRPr="00F37DE3">
        <w:rPr>
          <w:rFonts w:asciiTheme="minorBidi" w:hAnsiTheme="minorBidi" w:cstheme="minorBidi"/>
          <w:b/>
          <w:bCs/>
          <w:rtl/>
        </w:rPr>
        <w:t xml:space="preserve">משרד הרווחה והשירותים החברתיים </w:t>
      </w:r>
      <w:r w:rsidR="00B6305A" w:rsidRPr="00F37DE3">
        <w:rPr>
          <w:rFonts w:asciiTheme="minorBidi" w:hAnsiTheme="minorBidi" w:cstheme="minorBidi"/>
          <w:b/>
          <w:bCs/>
          <w:rtl/>
        </w:rPr>
        <w:t xml:space="preserve">- </w:t>
      </w:r>
      <w:r w:rsidR="00113BD9" w:rsidRPr="00F37DE3">
        <w:rPr>
          <w:rFonts w:asciiTheme="minorBidi" w:hAnsiTheme="minorBidi" w:cstheme="minorBidi"/>
          <w:b/>
          <w:bCs/>
          <w:rtl/>
        </w:rPr>
        <w:t>להלן המכרזים עליהם אנחנו מבקשים תוצאות (שם זוכה וסכום זכיה):</w:t>
      </w:r>
    </w:p>
    <w:tbl>
      <w:tblPr>
        <w:tblpPr w:leftFromText="180" w:rightFromText="180" w:vertAnchor="page" w:horzAnchor="margin" w:tblpY="23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04"/>
        <w:gridCol w:w="4262"/>
        <w:gridCol w:w="1530"/>
        <w:gridCol w:w="1530"/>
        <w:gridCol w:w="1438"/>
      </w:tblGrid>
      <w:tr w:rsidR="00F714E8" w:rsidRPr="00B9555F" w14:paraId="724B72F1" w14:textId="77777777" w:rsidTr="00772DA6">
        <w:tc>
          <w:tcPr>
            <w:tcW w:w="472" w:type="dxa"/>
            <w:shd w:val="clear" w:color="auto" w:fill="auto"/>
          </w:tcPr>
          <w:p w14:paraId="5E6C4F21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</w:p>
        </w:tc>
        <w:tc>
          <w:tcPr>
            <w:tcW w:w="1304" w:type="dxa"/>
            <w:shd w:val="clear" w:color="auto" w:fill="auto"/>
          </w:tcPr>
          <w:p w14:paraId="7C249813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מס מכרז</w:t>
            </w:r>
          </w:p>
        </w:tc>
        <w:tc>
          <w:tcPr>
            <w:tcW w:w="4262" w:type="dxa"/>
            <w:shd w:val="clear" w:color="auto" w:fill="auto"/>
          </w:tcPr>
          <w:p w14:paraId="22EB111B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נושא המכרז</w:t>
            </w:r>
          </w:p>
        </w:tc>
        <w:tc>
          <w:tcPr>
            <w:tcW w:w="1530" w:type="dxa"/>
            <w:shd w:val="clear" w:color="auto" w:fill="auto"/>
          </w:tcPr>
          <w:p w14:paraId="2EFC0A8F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החברה/</w:t>
            </w:r>
            <w:proofErr w:type="spellStart"/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ות</w:t>
            </w:r>
            <w:proofErr w:type="spellEnd"/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 xml:space="preserve"> הזוכה/ת </w:t>
            </w:r>
          </w:p>
        </w:tc>
        <w:tc>
          <w:tcPr>
            <w:tcW w:w="1530" w:type="dxa"/>
            <w:shd w:val="clear" w:color="auto" w:fill="auto"/>
          </w:tcPr>
          <w:p w14:paraId="162DC9F2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טלפון החברה הזוכה</w:t>
            </w:r>
          </w:p>
        </w:tc>
        <w:tc>
          <w:tcPr>
            <w:tcW w:w="1438" w:type="dxa"/>
            <w:shd w:val="clear" w:color="auto" w:fill="auto"/>
          </w:tcPr>
          <w:p w14:paraId="75A91304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</w:pPr>
            <w:r w:rsidRPr="00B9555F">
              <w:rPr>
                <w:rFonts w:asciiTheme="minorBidi" w:hAnsiTheme="minorBidi" w:cstheme="minorBidi"/>
                <w:b/>
                <w:bCs/>
                <w:sz w:val="23"/>
                <w:szCs w:val="23"/>
                <w:u w:val="single"/>
                <w:rtl/>
              </w:rPr>
              <w:t>ערך ההצעה הזוכה</w:t>
            </w:r>
          </w:p>
        </w:tc>
      </w:tr>
      <w:tr w:rsidR="00F714E8" w:rsidRPr="00B9555F" w14:paraId="6307393D" w14:textId="77777777" w:rsidTr="00772DA6">
        <w:tc>
          <w:tcPr>
            <w:tcW w:w="472" w:type="dxa"/>
            <w:shd w:val="clear" w:color="auto" w:fill="auto"/>
          </w:tcPr>
          <w:p w14:paraId="5385765E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14:paraId="421AE6DD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174/2019</w:t>
            </w:r>
          </w:p>
        </w:tc>
        <w:tc>
          <w:tcPr>
            <w:tcW w:w="4262" w:type="dxa"/>
            <w:shd w:val="clear" w:color="auto" w:fill="auto"/>
          </w:tcPr>
          <w:p w14:paraId="1D1789A6" w14:textId="77777777" w:rsidR="00F714E8" w:rsidRPr="002E1A4A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הפעלת הלנת חירום לצעירים וצעירות כול לאוכלוסיית </w:t>
            </w:r>
            <w:proofErr w:type="spellStart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הלהט"ב</w:t>
            </w:r>
            <w:proofErr w:type="spellEnd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 בגילאי 18-25 חסרי קורת גג, במצבי ניתוק, סיכון וסכנה, בפריסה ארצית</w:t>
            </w:r>
          </w:p>
        </w:tc>
        <w:tc>
          <w:tcPr>
            <w:tcW w:w="1530" w:type="dxa"/>
            <w:shd w:val="clear" w:color="auto" w:fill="auto"/>
          </w:tcPr>
          <w:p w14:paraId="2B086538" w14:textId="2ADD5D70" w:rsidR="00F714E8" w:rsidRPr="002E1A4A" w:rsidRDefault="006A6505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2E1A4A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עמותת אותות</w:t>
            </w:r>
          </w:p>
        </w:tc>
        <w:tc>
          <w:tcPr>
            <w:tcW w:w="1530" w:type="dxa"/>
            <w:shd w:val="clear" w:color="auto" w:fill="auto"/>
          </w:tcPr>
          <w:p w14:paraId="7C1FECDB" w14:textId="1FEDEDDE" w:rsidR="00F714E8" w:rsidRPr="00B9555F" w:rsidRDefault="006A6505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02-6710112</w:t>
            </w:r>
          </w:p>
        </w:tc>
        <w:tc>
          <w:tcPr>
            <w:tcW w:w="1438" w:type="dxa"/>
            <w:shd w:val="clear" w:color="auto" w:fill="auto"/>
          </w:tcPr>
          <w:p w14:paraId="6FCE93C1" w14:textId="0944CB74" w:rsidR="00F714E8" w:rsidRPr="009B7353" w:rsidRDefault="006A6505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highlight w:val="yellow"/>
                <w:rtl/>
              </w:rPr>
            </w:pPr>
            <w:r w:rsidRPr="00946108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שנתי 1,798,272</w:t>
            </w:r>
          </w:p>
        </w:tc>
      </w:tr>
      <w:tr w:rsidR="00F714E8" w:rsidRPr="00B9555F" w14:paraId="4F85B0F7" w14:textId="77777777" w:rsidTr="00772DA6">
        <w:tc>
          <w:tcPr>
            <w:tcW w:w="472" w:type="dxa"/>
            <w:shd w:val="clear" w:color="auto" w:fill="auto"/>
          </w:tcPr>
          <w:p w14:paraId="272BC92E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14:paraId="55D1B264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103/2020</w:t>
            </w:r>
          </w:p>
        </w:tc>
        <w:tc>
          <w:tcPr>
            <w:tcW w:w="4262" w:type="dxa"/>
            <w:shd w:val="clear" w:color="auto" w:fill="auto"/>
          </w:tcPr>
          <w:p w14:paraId="68B58782" w14:textId="77777777" w:rsidR="00F714E8" w:rsidRPr="002E1A4A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השכרת מכונות כביסה, מכונות ייבוש ומדיחי כלים</w:t>
            </w:r>
          </w:p>
        </w:tc>
        <w:tc>
          <w:tcPr>
            <w:tcW w:w="1530" w:type="dxa"/>
            <w:shd w:val="clear" w:color="auto" w:fill="auto"/>
          </w:tcPr>
          <w:p w14:paraId="171C769F" w14:textId="2DC5223C" w:rsidR="00F714E8" w:rsidRPr="006A6505" w:rsidRDefault="006A6505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39FF76EC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18820850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F714E8" w:rsidRPr="00B9555F" w14:paraId="0EEE7BAA" w14:textId="77777777" w:rsidTr="00772DA6">
        <w:tc>
          <w:tcPr>
            <w:tcW w:w="472" w:type="dxa"/>
            <w:shd w:val="clear" w:color="auto" w:fill="auto"/>
          </w:tcPr>
          <w:p w14:paraId="56E2CDA5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14:paraId="55F80B95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107/2020</w:t>
            </w:r>
          </w:p>
        </w:tc>
        <w:tc>
          <w:tcPr>
            <w:tcW w:w="4262" w:type="dxa"/>
            <w:shd w:val="clear" w:color="auto" w:fill="auto"/>
          </w:tcPr>
          <w:p w14:paraId="27E12866" w14:textId="77777777" w:rsidR="00F714E8" w:rsidRPr="002E1A4A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הפעלת תכנית מטה למרכזי גישור ודיאלוג בקהילה בפריסה ארצית</w:t>
            </w:r>
          </w:p>
        </w:tc>
        <w:tc>
          <w:tcPr>
            <w:tcW w:w="1530" w:type="dxa"/>
            <w:shd w:val="clear" w:color="auto" w:fill="auto"/>
          </w:tcPr>
          <w:p w14:paraId="03D79FA9" w14:textId="72FFE17A" w:rsidR="00F714E8" w:rsidRPr="002E1A4A" w:rsidRDefault="0094610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2E1A4A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מוזאיקה-</w:t>
            </w:r>
            <w:r w:rsidR="002E1A4A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 xml:space="preserve"> </w:t>
            </w:r>
            <w:r w:rsidRPr="002E1A4A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דת חברה מדינה</w:t>
            </w:r>
          </w:p>
        </w:tc>
        <w:tc>
          <w:tcPr>
            <w:tcW w:w="1530" w:type="dxa"/>
            <w:shd w:val="clear" w:color="auto" w:fill="auto"/>
          </w:tcPr>
          <w:p w14:paraId="0214B844" w14:textId="69D07A23" w:rsidR="00F714E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02-6733212</w:t>
            </w:r>
          </w:p>
        </w:tc>
        <w:tc>
          <w:tcPr>
            <w:tcW w:w="1438" w:type="dxa"/>
            <w:shd w:val="clear" w:color="auto" w:fill="auto"/>
          </w:tcPr>
          <w:p w14:paraId="6FEDC013" w14:textId="29F9E62C" w:rsidR="00F714E8" w:rsidRPr="002E1A4A" w:rsidRDefault="002E1A4A" w:rsidP="002E1A4A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>שנתי 600,000 + כ"</w:t>
            </w:r>
            <w:r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 xml:space="preserve">א </w:t>
            </w:r>
            <w:r w:rsidRPr="002E1A4A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 xml:space="preserve"> 3</w:t>
            </w:r>
            <w:r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>0</w:t>
            </w:r>
            <w:r w:rsidRPr="002E1A4A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>,750 +רכיבי שרות 171,000</w:t>
            </w:r>
          </w:p>
        </w:tc>
      </w:tr>
      <w:tr w:rsidR="00F714E8" w:rsidRPr="00B9555F" w14:paraId="6F28CA69" w14:textId="77777777" w:rsidTr="00772DA6">
        <w:tc>
          <w:tcPr>
            <w:tcW w:w="472" w:type="dxa"/>
            <w:shd w:val="clear" w:color="auto" w:fill="auto"/>
          </w:tcPr>
          <w:p w14:paraId="6E0ADC62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14:paraId="31B57B36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116/2020</w:t>
            </w:r>
          </w:p>
        </w:tc>
        <w:tc>
          <w:tcPr>
            <w:tcW w:w="4262" w:type="dxa"/>
            <w:shd w:val="clear" w:color="auto" w:fill="auto"/>
          </w:tcPr>
          <w:p w14:paraId="1A4497C4" w14:textId="77777777" w:rsidR="00F714E8" w:rsidRPr="002E1A4A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מתן שירותי תעסוקה במפעלים מקדמי תעסוקה עבור אנשים עם מוגבלות פיזית וחושית, בפריסה ארצית</w:t>
            </w:r>
          </w:p>
        </w:tc>
        <w:tc>
          <w:tcPr>
            <w:tcW w:w="1530" w:type="dxa"/>
            <w:shd w:val="clear" w:color="auto" w:fill="auto"/>
          </w:tcPr>
          <w:p w14:paraId="547F092D" w14:textId="3CACA390" w:rsidR="00F714E8" w:rsidRPr="00B9555F" w:rsidRDefault="006A6505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288FEE6C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34BA6E5E" w14:textId="77777777" w:rsidR="00F714E8" w:rsidRPr="00DE0D63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F714E8" w:rsidRPr="00B9555F" w14:paraId="45081045" w14:textId="77777777" w:rsidTr="00772DA6">
        <w:tc>
          <w:tcPr>
            <w:tcW w:w="472" w:type="dxa"/>
            <w:shd w:val="clear" w:color="auto" w:fill="auto"/>
          </w:tcPr>
          <w:p w14:paraId="0AEA1C2D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14:paraId="5247B1E7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120/2020</w:t>
            </w:r>
          </w:p>
        </w:tc>
        <w:tc>
          <w:tcPr>
            <w:tcW w:w="4262" w:type="dxa"/>
            <w:shd w:val="clear" w:color="auto" w:fill="auto"/>
          </w:tcPr>
          <w:p w14:paraId="2380D6AB" w14:textId="77777777" w:rsidR="00F714E8" w:rsidRPr="002E1A4A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proofErr w:type="spellStart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תוכנית</w:t>
            </w:r>
            <w:proofErr w:type="spellEnd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 </w:t>
            </w:r>
            <w:proofErr w:type="spellStart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ענ"ן</w:t>
            </w:r>
            <w:proofErr w:type="spellEnd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 </w:t>
            </w:r>
            <w:r w:rsidRPr="002E1A4A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–</w:t>
            </w: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 עסקים נתמכי אנשים עם מוגבלות, בפריסה ארצית</w:t>
            </w:r>
          </w:p>
        </w:tc>
        <w:tc>
          <w:tcPr>
            <w:tcW w:w="1530" w:type="dxa"/>
            <w:shd w:val="clear" w:color="auto" w:fill="auto"/>
          </w:tcPr>
          <w:p w14:paraId="20B8193E" w14:textId="460BA30E" w:rsidR="00F714E8" w:rsidRPr="00B9555F" w:rsidRDefault="006A6505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51AD1F10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798D83D9" w14:textId="77777777" w:rsidR="00F714E8" w:rsidRPr="00DE0D63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F714E8" w:rsidRPr="00B9555F" w14:paraId="6A9A04BA" w14:textId="77777777" w:rsidTr="00772DA6">
        <w:tc>
          <w:tcPr>
            <w:tcW w:w="472" w:type="dxa"/>
            <w:shd w:val="clear" w:color="auto" w:fill="auto"/>
          </w:tcPr>
          <w:p w14:paraId="61650B65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14:paraId="7C7303D8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121/2020</w:t>
            </w:r>
          </w:p>
        </w:tc>
        <w:tc>
          <w:tcPr>
            <w:tcW w:w="4262" w:type="dxa"/>
            <w:shd w:val="clear" w:color="auto" w:fill="auto"/>
          </w:tcPr>
          <w:p w14:paraId="636773B9" w14:textId="77777777" w:rsidR="00F714E8" w:rsidRPr="002E1A4A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הפעלת מסגרת חוץ </w:t>
            </w:r>
            <w:r w:rsidRPr="002E1A4A"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  <w:t>–</w:t>
            </w: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 ביתיות </w:t>
            </w:r>
            <w:proofErr w:type="spellStart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ישיבתיות</w:t>
            </w:r>
            <w:proofErr w:type="spellEnd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 xml:space="preserve"> לחינוך ולטיפול בנוער חרדי מתמודד (ישיבות </w:t>
            </w:r>
            <w:proofErr w:type="spellStart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לנוח"מ</w:t>
            </w:r>
            <w:proofErr w:type="spellEnd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") בפריסה ארצית</w:t>
            </w:r>
          </w:p>
        </w:tc>
        <w:tc>
          <w:tcPr>
            <w:tcW w:w="1530" w:type="dxa"/>
            <w:shd w:val="clear" w:color="auto" w:fill="auto"/>
          </w:tcPr>
          <w:p w14:paraId="12CF5C99" w14:textId="4008ED83" w:rsidR="00F714E8" w:rsidRPr="00DE0D63" w:rsidRDefault="0094610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0"/>
                <w:szCs w:val="20"/>
                <w:rtl/>
              </w:rPr>
              <w:t xml:space="preserve">המכרז </w:t>
            </w:r>
            <w:r w:rsidRPr="00946108">
              <w:rPr>
                <w:rFonts w:asciiTheme="minorBidi" w:hAnsiTheme="minorBidi" w:cstheme="minorBidi" w:hint="cs"/>
                <w:b/>
                <w:bCs/>
                <w:color w:val="000000"/>
                <w:sz w:val="20"/>
                <w:szCs w:val="20"/>
                <w:rtl/>
              </w:rPr>
              <w:t>הוקפא. יפורסם מחדש בקרוב</w:t>
            </w:r>
          </w:p>
        </w:tc>
        <w:tc>
          <w:tcPr>
            <w:tcW w:w="1530" w:type="dxa"/>
            <w:shd w:val="clear" w:color="auto" w:fill="auto"/>
          </w:tcPr>
          <w:p w14:paraId="38200BA3" w14:textId="77777777" w:rsidR="00F714E8" w:rsidRPr="00B9555F" w:rsidRDefault="00F714E8" w:rsidP="00F714E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406B2C94" w14:textId="77777777" w:rsidR="00F714E8" w:rsidRPr="00DE0D63" w:rsidRDefault="00F714E8" w:rsidP="00F714E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2966C02C" w14:textId="77777777" w:rsidTr="00772DA6">
        <w:tc>
          <w:tcPr>
            <w:tcW w:w="472" w:type="dxa"/>
            <w:shd w:val="clear" w:color="auto" w:fill="auto"/>
          </w:tcPr>
          <w:p w14:paraId="31B4410B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14:paraId="6B3004EE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119/2020</w:t>
            </w:r>
          </w:p>
        </w:tc>
        <w:tc>
          <w:tcPr>
            <w:tcW w:w="4262" w:type="dxa"/>
            <w:shd w:val="clear" w:color="auto" w:fill="auto"/>
          </w:tcPr>
          <w:p w14:paraId="2C3A18AC" w14:textId="77777777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הפעלת שתי מסגרות לבני נוער מחוסרי קורת גג, בתל אביב</w:t>
            </w:r>
          </w:p>
        </w:tc>
        <w:tc>
          <w:tcPr>
            <w:tcW w:w="1530" w:type="dxa"/>
            <w:shd w:val="clear" w:color="auto" w:fill="auto"/>
          </w:tcPr>
          <w:p w14:paraId="4BD13BDA" w14:textId="49ACFA6D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2E1A4A"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עמותת אותות</w:t>
            </w:r>
          </w:p>
        </w:tc>
        <w:tc>
          <w:tcPr>
            <w:tcW w:w="1530" w:type="dxa"/>
            <w:shd w:val="clear" w:color="auto" w:fill="auto"/>
          </w:tcPr>
          <w:p w14:paraId="34F1EAF8" w14:textId="0C0FFB72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02-6710112</w:t>
            </w:r>
          </w:p>
        </w:tc>
        <w:tc>
          <w:tcPr>
            <w:tcW w:w="1438" w:type="dxa"/>
            <w:shd w:val="clear" w:color="auto" w:fill="auto"/>
          </w:tcPr>
          <w:p w14:paraId="3FCFFE97" w14:textId="3BE1E115" w:rsidR="00946108" w:rsidRPr="00DE0D63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946108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 xml:space="preserve">לחניך לחודש מלא 12,357 + סל </w:t>
            </w:r>
            <w:proofErr w:type="spellStart"/>
            <w:r w:rsidRPr="00946108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>שרותים</w:t>
            </w:r>
            <w:proofErr w:type="spellEnd"/>
            <w:r w:rsidRPr="00946108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 xml:space="preserve"> 1,117</w:t>
            </w:r>
          </w:p>
        </w:tc>
      </w:tr>
      <w:tr w:rsidR="00946108" w:rsidRPr="00B9555F" w14:paraId="33F9E9A4" w14:textId="77777777" w:rsidTr="00772DA6">
        <w:tc>
          <w:tcPr>
            <w:tcW w:w="472" w:type="dxa"/>
            <w:shd w:val="clear" w:color="auto" w:fill="auto"/>
          </w:tcPr>
          <w:p w14:paraId="65E71F3D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14:paraId="6EA65D65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122/2020</w:t>
            </w:r>
          </w:p>
        </w:tc>
        <w:tc>
          <w:tcPr>
            <w:tcW w:w="4262" w:type="dxa"/>
            <w:shd w:val="clear" w:color="auto" w:fill="auto"/>
          </w:tcPr>
          <w:p w14:paraId="7F59DDA7" w14:textId="77777777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מקלטי חירום (</w:t>
            </w:r>
            <w:proofErr w:type="spellStart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שלטרים</w:t>
            </w:r>
            <w:proofErr w:type="spellEnd"/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) לצעירים, לגברים ולנשים המצויים על רצף ההתמכרויות</w:t>
            </w:r>
          </w:p>
        </w:tc>
        <w:tc>
          <w:tcPr>
            <w:tcW w:w="1530" w:type="dxa"/>
            <w:shd w:val="clear" w:color="auto" w:fill="auto"/>
          </w:tcPr>
          <w:p w14:paraId="35995A83" w14:textId="477B1E76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57321D65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389E824F" w14:textId="77777777" w:rsidR="00946108" w:rsidRPr="00DE0D63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1714E5A7" w14:textId="77777777" w:rsidTr="00772DA6">
        <w:tc>
          <w:tcPr>
            <w:tcW w:w="472" w:type="dxa"/>
            <w:shd w:val="clear" w:color="auto" w:fill="auto"/>
          </w:tcPr>
          <w:p w14:paraId="1585035C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14:paraId="2ADE9E8A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123/2020</w:t>
            </w:r>
          </w:p>
        </w:tc>
        <w:tc>
          <w:tcPr>
            <w:tcW w:w="4262" w:type="dxa"/>
            <w:shd w:val="clear" w:color="auto" w:fill="auto"/>
          </w:tcPr>
          <w:p w14:paraId="3974DDDD" w14:textId="77777777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הפעלת מרחב פתוח לבני נוער חסרי עורף משפחתי בקצה הרצף המצויים במצבי סיכון וסכנה לגילאי 14-25, בירושלים</w:t>
            </w:r>
          </w:p>
        </w:tc>
        <w:tc>
          <w:tcPr>
            <w:tcW w:w="1530" w:type="dxa"/>
            <w:shd w:val="clear" w:color="auto" w:fill="auto"/>
          </w:tcPr>
          <w:p w14:paraId="537036EF" w14:textId="051A5C51" w:rsidR="00946108" w:rsidRPr="00946108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rtl/>
              </w:rPr>
            </w:pPr>
            <w:r w:rsidRPr="00946108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>החוט המשולש-בית חם לנוער</w:t>
            </w:r>
          </w:p>
        </w:tc>
        <w:tc>
          <w:tcPr>
            <w:tcW w:w="1530" w:type="dxa"/>
            <w:shd w:val="clear" w:color="auto" w:fill="auto"/>
          </w:tcPr>
          <w:p w14:paraId="12F84BE3" w14:textId="7B4D8D72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02-6254027</w:t>
            </w:r>
          </w:p>
        </w:tc>
        <w:tc>
          <w:tcPr>
            <w:tcW w:w="1438" w:type="dxa"/>
            <w:shd w:val="clear" w:color="auto" w:fill="auto"/>
          </w:tcPr>
          <w:p w14:paraId="5A840DDE" w14:textId="571A5DC8" w:rsidR="00946108" w:rsidRPr="00DE0D63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946108">
              <w:rPr>
                <w:rFonts w:asciiTheme="minorBidi" w:hAnsiTheme="minorBidi" w:cstheme="minorBidi" w:hint="cs"/>
                <w:b/>
                <w:bCs/>
                <w:color w:val="000000"/>
                <w:sz w:val="22"/>
                <w:szCs w:val="22"/>
                <w:rtl/>
              </w:rPr>
              <w:t>לחניך לחודש מלא 3,240</w:t>
            </w:r>
          </w:p>
        </w:tc>
      </w:tr>
      <w:tr w:rsidR="00946108" w:rsidRPr="00B9555F" w14:paraId="4CCAD238" w14:textId="77777777" w:rsidTr="00772DA6">
        <w:tc>
          <w:tcPr>
            <w:tcW w:w="472" w:type="dxa"/>
            <w:shd w:val="clear" w:color="auto" w:fill="auto"/>
          </w:tcPr>
          <w:p w14:paraId="17BAEFA4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10</w:t>
            </w:r>
          </w:p>
        </w:tc>
        <w:tc>
          <w:tcPr>
            <w:tcW w:w="1304" w:type="dxa"/>
            <w:shd w:val="clear" w:color="auto" w:fill="auto"/>
          </w:tcPr>
          <w:p w14:paraId="7988345A" w14:textId="1BBC8CEF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128/2020</w:t>
            </w:r>
          </w:p>
        </w:tc>
        <w:tc>
          <w:tcPr>
            <w:tcW w:w="4262" w:type="dxa"/>
            <w:shd w:val="clear" w:color="auto" w:fill="auto"/>
          </w:tcPr>
          <w:p w14:paraId="794D4F5C" w14:textId="330C2978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אספקת מוצרי ספיגה למסגרות בפריסה ארצית</w:t>
            </w:r>
          </w:p>
        </w:tc>
        <w:tc>
          <w:tcPr>
            <w:tcW w:w="1530" w:type="dxa"/>
            <w:shd w:val="clear" w:color="auto" w:fill="auto"/>
          </w:tcPr>
          <w:p w14:paraId="25EA8791" w14:textId="594C6E8E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315F84FE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387DCA68" w14:textId="77777777" w:rsidR="00946108" w:rsidRPr="00DE0D63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5C40D7D6" w14:textId="77777777" w:rsidTr="00772DA6">
        <w:tc>
          <w:tcPr>
            <w:tcW w:w="472" w:type="dxa"/>
            <w:shd w:val="clear" w:color="auto" w:fill="auto"/>
          </w:tcPr>
          <w:p w14:paraId="1BEF9167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11</w:t>
            </w:r>
          </w:p>
        </w:tc>
        <w:tc>
          <w:tcPr>
            <w:tcW w:w="1304" w:type="dxa"/>
            <w:shd w:val="clear" w:color="auto" w:fill="auto"/>
          </w:tcPr>
          <w:p w14:paraId="50A9D4D7" w14:textId="0D294194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124/2020</w:t>
            </w:r>
          </w:p>
        </w:tc>
        <w:tc>
          <w:tcPr>
            <w:tcW w:w="4262" w:type="dxa"/>
            <w:shd w:val="clear" w:color="auto" w:fill="auto"/>
          </w:tcPr>
          <w:p w14:paraId="1E570D55" w14:textId="2D5C2F07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שירותי שליחויות משפטיות ומסירת מסמכים חסויים עבור הלשכות המשפטיות</w:t>
            </w:r>
          </w:p>
        </w:tc>
        <w:tc>
          <w:tcPr>
            <w:tcW w:w="1530" w:type="dxa"/>
            <w:shd w:val="clear" w:color="auto" w:fill="auto"/>
          </w:tcPr>
          <w:p w14:paraId="0CA72576" w14:textId="643A27AF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0354E076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6A33B202" w14:textId="77777777" w:rsidR="00946108" w:rsidRPr="00DE0D63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663A4705" w14:textId="77777777" w:rsidTr="00772DA6">
        <w:tc>
          <w:tcPr>
            <w:tcW w:w="472" w:type="dxa"/>
            <w:shd w:val="clear" w:color="auto" w:fill="auto"/>
          </w:tcPr>
          <w:p w14:paraId="3EA506CE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12</w:t>
            </w:r>
          </w:p>
        </w:tc>
        <w:tc>
          <w:tcPr>
            <w:tcW w:w="1304" w:type="dxa"/>
            <w:shd w:val="clear" w:color="auto" w:fill="auto"/>
          </w:tcPr>
          <w:p w14:paraId="5C02F369" w14:textId="0E75F41C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-</w:t>
            </w:r>
          </w:p>
        </w:tc>
        <w:tc>
          <w:tcPr>
            <w:tcW w:w="4262" w:type="dxa"/>
            <w:shd w:val="clear" w:color="auto" w:fill="auto"/>
          </w:tcPr>
          <w:p w14:paraId="7840F688" w14:textId="7EC804DB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אספקה והתקנת מצלמות למעונות יום לפעוטות</w:t>
            </w:r>
          </w:p>
        </w:tc>
        <w:tc>
          <w:tcPr>
            <w:tcW w:w="1530" w:type="dxa"/>
            <w:shd w:val="clear" w:color="auto" w:fill="auto"/>
          </w:tcPr>
          <w:p w14:paraId="6F3EB51E" w14:textId="00D4BC83" w:rsidR="00946108" w:rsidRPr="00476A90" w:rsidRDefault="00730A4D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בטיפול</w:t>
            </w:r>
          </w:p>
        </w:tc>
        <w:tc>
          <w:tcPr>
            <w:tcW w:w="1530" w:type="dxa"/>
            <w:shd w:val="clear" w:color="auto" w:fill="auto"/>
          </w:tcPr>
          <w:p w14:paraId="53B72786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3474219D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2204FB3D" w14:textId="77777777" w:rsidTr="00772DA6">
        <w:tc>
          <w:tcPr>
            <w:tcW w:w="472" w:type="dxa"/>
            <w:shd w:val="clear" w:color="auto" w:fill="auto"/>
          </w:tcPr>
          <w:p w14:paraId="64C3737D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13</w:t>
            </w:r>
          </w:p>
        </w:tc>
        <w:tc>
          <w:tcPr>
            <w:tcW w:w="1304" w:type="dxa"/>
            <w:shd w:val="clear" w:color="auto" w:fill="auto"/>
          </w:tcPr>
          <w:p w14:paraId="39327919" w14:textId="6A906FCB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127/2020</w:t>
            </w:r>
          </w:p>
        </w:tc>
        <w:tc>
          <w:tcPr>
            <w:tcW w:w="4262" w:type="dxa"/>
            <w:shd w:val="clear" w:color="auto" w:fill="auto"/>
          </w:tcPr>
          <w:p w14:paraId="605C8321" w14:textId="05B60668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אספקת ציוד צילום ושירותי שכפול, תמלול ותרגום לצורך צילום חקירות של ילדים ואנשים עם מוגבלות שכלית</w:t>
            </w:r>
          </w:p>
        </w:tc>
        <w:tc>
          <w:tcPr>
            <w:tcW w:w="1530" w:type="dxa"/>
            <w:shd w:val="clear" w:color="auto" w:fill="auto"/>
          </w:tcPr>
          <w:p w14:paraId="581F7B07" w14:textId="4B71DF29" w:rsidR="00946108" w:rsidRPr="006A6505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0"/>
                <w:szCs w:val="20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000000"/>
                <w:sz w:val="20"/>
                <w:szCs w:val="20"/>
                <w:rtl/>
              </w:rPr>
              <w:t>הוקפא ופורסם מחדש. מועד הגשה 29.9.2020</w:t>
            </w:r>
          </w:p>
        </w:tc>
        <w:tc>
          <w:tcPr>
            <w:tcW w:w="1530" w:type="dxa"/>
            <w:shd w:val="clear" w:color="auto" w:fill="auto"/>
          </w:tcPr>
          <w:p w14:paraId="4ABFA6EA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35734403" w14:textId="77777777" w:rsidR="00946108" w:rsidRPr="005B7A06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7BFB5CC5" w14:textId="77777777" w:rsidTr="00772DA6">
        <w:tc>
          <w:tcPr>
            <w:tcW w:w="472" w:type="dxa"/>
            <w:shd w:val="clear" w:color="auto" w:fill="auto"/>
          </w:tcPr>
          <w:p w14:paraId="342705F6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14</w:t>
            </w:r>
          </w:p>
        </w:tc>
        <w:tc>
          <w:tcPr>
            <w:tcW w:w="1304" w:type="dxa"/>
            <w:shd w:val="clear" w:color="auto" w:fill="auto"/>
          </w:tcPr>
          <w:p w14:paraId="581C8E0D" w14:textId="408FF52F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132/2020</w:t>
            </w:r>
          </w:p>
        </w:tc>
        <w:tc>
          <w:tcPr>
            <w:tcW w:w="4262" w:type="dxa"/>
            <w:shd w:val="clear" w:color="auto" w:fill="auto"/>
          </w:tcPr>
          <w:p w14:paraId="5A8260D6" w14:textId="43AE57C0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מתן שירותי אוריינות מחשבים לאנשים עם חירשות ולאנשים עם כפל נכות חירשות ועיוורון</w:t>
            </w:r>
          </w:p>
        </w:tc>
        <w:tc>
          <w:tcPr>
            <w:tcW w:w="1530" w:type="dxa"/>
            <w:shd w:val="clear" w:color="auto" w:fill="auto"/>
          </w:tcPr>
          <w:p w14:paraId="56C9E2F5" w14:textId="26114635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1A14BC74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288E73C0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7AB9CE23" w14:textId="77777777" w:rsidTr="00772DA6">
        <w:tc>
          <w:tcPr>
            <w:tcW w:w="472" w:type="dxa"/>
            <w:shd w:val="clear" w:color="auto" w:fill="auto"/>
          </w:tcPr>
          <w:p w14:paraId="7522F177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15</w:t>
            </w:r>
          </w:p>
        </w:tc>
        <w:tc>
          <w:tcPr>
            <w:tcW w:w="1304" w:type="dxa"/>
            <w:shd w:val="clear" w:color="auto" w:fill="auto"/>
          </w:tcPr>
          <w:p w14:paraId="589664D4" w14:textId="01CB9A6A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115/2020</w:t>
            </w:r>
          </w:p>
        </w:tc>
        <w:tc>
          <w:tcPr>
            <w:tcW w:w="4262" w:type="dxa"/>
            <w:shd w:val="clear" w:color="auto" w:fill="auto"/>
          </w:tcPr>
          <w:p w14:paraId="1CA709EF" w14:textId="0AB070E9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הפעלת מכינות לחיים עצמאיים עבור אנשים עם מוגבלות פיזית ו/או חושית באזור הצפון והדרום</w:t>
            </w:r>
          </w:p>
        </w:tc>
        <w:tc>
          <w:tcPr>
            <w:tcW w:w="1530" w:type="dxa"/>
            <w:shd w:val="clear" w:color="auto" w:fill="auto"/>
          </w:tcPr>
          <w:p w14:paraId="4F34E566" w14:textId="7FBF2CBA" w:rsidR="00946108" w:rsidRPr="009E30F7" w:rsidRDefault="00946108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 w:rsidRPr="006A6505">
              <w:rPr>
                <w:rFonts w:asciiTheme="minorBidi" w:hAnsiTheme="minorBidi" w:cstheme="minorBidi" w:hint="cs"/>
                <w:b/>
                <w:bCs/>
                <w:color w:val="FF0000"/>
                <w:sz w:val="22"/>
                <w:szCs w:val="22"/>
                <w:rtl/>
              </w:rPr>
              <w:t>בדיוני ועדת מישנה</w:t>
            </w:r>
          </w:p>
        </w:tc>
        <w:tc>
          <w:tcPr>
            <w:tcW w:w="1530" w:type="dxa"/>
            <w:shd w:val="clear" w:color="auto" w:fill="auto"/>
          </w:tcPr>
          <w:p w14:paraId="3B515026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397C9055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0219D98A" w14:textId="77777777" w:rsidTr="00772DA6">
        <w:tc>
          <w:tcPr>
            <w:tcW w:w="472" w:type="dxa"/>
            <w:shd w:val="clear" w:color="auto" w:fill="auto"/>
          </w:tcPr>
          <w:p w14:paraId="45261CEF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 w:rsidRPr="00B9555F">
              <w:rPr>
                <w:rFonts w:asciiTheme="minorBidi" w:hAnsiTheme="minorBidi" w:cstheme="minorBidi"/>
                <w:sz w:val="23"/>
                <w:szCs w:val="23"/>
                <w:rtl/>
              </w:rPr>
              <w:t>16</w:t>
            </w:r>
          </w:p>
        </w:tc>
        <w:tc>
          <w:tcPr>
            <w:tcW w:w="1304" w:type="dxa"/>
            <w:shd w:val="clear" w:color="auto" w:fill="auto"/>
          </w:tcPr>
          <w:p w14:paraId="6230DF5A" w14:textId="1728267A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1/20</w:t>
            </w:r>
          </w:p>
        </w:tc>
        <w:tc>
          <w:tcPr>
            <w:tcW w:w="4262" w:type="dxa"/>
            <w:shd w:val="clear" w:color="auto" w:fill="auto"/>
          </w:tcPr>
          <w:p w14:paraId="07F57A6E" w14:textId="01B6E21D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אספקה, ניהול, עריכה והטמעת שירותי תוכן פדגוגיים</w:t>
            </w:r>
          </w:p>
        </w:tc>
        <w:tc>
          <w:tcPr>
            <w:tcW w:w="1530" w:type="dxa"/>
            <w:shd w:val="clear" w:color="auto" w:fill="auto"/>
          </w:tcPr>
          <w:p w14:paraId="6F6695AA" w14:textId="16C8EFF4" w:rsidR="00946108" w:rsidRPr="00476A90" w:rsidRDefault="00730A4D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בטיפול</w:t>
            </w:r>
          </w:p>
        </w:tc>
        <w:tc>
          <w:tcPr>
            <w:tcW w:w="1530" w:type="dxa"/>
            <w:shd w:val="clear" w:color="auto" w:fill="auto"/>
          </w:tcPr>
          <w:p w14:paraId="4D889471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0BB38C4B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  <w:tr w:rsidR="00946108" w:rsidRPr="00B9555F" w14:paraId="1015D7CB" w14:textId="77777777" w:rsidTr="00772DA6">
        <w:tc>
          <w:tcPr>
            <w:tcW w:w="472" w:type="dxa"/>
            <w:shd w:val="clear" w:color="auto" w:fill="auto"/>
          </w:tcPr>
          <w:p w14:paraId="34BB30C4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17</w:t>
            </w:r>
          </w:p>
        </w:tc>
        <w:tc>
          <w:tcPr>
            <w:tcW w:w="1304" w:type="dxa"/>
            <w:shd w:val="clear" w:color="auto" w:fill="auto"/>
          </w:tcPr>
          <w:p w14:paraId="0C4A9A70" w14:textId="1DCCD15D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131/2020</w:t>
            </w:r>
          </w:p>
        </w:tc>
        <w:tc>
          <w:tcPr>
            <w:tcW w:w="4262" w:type="dxa"/>
            <w:shd w:val="clear" w:color="auto" w:fill="auto"/>
          </w:tcPr>
          <w:p w14:paraId="25136CE4" w14:textId="78CA0A22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מתן שירותי חניה עבור עובדי יחידת הסיוע ברמת גן</w:t>
            </w:r>
          </w:p>
        </w:tc>
        <w:tc>
          <w:tcPr>
            <w:tcW w:w="1530" w:type="dxa"/>
            <w:shd w:val="clear" w:color="auto" w:fill="auto"/>
          </w:tcPr>
          <w:p w14:paraId="75453520" w14:textId="62D32EBD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נטע חניונים</w:t>
            </w:r>
          </w:p>
        </w:tc>
        <w:tc>
          <w:tcPr>
            <w:tcW w:w="1530" w:type="dxa"/>
            <w:shd w:val="clear" w:color="auto" w:fill="auto"/>
          </w:tcPr>
          <w:p w14:paraId="7B1405B5" w14:textId="6D81F99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03-6134266</w:t>
            </w:r>
          </w:p>
        </w:tc>
        <w:tc>
          <w:tcPr>
            <w:tcW w:w="1438" w:type="dxa"/>
            <w:shd w:val="clear" w:color="auto" w:fill="auto"/>
          </w:tcPr>
          <w:p w14:paraId="5D0365EC" w14:textId="77777777" w:rsidR="00946108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946108">
              <w:rPr>
                <w:rFonts w:asciiTheme="minorBidi" w:hAnsiTheme="minorBidi" w:cstheme="minorBidi" w:hint="cs"/>
                <w:color w:val="000000"/>
                <w:sz w:val="20"/>
                <w:szCs w:val="20"/>
                <w:rtl/>
              </w:rPr>
              <w:t>ע" הצעת מחיר 699 שח למנוי</w:t>
            </w: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.</w:t>
            </w:r>
          </w:p>
          <w:p w14:paraId="4A2BDEF9" w14:textId="5B6548AC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 w:rsidRPr="00946108">
              <w:rPr>
                <w:rFonts w:asciiTheme="minorBidi" w:hAnsiTheme="minorBidi" w:cstheme="minorBidi" w:hint="cs"/>
                <w:color w:val="000000"/>
                <w:sz w:val="20"/>
                <w:szCs w:val="20"/>
                <w:rtl/>
              </w:rPr>
              <w:t>אומדן שנתי 176,148</w:t>
            </w:r>
          </w:p>
        </w:tc>
      </w:tr>
      <w:tr w:rsidR="00946108" w:rsidRPr="00B9555F" w14:paraId="0B2703C5" w14:textId="77777777" w:rsidTr="00772DA6">
        <w:tc>
          <w:tcPr>
            <w:tcW w:w="472" w:type="dxa"/>
            <w:shd w:val="clear" w:color="auto" w:fill="auto"/>
          </w:tcPr>
          <w:p w14:paraId="3104385A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sz w:val="23"/>
                <w:szCs w:val="23"/>
                <w:rtl/>
              </w:rPr>
              <w:t>18</w:t>
            </w:r>
          </w:p>
        </w:tc>
        <w:tc>
          <w:tcPr>
            <w:tcW w:w="1304" w:type="dxa"/>
            <w:shd w:val="clear" w:color="auto" w:fill="auto"/>
          </w:tcPr>
          <w:p w14:paraId="09F2919E" w14:textId="14C2A27D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sz w:val="23"/>
                <w:szCs w:val="23"/>
                <w:rtl/>
              </w:rPr>
              <w:t>-</w:t>
            </w:r>
          </w:p>
        </w:tc>
        <w:tc>
          <w:tcPr>
            <w:tcW w:w="4262" w:type="dxa"/>
            <w:shd w:val="clear" w:color="auto" w:fill="auto"/>
          </w:tcPr>
          <w:p w14:paraId="39C9015D" w14:textId="4A0469CA" w:rsidR="00946108" w:rsidRPr="002E1A4A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  <w:rtl/>
              </w:rPr>
            </w:pPr>
            <w:r w:rsidRPr="002E1A4A">
              <w:rPr>
                <w:rFonts w:asciiTheme="minorBidi" w:hAnsiTheme="minorBidi" w:cstheme="minorBidi" w:hint="cs"/>
                <w:color w:val="000000"/>
                <w:sz w:val="22"/>
                <w:szCs w:val="22"/>
                <w:rtl/>
              </w:rPr>
              <w:t>הכרה במוסדות לימוד להכשרת הנדסאים ו/או טכנאים מוסמכים לשנת הלימודים תשפ"א</w:t>
            </w:r>
          </w:p>
        </w:tc>
        <w:tc>
          <w:tcPr>
            <w:tcW w:w="1530" w:type="dxa"/>
            <w:shd w:val="clear" w:color="auto" w:fill="auto"/>
          </w:tcPr>
          <w:p w14:paraId="6F4611A4" w14:textId="2CB10A97" w:rsidR="00946108" w:rsidRPr="009E30F7" w:rsidRDefault="00730A4D" w:rsidP="00946108">
            <w:pPr>
              <w:bidi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3"/>
                <w:szCs w:val="23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/>
                <w:sz w:val="23"/>
                <w:szCs w:val="23"/>
                <w:rtl/>
              </w:rPr>
              <w:t>בטיפול</w:t>
            </w:r>
          </w:p>
        </w:tc>
        <w:tc>
          <w:tcPr>
            <w:tcW w:w="1530" w:type="dxa"/>
            <w:shd w:val="clear" w:color="auto" w:fill="auto"/>
          </w:tcPr>
          <w:p w14:paraId="6E1FBE01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14:paraId="52C92F43" w14:textId="77777777" w:rsidR="00946108" w:rsidRPr="00B9555F" w:rsidRDefault="00946108" w:rsidP="00946108">
            <w:pPr>
              <w:bidi/>
              <w:jc w:val="center"/>
              <w:rPr>
                <w:rFonts w:asciiTheme="minorBidi" w:hAnsiTheme="minorBidi" w:cstheme="minorBidi"/>
                <w:color w:val="000000"/>
                <w:sz w:val="23"/>
                <w:szCs w:val="23"/>
                <w:rtl/>
              </w:rPr>
            </w:pPr>
          </w:p>
        </w:tc>
      </w:tr>
    </w:tbl>
    <w:p w14:paraId="7470FD30" w14:textId="2DAE00DE" w:rsidR="001A4507" w:rsidRDefault="001A4507" w:rsidP="001A4507">
      <w:pPr>
        <w:bidi/>
        <w:rPr>
          <w:rFonts w:asciiTheme="minorBidi" w:hAnsiTheme="minorBidi" w:cstheme="minorBidi" w:hint="cs"/>
          <w:sz w:val="23"/>
          <w:szCs w:val="23"/>
          <w:rtl/>
        </w:rPr>
      </w:pPr>
    </w:p>
    <w:p w14:paraId="076403D1" w14:textId="77777777" w:rsidR="001A4507" w:rsidRPr="00B9555F" w:rsidRDefault="001A4507" w:rsidP="001A4507">
      <w:pPr>
        <w:bidi/>
        <w:rPr>
          <w:rFonts w:asciiTheme="minorBidi" w:hAnsiTheme="minorBidi" w:cstheme="minorBidi"/>
          <w:sz w:val="23"/>
          <w:szCs w:val="23"/>
          <w:rtl/>
        </w:rPr>
      </w:pPr>
    </w:p>
    <w:p w14:paraId="36CE9B36" w14:textId="3162DE99" w:rsidR="007A1091" w:rsidRPr="00B9555F" w:rsidRDefault="007A1091" w:rsidP="00C2652B">
      <w:pPr>
        <w:bidi/>
        <w:jc w:val="center"/>
        <w:rPr>
          <w:rFonts w:asciiTheme="minorBidi" w:hAnsiTheme="minorBidi" w:cstheme="minorBidi"/>
          <w:sz w:val="23"/>
          <w:szCs w:val="23"/>
          <w:rtl/>
        </w:rPr>
      </w:pPr>
      <w:bookmarkStart w:id="0" w:name="_GoBack"/>
      <w:bookmarkEnd w:id="0"/>
    </w:p>
    <w:sectPr w:rsidR="007A1091" w:rsidRPr="00B9555F" w:rsidSect="003645A0"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CF87E" w14:textId="77777777" w:rsidR="00582B91" w:rsidRDefault="00582B91">
      <w:r>
        <w:separator/>
      </w:r>
    </w:p>
  </w:endnote>
  <w:endnote w:type="continuationSeparator" w:id="0">
    <w:p w14:paraId="36EB138E" w14:textId="77777777" w:rsidR="00582B91" w:rsidRDefault="0058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DA4ED" w14:textId="77777777" w:rsidR="00582B91" w:rsidRDefault="00582B91">
      <w:r>
        <w:separator/>
      </w:r>
    </w:p>
  </w:footnote>
  <w:footnote w:type="continuationSeparator" w:id="0">
    <w:p w14:paraId="45922839" w14:textId="77777777" w:rsidR="00582B91" w:rsidRDefault="00582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531CF"/>
    <w:multiLevelType w:val="hybridMultilevel"/>
    <w:tmpl w:val="9A426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29"/>
    <w:rsid w:val="000019F9"/>
    <w:rsid w:val="0000333E"/>
    <w:rsid w:val="00004ACF"/>
    <w:rsid w:val="00006DA0"/>
    <w:rsid w:val="00007D4A"/>
    <w:rsid w:val="0001002E"/>
    <w:rsid w:val="00013397"/>
    <w:rsid w:val="00014844"/>
    <w:rsid w:val="000151DF"/>
    <w:rsid w:val="00031EFE"/>
    <w:rsid w:val="00037A66"/>
    <w:rsid w:val="00046189"/>
    <w:rsid w:val="000465A3"/>
    <w:rsid w:val="00061A40"/>
    <w:rsid w:val="00065FAC"/>
    <w:rsid w:val="000753F7"/>
    <w:rsid w:val="00080906"/>
    <w:rsid w:val="00096C7D"/>
    <w:rsid w:val="000A139F"/>
    <w:rsid w:val="000A34DC"/>
    <w:rsid w:val="000B2487"/>
    <w:rsid w:val="000C3330"/>
    <w:rsid w:val="000C5454"/>
    <w:rsid w:val="000C54A9"/>
    <w:rsid w:val="000C6966"/>
    <w:rsid w:val="000E0B34"/>
    <w:rsid w:val="000E336C"/>
    <w:rsid w:val="000E6EA5"/>
    <w:rsid w:val="000F3E66"/>
    <w:rsid w:val="000F7048"/>
    <w:rsid w:val="00100FFD"/>
    <w:rsid w:val="00102747"/>
    <w:rsid w:val="00113BD9"/>
    <w:rsid w:val="00116B1C"/>
    <w:rsid w:val="00122171"/>
    <w:rsid w:val="001242B2"/>
    <w:rsid w:val="00137826"/>
    <w:rsid w:val="00143CA2"/>
    <w:rsid w:val="001516E3"/>
    <w:rsid w:val="00160306"/>
    <w:rsid w:val="00161498"/>
    <w:rsid w:val="0016563A"/>
    <w:rsid w:val="00180FD6"/>
    <w:rsid w:val="00186C6E"/>
    <w:rsid w:val="00187C7E"/>
    <w:rsid w:val="001939A8"/>
    <w:rsid w:val="001952BE"/>
    <w:rsid w:val="001A4507"/>
    <w:rsid w:val="001B0C0C"/>
    <w:rsid w:val="001B2582"/>
    <w:rsid w:val="001B7A0D"/>
    <w:rsid w:val="001C3ADC"/>
    <w:rsid w:val="001C3BFC"/>
    <w:rsid w:val="001C513A"/>
    <w:rsid w:val="001E0A17"/>
    <w:rsid w:val="001E1D90"/>
    <w:rsid w:val="001E2ECF"/>
    <w:rsid w:val="001F1C3C"/>
    <w:rsid w:val="001F4A1C"/>
    <w:rsid w:val="002039C9"/>
    <w:rsid w:val="00212798"/>
    <w:rsid w:val="00212967"/>
    <w:rsid w:val="00214CD2"/>
    <w:rsid w:val="00215713"/>
    <w:rsid w:val="00216C62"/>
    <w:rsid w:val="002223AC"/>
    <w:rsid w:val="00222603"/>
    <w:rsid w:val="0023021B"/>
    <w:rsid w:val="002401E5"/>
    <w:rsid w:val="002467A5"/>
    <w:rsid w:val="0025192D"/>
    <w:rsid w:val="00251E9B"/>
    <w:rsid w:val="002579EA"/>
    <w:rsid w:val="00284386"/>
    <w:rsid w:val="00285145"/>
    <w:rsid w:val="00287782"/>
    <w:rsid w:val="0029724F"/>
    <w:rsid w:val="002C1405"/>
    <w:rsid w:val="002C50A1"/>
    <w:rsid w:val="002D49CC"/>
    <w:rsid w:val="002E100D"/>
    <w:rsid w:val="002E1A4A"/>
    <w:rsid w:val="002E3AD5"/>
    <w:rsid w:val="002F23E2"/>
    <w:rsid w:val="002F3B94"/>
    <w:rsid w:val="003016E0"/>
    <w:rsid w:val="003121B7"/>
    <w:rsid w:val="003225F7"/>
    <w:rsid w:val="00334DC0"/>
    <w:rsid w:val="0033637F"/>
    <w:rsid w:val="00344195"/>
    <w:rsid w:val="0034695A"/>
    <w:rsid w:val="00350D35"/>
    <w:rsid w:val="003645A0"/>
    <w:rsid w:val="00375E9B"/>
    <w:rsid w:val="003771D7"/>
    <w:rsid w:val="00380B4D"/>
    <w:rsid w:val="00384F9B"/>
    <w:rsid w:val="00390B2C"/>
    <w:rsid w:val="00395D9C"/>
    <w:rsid w:val="003A24E8"/>
    <w:rsid w:val="003A7170"/>
    <w:rsid w:val="003B6056"/>
    <w:rsid w:val="003C2F78"/>
    <w:rsid w:val="003C48EC"/>
    <w:rsid w:val="003D2CA2"/>
    <w:rsid w:val="003D6E48"/>
    <w:rsid w:val="003F07ED"/>
    <w:rsid w:val="003F6B58"/>
    <w:rsid w:val="00400203"/>
    <w:rsid w:val="00402BC1"/>
    <w:rsid w:val="00404632"/>
    <w:rsid w:val="00404D86"/>
    <w:rsid w:val="004207BD"/>
    <w:rsid w:val="00423315"/>
    <w:rsid w:val="004379BB"/>
    <w:rsid w:val="00443AF2"/>
    <w:rsid w:val="00443FA4"/>
    <w:rsid w:val="00444E06"/>
    <w:rsid w:val="00446FB5"/>
    <w:rsid w:val="00447D6F"/>
    <w:rsid w:val="00476A90"/>
    <w:rsid w:val="004A1433"/>
    <w:rsid w:val="004B4EE6"/>
    <w:rsid w:val="004C2E8B"/>
    <w:rsid w:val="004C35AF"/>
    <w:rsid w:val="004D0733"/>
    <w:rsid w:val="004D5047"/>
    <w:rsid w:val="004E5E76"/>
    <w:rsid w:val="004F3A92"/>
    <w:rsid w:val="004F6858"/>
    <w:rsid w:val="005009B2"/>
    <w:rsid w:val="00515D04"/>
    <w:rsid w:val="00516255"/>
    <w:rsid w:val="005244C4"/>
    <w:rsid w:val="00524CBB"/>
    <w:rsid w:val="00532836"/>
    <w:rsid w:val="005330C4"/>
    <w:rsid w:val="00543DFE"/>
    <w:rsid w:val="00547B0D"/>
    <w:rsid w:val="00552F37"/>
    <w:rsid w:val="005561CF"/>
    <w:rsid w:val="00560E55"/>
    <w:rsid w:val="00566CCD"/>
    <w:rsid w:val="00567A77"/>
    <w:rsid w:val="00567F63"/>
    <w:rsid w:val="005724E5"/>
    <w:rsid w:val="0057531C"/>
    <w:rsid w:val="005762EF"/>
    <w:rsid w:val="00582B91"/>
    <w:rsid w:val="00583AC6"/>
    <w:rsid w:val="0058541D"/>
    <w:rsid w:val="00591C70"/>
    <w:rsid w:val="005924DB"/>
    <w:rsid w:val="005A1D11"/>
    <w:rsid w:val="005A6B6A"/>
    <w:rsid w:val="005B28C3"/>
    <w:rsid w:val="005B7A06"/>
    <w:rsid w:val="005C7C0C"/>
    <w:rsid w:val="005D0B5F"/>
    <w:rsid w:val="005F4513"/>
    <w:rsid w:val="0060523A"/>
    <w:rsid w:val="006134F5"/>
    <w:rsid w:val="0061427B"/>
    <w:rsid w:val="00617349"/>
    <w:rsid w:val="00621943"/>
    <w:rsid w:val="006226D0"/>
    <w:rsid w:val="0062324E"/>
    <w:rsid w:val="0062412D"/>
    <w:rsid w:val="00624533"/>
    <w:rsid w:val="0064350B"/>
    <w:rsid w:val="00660FD9"/>
    <w:rsid w:val="00670C10"/>
    <w:rsid w:val="00694A83"/>
    <w:rsid w:val="006A25AA"/>
    <w:rsid w:val="006A3AB7"/>
    <w:rsid w:val="006A6505"/>
    <w:rsid w:val="006B60FD"/>
    <w:rsid w:val="006B78F6"/>
    <w:rsid w:val="006D1DC1"/>
    <w:rsid w:val="006D6CDB"/>
    <w:rsid w:val="006E300A"/>
    <w:rsid w:val="006E6FFF"/>
    <w:rsid w:val="006F7A13"/>
    <w:rsid w:val="00711415"/>
    <w:rsid w:val="00724A1C"/>
    <w:rsid w:val="00730A4D"/>
    <w:rsid w:val="007519AC"/>
    <w:rsid w:val="00752976"/>
    <w:rsid w:val="00772DA6"/>
    <w:rsid w:val="007949FF"/>
    <w:rsid w:val="007977F2"/>
    <w:rsid w:val="007A1091"/>
    <w:rsid w:val="007A2034"/>
    <w:rsid w:val="007A69A2"/>
    <w:rsid w:val="007C4EC8"/>
    <w:rsid w:val="007E0E95"/>
    <w:rsid w:val="007E64C5"/>
    <w:rsid w:val="0080138B"/>
    <w:rsid w:val="00820610"/>
    <w:rsid w:val="008241EF"/>
    <w:rsid w:val="00825673"/>
    <w:rsid w:val="00830100"/>
    <w:rsid w:val="00833039"/>
    <w:rsid w:val="0083417E"/>
    <w:rsid w:val="00836A4B"/>
    <w:rsid w:val="00852532"/>
    <w:rsid w:val="00856BF8"/>
    <w:rsid w:val="008871E2"/>
    <w:rsid w:val="00897776"/>
    <w:rsid w:val="008C480C"/>
    <w:rsid w:val="008C6178"/>
    <w:rsid w:val="008D6AD2"/>
    <w:rsid w:val="008D7DA6"/>
    <w:rsid w:val="008F492B"/>
    <w:rsid w:val="00900C3E"/>
    <w:rsid w:val="009216B2"/>
    <w:rsid w:val="009253E5"/>
    <w:rsid w:val="00933751"/>
    <w:rsid w:val="00943C8B"/>
    <w:rsid w:val="00945020"/>
    <w:rsid w:val="00946108"/>
    <w:rsid w:val="009470EC"/>
    <w:rsid w:val="0095732C"/>
    <w:rsid w:val="009600B7"/>
    <w:rsid w:val="009663D4"/>
    <w:rsid w:val="009703BE"/>
    <w:rsid w:val="0097436D"/>
    <w:rsid w:val="009A4813"/>
    <w:rsid w:val="009A7750"/>
    <w:rsid w:val="009B71BA"/>
    <w:rsid w:val="009B7353"/>
    <w:rsid w:val="009C16F6"/>
    <w:rsid w:val="009D5FC4"/>
    <w:rsid w:val="009E30F7"/>
    <w:rsid w:val="00A000FF"/>
    <w:rsid w:val="00A00182"/>
    <w:rsid w:val="00A114E7"/>
    <w:rsid w:val="00A1719C"/>
    <w:rsid w:val="00A2119B"/>
    <w:rsid w:val="00A21EF4"/>
    <w:rsid w:val="00A22ACF"/>
    <w:rsid w:val="00A238BB"/>
    <w:rsid w:val="00A60E7F"/>
    <w:rsid w:val="00A64D6C"/>
    <w:rsid w:val="00A67B0D"/>
    <w:rsid w:val="00A75615"/>
    <w:rsid w:val="00A80EA6"/>
    <w:rsid w:val="00A83985"/>
    <w:rsid w:val="00A9030D"/>
    <w:rsid w:val="00A92935"/>
    <w:rsid w:val="00AA13B0"/>
    <w:rsid w:val="00AA1C0F"/>
    <w:rsid w:val="00AA7385"/>
    <w:rsid w:val="00AB0379"/>
    <w:rsid w:val="00AB6A6A"/>
    <w:rsid w:val="00AC5525"/>
    <w:rsid w:val="00AC6668"/>
    <w:rsid w:val="00AD29F1"/>
    <w:rsid w:val="00AE58FF"/>
    <w:rsid w:val="00B01301"/>
    <w:rsid w:val="00B05746"/>
    <w:rsid w:val="00B14100"/>
    <w:rsid w:val="00B31D98"/>
    <w:rsid w:val="00B370F3"/>
    <w:rsid w:val="00B3727A"/>
    <w:rsid w:val="00B41D88"/>
    <w:rsid w:val="00B43CDA"/>
    <w:rsid w:val="00B45D5A"/>
    <w:rsid w:val="00B47C35"/>
    <w:rsid w:val="00B6305A"/>
    <w:rsid w:val="00B73E92"/>
    <w:rsid w:val="00B847A8"/>
    <w:rsid w:val="00B853E4"/>
    <w:rsid w:val="00B93DEA"/>
    <w:rsid w:val="00B9555F"/>
    <w:rsid w:val="00BA1779"/>
    <w:rsid w:val="00BB1546"/>
    <w:rsid w:val="00BB23A7"/>
    <w:rsid w:val="00BC5C0E"/>
    <w:rsid w:val="00BD404F"/>
    <w:rsid w:val="00BD7F12"/>
    <w:rsid w:val="00BE47F6"/>
    <w:rsid w:val="00BF254D"/>
    <w:rsid w:val="00BF4A92"/>
    <w:rsid w:val="00C07B6A"/>
    <w:rsid w:val="00C2652B"/>
    <w:rsid w:val="00C31351"/>
    <w:rsid w:val="00C37249"/>
    <w:rsid w:val="00C436B6"/>
    <w:rsid w:val="00C4504B"/>
    <w:rsid w:val="00C56710"/>
    <w:rsid w:val="00C60A9D"/>
    <w:rsid w:val="00C62ECF"/>
    <w:rsid w:val="00C72640"/>
    <w:rsid w:val="00C778C5"/>
    <w:rsid w:val="00C87D38"/>
    <w:rsid w:val="00C911AD"/>
    <w:rsid w:val="00C926FC"/>
    <w:rsid w:val="00CA7BAC"/>
    <w:rsid w:val="00CD3841"/>
    <w:rsid w:val="00CD399D"/>
    <w:rsid w:val="00CD6D8C"/>
    <w:rsid w:val="00CE29D3"/>
    <w:rsid w:val="00CE6C08"/>
    <w:rsid w:val="00CF2AD2"/>
    <w:rsid w:val="00D0668B"/>
    <w:rsid w:val="00D153D7"/>
    <w:rsid w:val="00D17E65"/>
    <w:rsid w:val="00D21648"/>
    <w:rsid w:val="00D306AE"/>
    <w:rsid w:val="00D36BD1"/>
    <w:rsid w:val="00D47D29"/>
    <w:rsid w:val="00D56F9E"/>
    <w:rsid w:val="00D701AD"/>
    <w:rsid w:val="00D81ADF"/>
    <w:rsid w:val="00D86436"/>
    <w:rsid w:val="00D96A51"/>
    <w:rsid w:val="00DA45DF"/>
    <w:rsid w:val="00DA53E4"/>
    <w:rsid w:val="00DB6F23"/>
    <w:rsid w:val="00DC6C65"/>
    <w:rsid w:val="00DD1DEB"/>
    <w:rsid w:val="00DD35AB"/>
    <w:rsid w:val="00DD51D7"/>
    <w:rsid w:val="00DE0D63"/>
    <w:rsid w:val="00DE1B93"/>
    <w:rsid w:val="00DF0964"/>
    <w:rsid w:val="00DF2D8A"/>
    <w:rsid w:val="00DF519B"/>
    <w:rsid w:val="00DF6ED9"/>
    <w:rsid w:val="00E010B2"/>
    <w:rsid w:val="00E32D2E"/>
    <w:rsid w:val="00E33AE7"/>
    <w:rsid w:val="00E452C9"/>
    <w:rsid w:val="00E507FE"/>
    <w:rsid w:val="00E50C79"/>
    <w:rsid w:val="00E52CB7"/>
    <w:rsid w:val="00E66D74"/>
    <w:rsid w:val="00E72763"/>
    <w:rsid w:val="00E74A57"/>
    <w:rsid w:val="00E80CF7"/>
    <w:rsid w:val="00E83C56"/>
    <w:rsid w:val="00E8695C"/>
    <w:rsid w:val="00E870AC"/>
    <w:rsid w:val="00E91769"/>
    <w:rsid w:val="00E91845"/>
    <w:rsid w:val="00EA4589"/>
    <w:rsid w:val="00EB205E"/>
    <w:rsid w:val="00EB566E"/>
    <w:rsid w:val="00EB7DBA"/>
    <w:rsid w:val="00EC11FE"/>
    <w:rsid w:val="00ED2B96"/>
    <w:rsid w:val="00EE0469"/>
    <w:rsid w:val="00EE0D71"/>
    <w:rsid w:val="00EF42B3"/>
    <w:rsid w:val="00F03DC0"/>
    <w:rsid w:val="00F1241F"/>
    <w:rsid w:val="00F14F13"/>
    <w:rsid w:val="00F20FF1"/>
    <w:rsid w:val="00F21DEE"/>
    <w:rsid w:val="00F24875"/>
    <w:rsid w:val="00F253DD"/>
    <w:rsid w:val="00F2558D"/>
    <w:rsid w:val="00F34974"/>
    <w:rsid w:val="00F37DE3"/>
    <w:rsid w:val="00F45C46"/>
    <w:rsid w:val="00F55A88"/>
    <w:rsid w:val="00F6249C"/>
    <w:rsid w:val="00F62C89"/>
    <w:rsid w:val="00F6337A"/>
    <w:rsid w:val="00F644E0"/>
    <w:rsid w:val="00F65680"/>
    <w:rsid w:val="00F714E8"/>
    <w:rsid w:val="00F7412F"/>
    <w:rsid w:val="00F81F9A"/>
    <w:rsid w:val="00F94E84"/>
    <w:rsid w:val="00FA67BC"/>
    <w:rsid w:val="00FA79BC"/>
    <w:rsid w:val="00FB6D93"/>
    <w:rsid w:val="00FD0F0D"/>
    <w:rsid w:val="00FD2750"/>
    <w:rsid w:val="00FE4956"/>
    <w:rsid w:val="00FE75DC"/>
    <w:rsid w:val="00FF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5D89BF1"/>
  <w15:chartTrackingRefBased/>
  <w15:docId w15:val="{30253B92-D969-4F46-BA8F-36A922B9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customStyle="1" w:styleId="a7">
    <w:name w:val="טבלת רשת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5D0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ECD2C-32E9-4AE1-B828-6FC43F42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FBBCC251</Template>
  <TotalTime>2</TotalTime>
  <Pages>2</Pages>
  <Words>352</Words>
  <Characters>1871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Avital Yoskovitz</dc:creator>
  <cp:keywords/>
  <cp:lastModifiedBy>רננה דננברג</cp:lastModifiedBy>
  <cp:revision>3</cp:revision>
  <cp:lastPrinted>2020-06-21T12:07:00Z</cp:lastPrinted>
  <dcterms:created xsi:type="dcterms:W3CDTF">2020-11-16T09:52:00Z</dcterms:created>
  <dcterms:modified xsi:type="dcterms:W3CDTF">2020-11-16T09:59:00Z</dcterms:modified>
</cp:coreProperties>
</file>