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D38" w:rsidRDefault="00735D38" w:rsidP="00735D38">
      <w:p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לכבוד:</w:t>
      </w:r>
    </w:p>
    <w:p w:rsidR="00735D38" w:rsidRPr="00E42BE4" w:rsidRDefault="00735D38" w:rsidP="00735D38">
      <w:pPr>
        <w:bidi/>
        <w:spacing w:line="360" w:lineRule="auto"/>
        <w:rPr>
          <w:rFonts w:ascii="Calibri" w:hAnsi="Calibri" w:cs="Calibri"/>
          <w:sz w:val="22"/>
          <w:szCs w:val="22"/>
          <w:rtl/>
          <w:lang w:bidi="he-IL"/>
        </w:rPr>
      </w:pPr>
    </w:p>
    <w:p w:rsidR="00735D38" w:rsidRDefault="00735D38" w:rsidP="00735D38">
      <w:pPr>
        <w:bidi/>
        <w:rPr>
          <w:rFonts w:ascii="Arial" w:hAnsi="Arial" w:cs="Arial"/>
          <w:rtl/>
          <w:lang w:bidi="he-IL"/>
        </w:rPr>
      </w:pPr>
    </w:p>
    <w:p w:rsidR="00735D38" w:rsidRDefault="00735D38" w:rsidP="00735D38">
      <w:pPr>
        <w:bidi/>
        <w:rPr>
          <w:rtl/>
          <w:lang w:bidi="he-IL"/>
        </w:rPr>
      </w:pPr>
    </w:p>
    <w:p w:rsidR="00735D38" w:rsidRDefault="00735D38" w:rsidP="00735D38">
      <w:pPr>
        <w:bidi/>
        <w:ind w:left="611"/>
        <w:jc w:val="center"/>
        <w:rPr>
          <w:rFonts w:cs="David"/>
          <w:b/>
          <w:bCs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 xml:space="preserve">בקשה לפי חוק חופש המידע, </w:t>
      </w:r>
      <w:proofErr w:type="spellStart"/>
      <w:r>
        <w:rPr>
          <w:rFonts w:cs="David" w:hint="cs"/>
          <w:b/>
          <w:bCs/>
          <w:u w:val="single"/>
          <w:rtl/>
          <w:lang w:bidi="he-IL"/>
        </w:rPr>
        <w:t>התשנ"ח</w:t>
      </w:r>
      <w:proofErr w:type="spellEnd"/>
      <w:r>
        <w:rPr>
          <w:rFonts w:cs="David" w:hint="cs"/>
          <w:b/>
          <w:bCs/>
          <w:u w:val="single"/>
          <w:rtl/>
          <w:lang w:bidi="he-IL"/>
        </w:rPr>
        <w:t>- 1998</w:t>
      </w:r>
    </w:p>
    <w:p w:rsidR="00735D38" w:rsidRDefault="00735D38" w:rsidP="00E42BE4">
      <w:pPr>
        <w:bidi/>
        <w:ind w:left="611"/>
        <w:jc w:val="center"/>
        <w:rPr>
          <w:rFonts w:cs="David"/>
          <w:rtl/>
          <w:lang w:bidi="he-IL"/>
        </w:rPr>
      </w:pPr>
      <w:r>
        <w:rPr>
          <w:rFonts w:cs="David" w:hint="cs"/>
          <w:rtl/>
          <w:lang w:bidi="he-IL"/>
        </w:rPr>
        <w:t>סימוכין: פנייתך מיום</w:t>
      </w:r>
      <w:r>
        <w:rPr>
          <w:rFonts w:cs="David" w:hint="cs"/>
          <w:lang w:bidi="he-IL"/>
        </w:rPr>
        <w:t xml:space="preserve"> </w:t>
      </w:r>
      <w:bookmarkStart w:id="0" w:name="_GoBack"/>
      <w:bookmarkEnd w:id="0"/>
    </w:p>
    <w:p w:rsidR="00735D38" w:rsidRDefault="00735D38" w:rsidP="00735D38">
      <w:pPr>
        <w:jc w:val="center"/>
        <w:rPr>
          <w:rFonts w:ascii="Arial" w:hAnsi="Arial" w:cs="David"/>
          <w:rtl/>
          <w:lang w:bidi="he-IL"/>
        </w:rPr>
      </w:pPr>
    </w:p>
    <w:p w:rsidR="00735D38" w:rsidRDefault="00735D38" w:rsidP="00735D38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העבודה, הרווחה והשירותים החברתיים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 xml:space="preserve">בהתאם לחוק חופש המידע </w:t>
      </w:r>
      <w:proofErr w:type="spellStart"/>
      <w:r>
        <w:rPr>
          <w:rFonts w:ascii="Arial" w:hAnsi="Arial" w:cs="David" w:hint="cs"/>
          <w:rtl/>
          <w:lang w:bidi="he-IL"/>
        </w:rPr>
        <w:t>תשנ</w:t>
      </w:r>
      <w:proofErr w:type="spellEnd"/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</w:p>
    <w:p w:rsidR="00735D38" w:rsidRDefault="00735D38" w:rsidP="00735D38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735D38" w:rsidRDefault="00735D38" w:rsidP="00735D38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מצ"ב הנתונים המבוקשים.</w:t>
      </w:r>
    </w:p>
    <w:p w:rsidR="00735D38" w:rsidRDefault="00735D38" w:rsidP="00735D38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735D38" w:rsidRDefault="00735D38" w:rsidP="00735D38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735D38" w:rsidRDefault="00735D38" w:rsidP="00735D38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ED0428" w:rsidRPr="00ED0428" w:rsidRDefault="00ED0428" w:rsidP="00ED0428">
      <w:pPr>
        <w:bidi/>
        <w:spacing w:line="360" w:lineRule="auto"/>
        <w:ind w:left="720"/>
        <w:rPr>
          <w:rFonts w:ascii="David" w:hAnsi="David" w:cs="David"/>
          <w:rtl/>
          <w:lang w:bidi="he-IL"/>
        </w:rPr>
      </w:pPr>
    </w:p>
    <w:p w:rsidR="00DA28C1" w:rsidRPr="00F62BEA" w:rsidRDefault="006D330C" w:rsidP="006D330C">
      <w:pPr>
        <w:pStyle w:val="a9"/>
        <w:bidi/>
        <w:spacing w:line="360" w:lineRule="auto"/>
        <w:ind w:left="360"/>
        <w:jc w:val="center"/>
        <w:rPr>
          <w:rFonts w:ascii="David" w:eastAsia="Calibri" w:hAnsi="David" w:cs="David"/>
          <w:rtl/>
        </w:rPr>
      </w:pPr>
      <w:r>
        <w:rPr>
          <w:noProof/>
          <w:lang w:bidi="he-IL"/>
        </w:rPr>
        <w:drawing>
          <wp:inline distT="0" distB="0" distL="0" distR="0" wp14:anchorId="17B4F381" wp14:editId="13EE5F14">
            <wp:extent cx="2690495" cy="1327785"/>
            <wp:effectExtent l="0" t="0" r="0" b="5715"/>
            <wp:docPr id="2" name="תמונה 2" descr="cid:image001.png@01D65057.CAF4DC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cid:image001.png@01D65057.CAF4DC7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28C1" w:rsidRPr="00F62BEA" w:rsidSect="004B26D3">
      <w:headerReference w:type="default" r:id="rId10"/>
      <w:footerReference w:type="default" r:id="rId11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proofErr w:type="spellEnd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676AB"/>
    <w:multiLevelType w:val="hybridMultilevel"/>
    <w:tmpl w:val="68809880"/>
    <w:lvl w:ilvl="0" w:tplc="A560F1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D18A8"/>
    <w:multiLevelType w:val="hybridMultilevel"/>
    <w:tmpl w:val="61B4BB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082697"/>
    <w:multiLevelType w:val="hybridMultilevel"/>
    <w:tmpl w:val="74542402"/>
    <w:lvl w:ilvl="0" w:tplc="BCB4CCD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David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E069F"/>
    <w:rsid w:val="000F5BB8"/>
    <w:rsid w:val="00133B07"/>
    <w:rsid w:val="00160434"/>
    <w:rsid w:val="001B53A2"/>
    <w:rsid w:val="001E60D8"/>
    <w:rsid w:val="00201061"/>
    <w:rsid w:val="002035A2"/>
    <w:rsid w:val="00260C1C"/>
    <w:rsid w:val="00265234"/>
    <w:rsid w:val="00286B82"/>
    <w:rsid w:val="002C139F"/>
    <w:rsid w:val="002E4173"/>
    <w:rsid w:val="0032703F"/>
    <w:rsid w:val="00335706"/>
    <w:rsid w:val="003727CC"/>
    <w:rsid w:val="00386C58"/>
    <w:rsid w:val="003B0F11"/>
    <w:rsid w:val="003E789F"/>
    <w:rsid w:val="004405B4"/>
    <w:rsid w:val="00466BAB"/>
    <w:rsid w:val="00485444"/>
    <w:rsid w:val="004A750F"/>
    <w:rsid w:val="004C2346"/>
    <w:rsid w:val="004C67B1"/>
    <w:rsid w:val="004E2B39"/>
    <w:rsid w:val="00504240"/>
    <w:rsid w:val="00522934"/>
    <w:rsid w:val="00542635"/>
    <w:rsid w:val="005426E2"/>
    <w:rsid w:val="00597ECB"/>
    <w:rsid w:val="005A4E27"/>
    <w:rsid w:val="00614F81"/>
    <w:rsid w:val="00622EB7"/>
    <w:rsid w:val="00626AD0"/>
    <w:rsid w:val="00644C73"/>
    <w:rsid w:val="006774C8"/>
    <w:rsid w:val="0068176C"/>
    <w:rsid w:val="006A2506"/>
    <w:rsid w:val="006D330C"/>
    <w:rsid w:val="006E3F59"/>
    <w:rsid w:val="006F41F4"/>
    <w:rsid w:val="00706B82"/>
    <w:rsid w:val="00735D38"/>
    <w:rsid w:val="00756AFD"/>
    <w:rsid w:val="00765FE3"/>
    <w:rsid w:val="00786ECD"/>
    <w:rsid w:val="007C71C8"/>
    <w:rsid w:val="007D6F93"/>
    <w:rsid w:val="007F49C6"/>
    <w:rsid w:val="0080024F"/>
    <w:rsid w:val="00803756"/>
    <w:rsid w:val="008111FA"/>
    <w:rsid w:val="00814499"/>
    <w:rsid w:val="00832EC5"/>
    <w:rsid w:val="00836FD7"/>
    <w:rsid w:val="00853536"/>
    <w:rsid w:val="00882101"/>
    <w:rsid w:val="008B2B0C"/>
    <w:rsid w:val="008D2876"/>
    <w:rsid w:val="009734DF"/>
    <w:rsid w:val="00977D55"/>
    <w:rsid w:val="009806DF"/>
    <w:rsid w:val="009C27B9"/>
    <w:rsid w:val="00A11C16"/>
    <w:rsid w:val="00A127D6"/>
    <w:rsid w:val="00A725EF"/>
    <w:rsid w:val="00A73EAD"/>
    <w:rsid w:val="00A83257"/>
    <w:rsid w:val="00AB168C"/>
    <w:rsid w:val="00AF0648"/>
    <w:rsid w:val="00AF1633"/>
    <w:rsid w:val="00AF7C1E"/>
    <w:rsid w:val="00B067DC"/>
    <w:rsid w:val="00B130A0"/>
    <w:rsid w:val="00B77C78"/>
    <w:rsid w:val="00B86986"/>
    <w:rsid w:val="00B87616"/>
    <w:rsid w:val="00B9395B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8C1"/>
    <w:rsid w:val="00DA2B7C"/>
    <w:rsid w:val="00DC1C4D"/>
    <w:rsid w:val="00E14DEA"/>
    <w:rsid w:val="00E42BE4"/>
    <w:rsid w:val="00E53A97"/>
    <w:rsid w:val="00E977ED"/>
    <w:rsid w:val="00EC1BCA"/>
    <w:rsid w:val="00ED0428"/>
    <w:rsid w:val="00EE3732"/>
    <w:rsid w:val="00F62BEA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02590EF7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table" w:styleId="aa">
    <w:name w:val="Table Grid"/>
    <w:basedOn w:val="a1"/>
    <w:uiPriority w:val="39"/>
    <w:rsid w:val="009806DF"/>
    <w:pPr>
      <w:spacing w:after="0" w:line="240" w:lineRule="auto"/>
    </w:pPr>
    <w:rPr>
      <w:sz w:val="24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png@01D65057.CAF4DC7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7173F-6F68-4C36-8A71-F473ABE6B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9A097898</Template>
  <TotalTime>0</TotalTime>
  <Pages>1</Pages>
  <Words>39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2020-11-16T09:51:00Z</dcterms:created>
  <dcterms:modified xsi:type="dcterms:W3CDTF">2020-11-16T09:58:00Z</dcterms:modified>
</cp:coreProperties>
</file>