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EB" w:rsidRDefault="00EE3698" w:rsidP="00EE3698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‏ט</w:t>
      </w:r>
      <w:r>
        <w:rPr>
          <w:rFonts w:cs="David"/>
          <w:color w:val="000000"/>
          <w:sz w:val="26"/>
          <w:szCs w:val="26"/>
          <w:rtl/>
        </w:rPr>
        <w:t>"ז אב תש"פ</w:t>
      </w:r>
    </w:p>
    <w:p w:rsidR="00EE3698" w:rsidRDefault="00EE3698" w:rsidP="00EE3698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06 אוגוסט 2020</w:t>
      </w:r>
    </w:p>
    <w:p w:rsidR="00EE3698" w:rsidRDefault="00EE3698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A82848" w:rsidRPr="00A82848" w:rsidRDefault="00A82848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  <w:bookmarkStart w:id="0" w:name="_GoBack"/>
      <w:bookmarkEnd w:id="0"/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E3698" w:rsidRPr="00EE3698" w:rsidRDefault="005516B0" w:rsidP="00EE3698">
      <w:pPr>
        <w:pStyle w:val="a9"/>
        <w:spacing w:before="240" w:line="360" w:lineRule="auto"/>
        <w:jc w:val="center"/>
        <w:rPr>
          <w:rFonts w:cs="David"/>
          <w:b/>
          <w:bCs/>
          <w:color w:val="000000"/>
          <w:sz w:val="26"/>
          <w:szCs w:val="26"/>
          <w:rtl/>
        </w:rPr>
      </w:pPr>
      <w:r w:rsidRPr="00CC0931">
        <w:rPr>
          <w:rFonts w:cs="David" w:hint="cs"/>
          <w:b/>
          <w:bCs/>
          <w:color w:val="000000"/>
          <w:sz w:val="26"/>
          <w:szCs w:val="26"/>
          <w:rtl/>
        </w:rPr>
        <w:t xml:space="preserve">תיק </w:t>
      </w:r>
      <w:r w:rsidR="00EE3698">
        <w:rPr>
          <w:rFonts w:cs="David" w:hint="cs"/>
          <w:b/>
          <w:bCs/>
          <w:color w:val="000000"/>
          <w:sz w:val="26"/>
          <w:szCs w:val="26"/>
          <w:rtl/>
        </w:rPr>
        <w:t xml:space="preserve">אזרחי 7199/99 </w:t>
      </w:r>
      <w:r w:rsidR="00EE3698" w:rsidRPr="00EE3698">
        <w:rPr>
          <w:rFonts w:cs="David"/>
          <w:b/>
          <w:bCs/>
          <w:color w:val="000000"/>
          <w:sz w:val="26"/>
          <w:szCs w:val="26"/>
          <w:rtl/>
        </w:rPr>
        <w:t>בנימין בנימיני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EE3698" w:rsidRPr="00EE3698">
        <w:rPr>
          <w:rFonts w:cs="David"/>
          <w:b/>
          <w:bCs/>
          <w:color w:val="000000"/>
          <w:sz w:val="26"/>
          <w:szCs w:val="26"/>
          <w:rtl/>
        </w:rPr>
        <w:t>נגד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EE3698" w:rsidRPr="00EE3698">
        <w:rPr>
          <w:rFonts w:cs="David"/>
          <w:b/>
          <w:bCs/>
          <w:color w:val="000000"/>
          <w:sz w:val="26"/>
          <w:szCs w:val="26"/>
          <w:rtl/>
        </w:rPr>
        <w:t>אגודת תלמי בילו</w:t>
      </w:r>
      <w:r w:rsidR="00EE3698">
        <w:rPr>
          <w:rFonts w:cs="David" w:hint="cs"/>
          <w:b/>
          <w:bCs/>
          <w:color w:val="000000"/>
          <w:sz w:val="26"/>
          <w:szCs w:val="26"/>
          <w:rtl/>
        </w:rPr>
        <w:t xml:space="preserve"> ו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>אח'</w:t>
      </w:r>
    </w:p>
    <w:p w:rsidR="002048D1" w:rsidRPr="002048D1" w:rsidRDefault="002048D1" w:rsidP="00EE3698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EE3698">
        <w:rPr>
          <w:rFonts w:cs="David" w:hint="cs"/>
          <w:sz w:val="26"/>
          <w:szCs w:val="26"/>
          <w:rtl/>
        </w:rPr>
        <w:t>6.8.20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983CAA" w:rsidRDefault="00F74F39" w:rsidP="00983CA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675F5E">
        <w:rPr>
          <w:rFonts w:cs="David" w:hint="cs"/>
          <w:color w:val="000000"/>
          <w:sz w:val="26"/>
          <w:szCs w:val="26"/>
          <w:rtl/>
        </w:rPr>
        <w:t xml:space="preserve">ביקשת כי 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משרדנו </w:t>
      </w:r>
      <w:r w:rsidR="008A4195">
        <w:rPr>
          <w:rFonts w:cs="David"/>
          <w:color w:val="000000"/>
          <w:sz w:val="26"/>
          <w:szCs w:val="26"/>
          <w:rtl/>
        </w:rPr>
        <w:t>–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 הכלכלה והתעשייה, יאתר עבורך </w:t>
      </w:r>
      <w:r w:rsidR="00983CAA">
        <w:rPr>
          <w:rFonts w:cs="David" w:hint="cs"/>
          <w:color w:val="000000"/>
          <w:sz w:val="26"/>
          <w:szCs w:val="26"/>
          <w:rtl/>
        </w:rPr>
        <w:t>פסקי דין מהעבר.</w:t>
      </w:r>
    </w:p>
    <w:p w:rsidR="00EE3698" w:rsidRPr="00EE3698" w:rsidRDefault="00983CAA" w:rsidP="00EE3698">
      <w:pPr>
        <w:spacing w:before="240" w:line="360" w:lineRule="auto"/>
        <w:rPr>
          <w:rFonts w:cs="David"/>
          <w:b/>
          <w:bCs/>
          <w:color w:val="000000"/>
          <w:sz w:val="26"/>
          <w:szCs w:val="26"/>
          <w:rtl/>
        </w:rPr>
      </w:pPr>
      <w:r w:rsidRPr="00EE3698">
        <w:rPr>
          <w:rFonts w:cs="David" w:hint="cs"/>
          <w:color w:val="000000"/>
          <w:sz w:val="26"/>
          <w:szCs w:val="26"/>
          <w:rtl/>
        </w:rPr>
        <w:t>עם תום החיפוש מעביר בזאת משרדנו, לבקשתך</w:t>
      </w:r>
      <w:r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: 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תיק אזרחי 7199/99 </w:t>
      </w:r>
      <w:r w:rsidR="00EE3698" w:rsidRPr="00EE3698">
        <w:rPr>
          <w:rFonts w:cs="David"/>
          <w:b/>
          <w:bCs/>
          <w:color w:val="000000"/>
          <w:sz w:val="26"/>
          <w:szCs w:val="26"/>
          <w:rtl/>
        </w:rPr>
        <w:t>בנימין בנימיני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EE3698" w:rsidRPr="00EE3698">
        <w:rPr>
          <w:rFonts w:cs="David"/>
          <w:b/>
          <w:bCs/>
          <w:color w:val="000000"/>
          <w:sz w:val="26"/>
          <w:szCs w:val="26"/>
          <w:rtl/>
        </w:rPr>
        <w:t>נגד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EE3698" w:rsidRPr="00EE3698">
        <w:rPr>
          <w:rFonts w:cs="David"/>
          <w:b/>
          <w:bCs/>
          <w:color w:val="000000"/>
          <w:sz w:val="26"/>
          <w:szCs w:val="26"/>
          <w:rtl/>
        </w:rPr>
        <w:t>אגודת תלמי בילו</w:t>
      </w:r>
      <w:r w:rsidR="00EE3698" w:rsidRPr="00EE3698">
        <w:rPr>
          <w:rFonts w:cs="David" w:hint="cs"/>
          <w:b/>
          <w:bCs/>
          <w:color w:val="000000"/>
          <w:sz w:val="26"/>
          <w:szCs w:val="26"/>
          <w:rtl/>
        </w:rPr>
        <w:t xml:space="preserve"> ואח'</w:t>
      </w:r>
      <w:r w:rsidR="00EE3698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C6635" w:rsidRDefault="001C6635" w:rsidP="001C663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5516B0" w:rsidRPr="005516B0" w:rsidRDefault="005516B0" w:rsidP="00EE3698">
      <w:pPr>
        <w:spacing w:before="240" w:line="360" w:lineRule="auto"/>
        <w:jc w:val="both"/>
        <w:rPr>
          <w:rFonts w:cs="David"/>
          <w:b/>
          <w:bCs/>
          <w:color w:val="000000"/>
          <w:sz w:val="26"/>
          <w:szCs w:val="26"/>
        </w:rPr>
      </w:pPr>
    </w:p>
    <w:p w:rsidR="00EE3698" w:rsidRDefault="00EE3698" w:rsidP="008D2FE5">
      <w:pPr>
        <w:pStyle w:val="a9"/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EE3698" w:rsidRPr="006F4CEB" w:rsidRDefault="00EE3698" w:rsidP="008D2FE5">
      <w:pPr>
        <w:pStyle w:val="a9"/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1C6635" w:rsidRDefault="001C6635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D0196" w:rsidRDefault="00FD0196" w:rsidP="00FD019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EE3698" w:rsidRDefault="00EE3698" w:rsidP="00EE3698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82848" w:rsidP="00584DD8">
    <w:pPr>
      <w:pStyle w:val="a5"/>
      <w:ind w:left="-989"/>
      <w:rPr>
        <w:noProof/>
        <w:rtl/>
      </w:rPr>
    </w:pPr>
  </w:p>
  <w:p w:rsidR="00641AB2" w:rsidRDefault="00A8284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8284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4174"/>
    <w:multiLevelType w:val="hybridMultilevel"/>
    <w:tmpl w:val="ABC07DF6"/>
    <w:lvl w:ilvl="0" w:tplc="A4BAF33A">
      <w:start w:val="1"/>
      <w:numFmt w:val="decimal"/>
      <w:lvlText w:val="%1."/>
      <w:lvlJc w:val="left"/>
      <w:pPr>
        <w:ind w:left="720" w:hanging="360"/>
      </w:pPr>
      <w:rPr>
        <w:rFonts w:cs="Narkisim" w:hint="default"/>
        <w:b/>
        <w:color w:val="auto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22D45"/>
    <w:multiLevelType w:val="hybridMultilevel"/>
    <w:tmpl w:val="D666B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042A2"/>
    <w:multiLevelType w:val="hybridMultilevel"/>
    <w:tmpl w:val="FB8A9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567EC"/>
    <w:multiLevelType w:val="hybridMultilevel"/>
    <w:tmpl w:val="C0BEE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E1F4577"/>
    <w:multiLevelType w:val="hybridMultilevel"/>
    <w:tmpl w:val="34D2BBD2"/>
    <w:lvl w:ilvl="0" w:tplc="2ACE9FC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28"/>
  </w:num>
  <w:num w:numId="14">
    <w:abstractNumId w:val="21"/>
  </w:num>
  <w:num w:numId="15">
    <w:abstractNumId w:val="16"/>
  </w:num>
  <w:num w:numId="16">
    <w:abstractNumId w:val="35"/>
  </w:num>
  <w:num w:numId="17">
    <w:abstractNumId w:val="19"/>
  </w:num>
  <w:num w:numId="18">
    <w:abstractNumId w:val="13"/>
  </w:num>
  <w:num w:numId="19">
    <w:abstractNumId w:val="23"/>
  </w:num>
  <w:num w:numId="20">
    <w:abstractNumId w:val="4"/>
  </w:num>
  <w:num w:numId="21">
    <w:abstractNumId w:val="14"/>
  </w:num>
  <w:num w:numId="22">
    <w:abstractNumId w:val="40"/>
  </w:num>
  <w:num w:numId="23">
    <w:abstractNumId w:val="44"/>
  </w:num>
  <w:num w:numId="24">
    <w:abstractNumId w:val="25"/>
  </w:num>
  <w:num w:numId="25">
    <w:abstractNumId w:val="38"/>
  </w:num>
  <w:num w:numId="26">
    <w:abstractNumId w:val="26"/>
  </w:num>
  <w:num w:numId="27">
    <w:abstractNumId w:val="22"/>
  </w:num>
  <w:num w:numId="28">
    <w:abstractNumId w:val="39"/>
  </w:num>
  <w:num w:numId="29">
    <w:abstractNumId w:val="42"/>
  </w:num>
  <w:num w:numId="30">
    <w:abstractNumId w:val="7"/>
  </w:num>
  <w:num w:numId="31">
    <w:abstractNumId w:val="20"/>
  </w:num>
  <w:num w:numId="32">
    <w:abstractNumId w:val="3"/>
  </w:num>
  <w:num w:numId="33">
    <w:abstractNumId w:val="1"/>
  </w:num>
  <w:num w:numId="34">
    <w:abstractNumId w:val="29"/>
  </w:num>
  <w:num w:numId="35">
    <w:abstractNumId w:val="15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</w:num>
  <w:num w:numId="43">
    <w:abstractNumId w:val="0"/>
  </w:num>
  <w:num w:numId="44">
    <w:abstractNumId w:val="43"/>
  </w:num>
  <w:num w:numId="45">
    <w:abstractNumId w:val="4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C6635"/>
    <w:rsid w:val="001D04E6"/>
    <w:rsid w:val="001F5DEB"/>
    <w:rsid w:val="00201B68"/>
    <w:rsid w:val="002048D1"/>
    <w:rsid w:val="00205008"/>
    <w:rsid w:val="00211E2A"/>
    <w:rsid w:val="0021288F"/>
    <w:rsid w:val="0022203B"/>
    <w:rsid w:val="00224505"/>
    <w:rsid w:val="002424DB"/>
    <w:rsid w:val="00242C50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033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01AA3"/>
    <w:rsid w:val="00401ADA"/>
    <w:rsid w:val="004131AA"/>
    <w:rsid w:val="00432EA6"/>
    <w:rsid w:val="00437135"/>
    <w:rsid w:val="00460C4A"/>
    <w:rsid w:val="00462A83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38B0"/>
    <w:rsid w:val="004F5D67"/>
    <w:rsid w:val="00506C93"/>
    <w:rsid w:val="00531261"/>
    <w:rsid w:val="00543277"/>
    <w:rsid w:val="005461C6"/>
    <w:rsid w:val="005516B0"/>
    <w:rsid w:val="00557AB8"/>
    <w:rsid w:val="00562704"/>
    <w:rsid w:val="005704B7"/>
    <w:rsid w:val="00581793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5F5E"/>
    <w:rsid w:val="00685419"/>
    <w:rsid w:val="006A46EC"/>
    <w:rsid w:val="006A4885"/>
    <w:rsid w:val="006A6219"/>
    <w:rsid w:val="006B0285"/>
    <w:rsid w:val="006B327A"/>
    <w:rsid w:val="006B7C73"/>
    <w:rsid w:val="006C6E9C"/>
    <w:rsid w:val="006D1E9A"/>
    <w:rsid w:val="006D26B3"/>
    <w:rsid w:val="006D7C6C"/>
    <w:rsid w:val="006E1174"/>
    <w:rsid w:val="006F4CEB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764B"/>
    <w:rsid w:val="007852A8"/>
    <w:rsid w:val="00790156"/>
    <w:rsid w:val="007964F7"/>
    <w:rsid w:val="007A5BE2"/>
    <w:rsid w:val="007A7CA3"/>
    <w:rsid w:val="007B2814"/>
    <w:rsid w:val="007B6A39"/>
    <w:rsid w:val="007D5FC4"/>
    <w:rsid w:val="007F62D1"/>
    <w:rsid w:val="0082347B"/>
    <w:rsid w:val="00823617"/>
    <w:rsid w:val="00834F64"/>
    <w:rsid w:val="008351EF"/>
    <w:rsid w:val="008508FB"/>
    <w:rsid w:val="008540FE"/>
    <w:rsid w:val="008843C9"/>
    <w:rsid w:val="008A4195"/>
    <w:rsid w:val="008D14F2"/>
    <w:rsid w:val="008D2FE5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83CAA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82848"/>
    <w:rsid w:val="00A90A55"/>
    <w:rsid w:val="00A91F65"/>
    <w:rsid w:val="00AD106B"/>
    <w:rsid w:val="00AD207F"/>
    <w:rsid w:val="00AE4D2C"/>
    <w:rsid w:val="00B0137A"/>
    <w:rsid w:val="00B16870"/>
    <w:rsid w:val="00B34A34"/>
    <w:rsid w:val="00B379D4"/>
    <w:rsid w:val="00B56A6D"/>
    <w:rsid w:val="00B56AB4"/>
    <w:rsid w:val="00B60749"/>
    <w:rsid w:val="00B72081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997"/>
    <w:rsid w:val="00C84D11"/>
    <w:rsid w:val="00C95EE4"/>
    <w:rsid w:val="00CA6068"/>
    <w:rsid w:val="00CA7BBB"/>
    <w:rsid w:val="00CC0931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07D8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17464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C641A"/>
    <w:rsid w:val="00ED2DB7"/>
    <w:rsid w:val="00EE3698"/>
    <w:rsid w:val="00F02F04"/>
    <w:rsid w:val="00F0721A"/>
    <w:rsid w:val="00F202CF"/>
    <w:rsid w:val="00F42B3F"/>
    <w:rsid w:val="00F46C82"/>
    <w:rsid w:val="00F51A19"/>
    <w:rsid w:val="00F54338"/>
    <w:rsid w:val="00F74F39"/>
    <w:rsid w:val="00F94480"/>
    <w:rsid w:val="00F95E9F"/>
    <w:rsid w:val="00FA4F55"/>
    <w:rsid w:val="00FB2847"/>
    <w:rsid w:val="00FB3CE5"/>
    <w:rsid w:val="00FC5187"/>
    <w:rsid w:val="00FD0196"/>
    <w:rsid w:val="00FE3CD2"/>
    <w:rsid w:val="00FE5A3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0F447F1A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leNumber">
    <w:name w:val="סגנון File Number + ימין"/>
    <w:basedOn w:val="a"/>
    <w:rsid w:val="00B56AB4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David"/>
      <w:bCs/>
      <w:sz w:val="20"/>
      <w:szCs w:val="28"/>
    </w:rPr>
  </w:style>
  <w:style w:type="paragraph" w:customStyle="1" w:styleId="FileNumber0">
    <w:name w:val="File Number"/>
    <w:basedOn w:val="a"/>
    <w:rsid w:val="00B56AB4"/>
    <w:pPr>
      <w:overflowPunct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David"/>
      <w:bCs/>
      <w:sz w:val="20"/>
      <w:szCs w:val="24"/>
    </w:rPr>
  </w:style>
  <w:style w:type="paragraph" w:customStyle="1" w:styleId="-1">
    <w:name w:val="נגד-1"/>
    <w:basedOn w:val="a"/>
    <w:rsid w:val="00EE3698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7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E5920-F69D-4302-8045-A82861BB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7911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200</cp:revision>
  <cp:lastPrinted>2020-07-28T12:08:00Z</cp:lastPrinted>
  <dcterms:created xsi:type="dcterms:W3CDTF">2016-09-20T06:33:00Z</dcterms:created>
  <dcterms:modified xsi:type="dcterms:W3CDTF">2020-09-14T07:45:00Z</dcterms:modified>
</cp:coreProperties>
</file>