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B4C" w:rsidRDefault="000B7B4C" w:rsidP="00D36CA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‏י</w:t>
      </w:r>
      <w:r>
        <w:rPr>
          <w:rFonts w:cs="David"/>
          <w:color w:val="000000"/>
          <w:sz w:val="26"/>
          <w:szCs w:val="26"/>
          <w:rtl/>
        </w:rPr>
        <w:t>"ד אלול תש"פ</w:t>
      </w:r>
    </w:p>
    <w:p w:rsidR="00B8317B" w:rsidRDefault="000B7B4C" w:rsidP="00D36CA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03 ספטמבר 2020</w:t>
      </w:r>
    </w:p>
    <w:p w:rsidR="002741B8" w:rsidRDefault="002741B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8D76CB" w:rsidRDefault="008D76CB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bookmarkStart w:id="0" w:name="_GoBack"/>
      <w:bookmarkEnd w:id="0"/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A0333C" w:rsidRPr="008D76CB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2741B8" w:rsidRPr="00467A83" w:rsidRDefault="002741B8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AC0AF0" w:rsidP="000B7B4C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תאונת עבודה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1A0AAF"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0B7B4C">
        <w:rPr>
          <w:rFonts w:ascii="Calibri" w:eastAsia="Times New Roman" w:hAnsi="Calibri" w:cs="David" w:hint="cs"/>
          <w:sz w:val="28"/>
          <w:szCs w:val="28"/>
          <w:u w:val="single"/>
          <w:rtl/>
        </w:rPr>
        <w:t>בית ספר נאות אפק</w:t>
      </w:r>
      <w:r w:rsidR="00B94566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חיפה</w:t>
      </w:r>
    </w:p>
    <w:p w:rsidR="009B18C4" w:rsidRPr="00A47AEC" w:rsidRDefault="00BA05A8" w:rsidP="00410518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B8317B">
        <w:rPr>
          <w:rFonts w:cs="David" w:hint="cs"/>
          <w:sz w:val="26"/>
          <w:szCs w:val="26"/>
          <w:rtl/>
        </w:rPr>
        <w:t xml:space="preserve">בקשתך לקבלת מידע מיום </w:t>
      </w:r>
      <w:r w:rsidR="00410518">
        <w:rPr>
          <w:rFonts w:ascii="David" w:eastAsia="Times New Roman" w:hAnsi="David" w:cs="David" w:hint="cs"/>
          <w:sz w:val="26"/>
          <w:szCs w:val="26"/>
          <w:rtl/>
        </w:rPr>
        <w:t>3.9.20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B8317B" w:rsidRPr="004C25F1" w:rsidRDefault="00B8317B" w:rsidP="00410518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4C25F1">
        <w:rPr>
          <w:rFonts w:cs="David" w:hint="cs"/>
          <w:sz w:val="26"/>
          <w:szCs w:val="26"/>
          <w:rtl/>
        </w:rPr>
        <w:t>בפנייה זו</w:t>
      </w:r>
      <w:r w:rsidR="006A0E37" w:rsidRPr="004C25F1">
        <w:rPr>
          <w:rFonts w:cs="David" w:hint="cs"/>
          <w:sz w:val="26"/>
          <w:szCs w:val="26"/>
          <w:rtl/>
        </w:rPr>
        <w:t xml:space="preserve"> לקבלת מידע </w:t>
      </w:r>
      <w:r w:rsidRPr="004C25F1">
        <w:rPr>
          <w:rFonts w:cs="David" w:hint="cs"/>
          <w:sz w:val="26"/>
          <w:szCs w:val="26"/>
          <w:rtl/>
        </w:rPr>
        <w:t xml:space="preserve">ביקשה את </w:t>
      </w:r>
      <w:r w:rsidR="00D36CA6" w:rsidRPr="004C25F1">
        <w:rPr>
          <w:rFonts w:cs="David" w:hint="cs"/>
          <w:sz w:val="26"/>
          <w:szCs w:val="26"/>
          <w:rtl/>
        </w:rPr>
        <w:t>"</w:t>
      </w:r>
      <w:r w:rsidR="000B7B4C" w:rsidRPr="004C25F1">
        <w:rPr>
          <w:rFonts w:cs="David" w:hint="cs"/>
          <w:sz w:val="26"/>
          <w:szCs w:val="26"/>
          <w:rtl/>
        </w:rPr>
        <w:t>מלוא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ההסכמים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והמסמכים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אודות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האחראים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על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ביצוע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העבודות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בבית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ספר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נאות</w:t>
      </w:r>
      <w:r w:rsidR="000B7B4C" w:rsidRPr="004C25F1">
        <w:rPr>
          <w:rFonts w:cs="David"/>
          <w:sz w:val="26"/>
          <w:szCs w:val="26"/>
        </w:rPr>
        <w:t xml:space="preserve"> </w:t>
      </w:r>
      <w:proofErr w:type="spellStart"/>
      <w:r w:rsidR="000B7B4C" w:rsidRPr="004C25F1">
        <w:rPr>
          <w:rFonts w:cs="David" w:hint="cs"/>
          <w:sz w:val="26"/>
          <w:szCs w:val="26"/>
          <w:rtl/>
        </w:rPr>
        <w:t>אפק</w:t>
      </w:r>
      <w:proofErr w:type="spellEnd"/>
      <w:r w:rsidR="000B7B4C" w:rsidRPr="004C25F1">
        <w:rPr>
          <w:rFonts w:cs="David"/>
          <w:sz w:val="26"/>
          <w:szCs w:val="26"/>
        </w:rPr>
        <w:t xml:space="preserve"> - </w:t>
      </w:r>
      <w:r w:rsidR="000B7B4C" w:rsidRPr="004C25F1">
        <w:rPr>
          <w:rFonts w:cs="David" w:hint="cs"/>
          <w:sz w:val="26"/>
          <w:szCs w:val="26"/>
          <w:rtl/>
        </w:rPr>
        <w:t>חיפה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עקב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תאונת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עבודה</w:t>
      </w:r>
      <w:r w:rsidR="000B7B4C" w:rsidRPr="004C25F1">
        <w:rPr>
          <w:rFonts w:cs="David"/>
          <w:sz w:val="26"/>
          <w:szCs w:val="26"/>
        </w:rPr>
        <w:t xml:space="preserve"> </w:t>
      </w:r>
      <w:r w:rsidR="000B7B4C" w:rsidRPr="004C25F1">
        <w:rPr>
          <w:rFonts w:cs="David" w:hint="cs"/>
          <w:sz w:val="26"/>
          <w:szCs w:val="26"/>
          <w:rtl/>
        </w:rPr>
        <w:t>שאירעה</w:t>
      </w:r>
      <w:r w:rsidR="000B7B4C">
        <w:rPr>
          <w:rFonts w:cs="David" w:hint="cs"/>
          <w:sz w:val="26"/>
          <w:szCs w:val="26"/>
          <w:rtl/>
        </w:rPr>
        <w:t xml:space="preserve"> ביום </w:t>
      </w:r>
      <w:r w:rsidR="000B7B4C" w:rsidRPr="004C25F1">
        <w:rPr>
          <w:rFonts w:ascii="David" w:eastAsia="Times New Roman" w:hAnsi="David" w:cs="David"/>
          <w:sz w:val="26"/>
          <w:szCs w:val="26"/>
        </w:rPr>
        <w:t>27.05.2019</w:t>
      </w:r>
      <w:r w:rsidR="00410518">
        <w:rPr>
          <w:rFonts w:ascii="David" w:eastAsia="Times New Roman" w:hAnsi="David" w:cs="David" w:hint="cs"/>
          <w:sz w:val="26"/>
          <w:szCs w:val="26"/>
          <w:rtl/>
        </w:rPr>
        <w:t>".</w:t>
      </w:r>
    </w:p>
    <w:p w:rsidR="00872587" w:rsidRDefault="00AC0AF0" w:rsidP="00C70D00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בעניין זה אבקש להביא לידיעתך כי תחום תאונות עבודה, </w:t>
      </w:r>
      <w:r w:rsidR="00872587">
        <w:rPr>
          <w:rFonts w:ascii="Arial" w:hAnsi="Arial" w:cs="David" w:hint="cs"/>
          <w:sz w:val="26"/>
          <w:szCs w:val="26"/>
          <w:rtl/>
        </w:rPr>
        <w:t>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C70D00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8D76CB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70D00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D93DB2">
        <w:rPr>
          <w:rFonts w:ascii="Arial" w:hAnsi="Arial" w:cs="David" w:hint="cs"/>
          <w:sz w:val="26"/>
          <w:szCs w:val="26"/>
          <w:rtl/>
        </w:rPr>
        <w:t xml:space="preserve">המפקח על העבודה / מינהל הבטיחות והבריאות התעסוקתית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2741B8" w:rsidRDefault="002741B8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9ED" w:rsidRDefault="000C49ED">
      <w:pPr>
        <w:spacing w:after="0" w:line="240" w:lineRule="auto"/>
      </w:pPr>
      <w:r>
        <w:separator/>
      </w:r>
    </w:p>
  </w:endnote>
  <w:endnote w:type="continuationSeparator" w:id="0">
    <w:p w:rsidR="000C49ED" w:rsidRDefault="000C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140" w:rsidRDefault="0033414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D76CB" w:rsidP="00584DD8">
    <w:pPr>
      <w:pStyle w:val="a5"/>
      <w:ind w:left="-989"/>
      <w:rPr>
        <w:noProof/>
        <w:rtl/>
      </w:rPr>
    </w:pPr>
  </w:p>
  <w:p w:rsidR="00641AB2" w:rsidRDefault="008D76CB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D76CB" w:rsidP="00641A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140" w:rsidRDefault="003341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9ED" w:rsidRDefault="000C49ED">
      <w:pPr>
        <w:spacing w:after="0" w:line="240" w:lineRule="auto"/>
      </w:pPr>
      <w:r>
        <w:separator/>
      </w:r>
    </w:p>
  </w:footnote>
  <w:footnote w:type="continuationSeparator" w:id="0">
    <w:p w:rsidR="000C49ED" w:rsidRDefault="000C4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140" w:rsidRDefault="003341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33414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B196C3" wp14:editId="7CF17BFF">
          <wp:simplePos x="0" y="0"/>
          <wp:positionH relativeFrom="column">
            <wp:posOffset>-130810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820E723" wp14:editId="21502C8B">
          <wp:simplePos x="0" y="0"/>
          <wp:positionH relativeFrom="column">
            <wp:posOffset>4687512</wp:posOffset>
          </wp:positionH>
          <wp:positionV relativeFrom="paragraph">
            <wp:posOffset>492240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140" w:rsidRDefault="003341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50835"/>
    <w:rsid w:val="00066931"/>
    <w:rsid w:val="00070FC1"/>
    <w:rsid w:val="00080526"/>
    <w:rsid w:val="00082953"/>
    <w:rsid w:val="00086DF3"/>
    <w:rsid w:val="0009148A"/>
    <w:rsid w:val="000B3E80"/>
    <w:rsid w:val="000B5D3A"/>
    <w:rsid w:val="000B7B4C"/>
    <w:rsid w:val="000C49ED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A0AAF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741B8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34140"/>
    <w:rsid w:val="00340C25"/>
    <w:rsid w:val="00381DB8"/>
    <w:rsid w:val="003825B8"/>
    <w:rsid w:val="00384890"/>
    <w:rsid w:val="00384C8D"/>
    <w:rsid w:val="003A28FF"/>
    <w:rsid w:val="003D28A7"/>
    <w:rsid w:val="003E3460"/>
    <w:rsid w:val="00410518"/>
    <w:rsid w:val="004131AA"/>
    <w:rsid w:val="00414A85"/>
    <w:rsid w:val="00432EA6"/>
    <w:rsid w:val="00433FF6"/>
    <w:rsid w:val="00437135"/>
    <w:rsid w:val="004525A0"/>
    <w:rsid w:val="00460C4A"/>
    <w:rsid w:val="00467A83"/>
    <w:rsid w:val="00473D08"/>
    <w:rsid w:val="004A384E"/>
    <w:rsid w:val="004A5A38"/>
    <w:rsid w:val="004C25F1"/>
    <w:rsid w:val="004F23D5"/>
    <w:rsid w:val="004F5D67"/>
    <w:rsid w:val="005039BF"/>
    <w:rsid w:val="00522A4E"/>
    <w:rsid w:val="005461C6"/>
    <w:rsid w:val="00553E74"/>
    <w:rsid w:val="00557AB8"/>
    <w:rsid w:val="00562704"/>
    <w:rsid w:val="00570E80"/>
    <w:rsid w:val="00573A0A"/>
    <w:rsid w:val="00576DF2"/>
    <w:rsid w:val="00596F56"/>
    <w:rsid w:val="005970E0"/>
    <w:rsid w:val="00597D94"/>
    <w:rsid w:val="005C014D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0E37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0A32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D76CB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C0AF0"/>
    <w:rsid w:val="00AD207F"/>
    <w:rsid w:val="00AE4D2C"/>
    <w:rsid w:val="00B16870"/>
    <w:rsid w:val="00B56A6D"/>
    <w:rsid w:val="00B737EF"/>
    <w:rsid w:val="00B74DD9"/>
    <w:rsid w:val="00B8317B"/>
    <w:rsid w:val="00B91A74"/>
    <w:rsid w:val="00B93E5F"/>
    <w:rsid w:val="00B94566"/>
    <w:rsid w:val="00BA05A8"/>
    <w:rsid w:val="00BA5B9B"/>
    <w:rsid w:val="00BB1555"/>
    <w:rsid w:val="00BB17A9"/>
    <w:rsid w:val="00BB3A8D"/>
    <w:rsid w:val="00BC3A5B"/>
    <w:rsid w:val="00BC76D1"/>
    <w:rsid w:val="00C00893"/>
    <w:rsid w:val="00C225EF"/>
    <w:rsid w:val="00C53268"/>
    <w:rsid w:val="00C70D00"/>
    <w:rsid w:val="00C95EE4"/>
    <w:rsid w:val="00CC25CD"/>
    <w:rsid w:val="00CE532E"/>
    <w:rsid w:val="00D03A99"/>
    <w:rsid w:val="00D275CE"/>
    <w:rsid w:val="00D36CA6"/>
    <w:rsid w:val="00D47740"/>
    <w:rsid w:val="00D51FDE"/>
    <w:rsid w:val="00D56934"/>
    <w:rsid w:val="00D60939"/>
    <w:rsid w:val="00D71D63"/>
    <w:rsid w:val="00D74CB3"/>
    <w:rsid w:val="00D87BBF"/>
    <w:rsid w:val="00D93DB2"/>
    <w:rsid w:val="00D96957"/>
    <w:rsid w:val="00DA3D38"/>
    <w:rsid w:val="00DB41D8"/>
    <w:rsid w:val="00DC2B53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5"/>
    <w:rsid w:val="00F17B6E"/>
    <w:rsid w:val="00F202CF"/>
    <w:rsid w:val="00F428A2"/>
    <w:rsid w:val="00F54A24"/>
    <w:rsid w:val="00F56907"/>
    <w:rsid w:val="00F66C4B"/>
    <w:rsid w:val="00FB3CE5"/>
    <w:rsid w:val="00FC5187"/>
    <w:rsid w:val="00FD1EF9"/>
    <w:rsid w:val="00FE3CD2"/>
    <w:rsid w:val="00FF22C0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3046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5D4F9-EF8E-44E8-A0C3-D419120F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6233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134</cp:revision>
  <cp:lastPrinted>2020-06-07T14:10:00Z</cp:lastPrinted>
  <dcterms:created xsi:type="dcterms:W3CDTF">2016-09-20T06:33:00Z</dcterms:created>
  <dcterms:modified xsi:type="dcterms:W3CDTF">2020-10-21T15:02:00Z</dcterms:modified>
</cp:coreProperties>
</file>