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CAA" w:rsidRDefault="00F46B20" w:rsidP="00754A92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754A92">
        <w:rPr>
          <w:rFonts w:cs="David" w:hint="cs"/>
          <w:color w:val="000000"/>
          <w:sz w:val="26"/>
          <w:szCs w:val="26"/>
          <w:rtl/>
        </w:rPr>
        <w:t xml:space="preserve">ל' </w:t>
      </w:r>
      <w:r>
        <w:rPr>
          <w:rFonts w:cs="David"/>
          <w:color w:val="000000"/>
          <w:sz w:val="26"/>
          <w:szCs w:val="26"/>
          <w:rtl/>
        </w:rPr>
        <w:t>אב תש"פ</w:t>
      </w:r>
    </w:p>
    <w:p w:rsidR="00F46B20" w:rsidRDefault="00F46B20" w:rsidP="00F46B20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754A92">
        <w:rPr>
          <w:rFonts w:cs="David" w:hint="cs"/>
          <w:color w:val="000000"/>
          <w:sz w:val="26"/>
          <w:szCs w:val="26"/>
          <w:rtl/>
        </w:rPr>
        <w:t xml:space="preserve"> 20 </w:t>
      </w:r>
      <w:r>
        <w:rPr>
          <w:rFonts w:cs="David"/>
          <w:color w:val="000000"/>
          <w:sz w:val="26"/>
          <w:szCs w:val="26"/>
          <w:rtl/>
        </w:rPr>
        <w:t>אוגוסט 2020</w:t>
      </w:r>
    </w:p>
    <w:p w:rsidR="00F46B20" w:rsidRDefault="00F46B20" w:rsidP="0049777B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DD2E0F" w:rsidRPr="0049777B" w:rsidRDefault="00DD2E0F" w:rsidP="00DD2E0F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DD2E0F" w:rsidRPr="00466DF4" w:rsidRDefault="00DD2E0F" w:rsidP="00DD2E0F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E0483" w:rsidRDefault="00EE0483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EE0483" w:rsidRDefault="00834F64" w:rsidP="00945C71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75ED6" w:rsidRDefault="006F6CAD" w:rsidP="006F6CAD">
      <w:pPr>
        <w:pStyle w:val="ab"/>
        <w:jc w:val="center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נ.ע.מ</w:t>
      </w:r>
      <w:r w:rsidR="00DB4F29">
        <w:rPr>
          <w:rFonts w:cs="David" w:hint="cs"/>
          <w:sz w:val="26"/>
          <w:szCs w:val="26"/>
          <w:rtl/>
        </w:rPr>
        <w:t xml:space="preserve"> </w:t>
      </w:r>
      <w:r w:rsidR="00DB4F29">
        <w:rPr>
          <w:rFonts w:cs="David"/>
          <w:sz w:val="26"/>
          <w:szCs w:val="26"/>
          <w:rtl/>
        </w:rPr>
        <w:t>–</w:t>
      </w:r>
      <w:r w:rsidR="00DB4F29">
        <w:rPr>
          <w:rFonts w:cs="David" w:hint="cs"/>
          <w:sz w:val="26"/>
          <w:szCs w:val="26"/>
          <w:rtl/>
        </w:rPr>
        <w:t xml:space="preserve"> פארק תעשיות בע"מ</w:t>
      </w:r>
    </w:p>
    <w:p w:rsidR="002048D1" w:rsidRPr="002048D1" w:rsidRDefault="002048D1" w:rsidP="006F6CAD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6F6CAD">
        <w:rPr>
          <w:rFonts w:cs="David" w:hint="cs"/>
          <w:sz w:val="26"/>
          <w:szCs w:val="26"/>
          <w:rtl/>
        </w:rPr>
        <w:t>10.8</w:t>
      </w:r>
      <w:r w:rsidR="00053468">
        <w:rPr>
          <w:rFonts w:cs="David" w:hint="cs"/>
          <w:sz w:val="26"/>
          <w:szCs w:val="26"/>
          <w:rtl/>
        </w:rPr>
        <w:t>.</w:t>
      </w:r>
      <w:r w:rsidR="00BF00C9">
        <w:rPr>
          <w:rFonts w:cs="David" w:hint="cs"/>
          <w:sz w:val="26"/>
          <w:szCs w:val="26"/>
          <w:rtl/>
        </w:rPr>
        <w:t>2020</w:t>
      </w:r>
    </w:p>
    <w:p w:rsidR="00205A08" w:rsidRDefault="0076098F" w:rsidP="0076098F">
      <w:pPr>
        <w:spacing w:before="24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1909DA" w:rsidRDefault="002B53ED" w:rsidP="007F54EF">
      <w:pPr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בבקשתך למידע ביקשת לקבל</w:t>
      </w:r>
      <w:r w:rsidR="00EB76EE" w:rsidRPr="00EB76EE">
        <w:rPr>
          <w:rFonts w:cs="David" w:hint="cs"/>
          <w:color w:val="000000"/>
          <w:sz w:val="26"/>
          <w:szCs w:val="26"/>
          <w:rtl/>
        </w:rPr>
        <w:t xml:space="preserve"> התכתבות</w:t>
      </w:r>
      <w:r w:rsidR="00EB76EE" w:rsidRPr="00EB76EE">
        <w:rPr>
          <w:rFonts w:cs="David"/>
          <w:color w:val="000000"/>
          <w:sz w:val="26"/>
          <w:szCs w:val="26"/>
        </w:rPr>
        <w:t xml:space="preserve"> </w:t>
      </w:r>
      <w:r w:rsidR="00EB76EE" w:rsidRPr="00EB76EE">
        <w:rPr>
          <w:rFonts w:cs="David" w:hint="cs"/>
          <w:color w:val="000000"/>
          <w:sz w:val="26"/>
          <w:szCs w:val="26"/>
          <w:rtl/>
        </w:rPr>
        <w:t>בין</w:t>
      </w:r>
      <w:r w:rsidR="00EB76EE" w:rsidRPr="00EB76EE">
        <w:rPr>
          <w:rFonts w:cs="David"/>
          <w:color w:val="000000"/>
          <w:sz w:val="26"/>
          <w:szCs w:val="26"/>
        </w:rPr>
        <w:t xml:space="preserve"> </w:t>
      </w:r>
      <w:r w:rsidR="00EB76EE" w:rsidRPr="00EB76EE">
        <w:rPr>
          <w:rFonts w:cs="David" w:hint="cs"/>
          <w:color w:val="000000"/>
          <w:sz w:val="26"/>
          <w:szCs w:val="26"/>
          <w:rtl/>
        </w:rPr>
        <w:t>עיריית</w:t>
      </w:r>
      <w:r w:rsidR="00EB76EE" w:rsidRPr="00EB76EE">
        <w:rPr>
          <w:rFonts w:cs="David"/>
          <w:color w:val="000000"/>
          <w:sz w:val="26"/>
          <w:szCs w:val="26"/>
        </w:rPr>
        <w:t xml:space="preserve"> </w:t>
      </w:r>
      <w:r w:rsidR="00EB76EE" w:rsidRPr="00EB76EE">
        <w:rPr>
          <w:rFonts w:cs="David" w:hint="cs"/>
          <w:color w:val="000000"/>
          <w:sz w:val="26"/>
          <w:szCs w:val="26"/>
          <w:rtl/>
        </w:rPr>
        <w:t>נתיבות</w:t>
      </w:r>
      <w:r w:rsidR="00EB76EE" w:rsidRPr="00EB76EE">
        <w:rPr>
          <w:rFonts w:cs="David"/>
          <w:color w:val="000000"/>
          <w:sz w:val="26"/>
          <w:szCs w:val="26"/>
        </w:rPr>
        <w:t xml:space="preserve"> </w:t>
      </w:r>
      <w:r w:rsidR="00EB76EE" w:rsidRPr="00EB76EE">
        <w:rPr>
          <w:rFonts w:cs="David" w:hint="cs"/>
          <w:color w:val="000000"/>
          <w:sz w:val="26"/>
          <w:szCs w:val="26"/>
          <w:rtl/>
        </w:rPr>
        <w:t>לממונה</w:t>
      </w:r>
      <w:r w:rsidR="00EB76EE" w:rsidRPr="00EB76EE">
        <w:rPr>
          <w:rFonts w:cs="David"/>
          <w:color w:val="000000"/>
          <w:sz w:val="26"/>
          <w:szCs w:val="26"/>
        </w:rPr>
        <w:t xml:space="preserve"> </w:t>
      </w:r>
      <w:r w:rsidR="00EB76EE" w:rsidRPr="00EB76EE">
        <w:rPr>
          <w:rFonts w:cs="David" w:hint="cs"/>
          <w:color w:val="000000"/>
          <w:sz w:val="26"/>
          <w:szCs w:val="26"/>
          <w:rtl/>
        </w:rPr>
        <w:t>על</w:t>
      </w:r>
      <w:r w:rsidR="00EB76EE" w:rsidRPr="00EB76EE">
        <w:rPr>
          <w:rFonts w:cs="David"/>
          <w:color w:val="000000"/>
          <w:sz w:val="26"/>
          <w:szCs w:val="26"/>
        </w:rPr>
        <w:t xml:space="preserve"> </w:t>
      </w:r>
      <w:r w:rsidR="00EB76EE" w:rsidRPr="00EB76EE">
        <w:rPr>
          <w:rFonts w:cs="David" w:hint="cs"/>
          <w:color w:val="000000"/>
          <w:sz w:val="26"/>
          <w:szCs w:val="26"/>
          <w:rtl/>
        </w:rPr>
        <w:t>מינהל</w:t>
      </w:r>
      <w:r w:rsidR="00EB76EE" w:rsidRPr="00EB76EE">
        <w:rPr>
          <w:rFonts w:cs="David"/>
          <w:color w:val="000000"/>
          <w:sz w:val="26"/>
          <w:szCs w:val="26"/>
        </w:rPr>
        <w:t xml:space="preserve"> </w:t>
      </w:r>
      <w:r w:rsidR="00EB76EE" w:rsidRPr="00EB76EE">
        <w:rPr>
          <w:rFonts w:cs="David" w:hint="cs"/>
          <w:color w:val="000000"/>
          <w:sz w:val="26"/>
          <w:szCs w:val="26"/>
          <w:rtl/>
        </w:rPr>
        <w:t xml:space="preserve"> אזורי תעשייה הקודם,</w:t>
      </w:r>
      <w:r w:rsidR="00EB76EE" w:rsidRPr="00EB76EE">
        <w:rPr>
          <w:rFonts w:cs="David"/>
          <w:color w:val="000000"/>
          <w:sz w:val="26"/>
          <w:szCs w:val="26"/>
        </w:rPr>
        <w:t xml:space="preserve"> </w:t>
      </w:r>
      <w:r w:rsidR="00EB76EE" w:rsidRPr="00EB76EE">
        <w:rPr>
          <w:rFonts w:cs="David" w:hint="cs"/>
          <w:color w:val="000000"/>
          <w:sz w:val="26"/>
          <w:szCs w:val="26"/>
          <w:rtl/>
        </w:rPr>
        <w:t>מר</w:t>
      </w:r>
      <w:r w:rsidR="00EB76EE" w:rsidRPr="00EB76EE">
        <w:rPr>
          <w:rFonts w:cs="David"/>
          <w:color w:val="000000"/>
          <w:sz w:val="26"/>
          <w:szCs w:val="26"/>
        </w:rPr>
        <w:t xml:space="preserve"> </w:t>
      </w:r>
      <w:r w:rsidR="00EB76EE" w:rsidRPr="00EB76EE">
        <w:rPr>
          <w:rFonts w:cs="David" w:hint="cs"/>
          <w:color w:val="000000"/>
          <w:sz w:val="26"/>
          <w:szCs w:val="26"/>
          <w:rtl/>
        </w:rPr>
        <w:t>יגאל</w:t>
      </w:r>
      <w:r w:rsidR="00EB76EE" w:rsidRPr="00EB76EE">
        <w:rPr>
          <w:rFonts w:cs="David"/>
          <w:color w:val="000000"/>
          <w:sz w:val="26"/>
          <w:szCs w:val="26"/>
        </w:rPr>
        <w:t xml:space="preserve"> </w:t>
      </w:r>
      <w:r w:rsidR="00EB76EE" w:rsidRPr="00EB76EE">
        <w:rPr>
          <w:rFonts w:cs="David" w:hint="cs"/>
          <w:color w:val="000000"/>
          <w:sz w:val="26"/>
          <w:szCs w:val="26"/>
          <w:rtl/>
        </w:rPr>
        <w:t>יוסף</w:t>
      </w:r>
      <w:r w:rsidR="00542D83">
        <w:rPr>
          <w:rFonts w:cs="David" w:hint="cs"/>
          <w:color w:val="000000"/>
          <w:sz w:val="26"/>
          <w:szCs w:val="26"/>
          <w:rtl/>
        </w:rPr>
        <w:t>.</w:t>
      </w:r>
    </w:p>
    <w:p w:rsidR="00542D83" w:rsidRPr="00EB76EE" w:rsidRDefault="00542D83" w:rsidP="007F54EF">
      <w:pPr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בירור נוסף שנערך מולך העלה כי המסמך אותו הנך מבקש לקבל לידך הוא </w:t>
      </w:r>
      <w:r w:rsidR="003F259D" w:rsidRPr="003F259D">
        <w:rPr>
          <w:rFonts w:cs="David"/>
          <w:color w:val="000000"/>
          <w:sz w:val="26"/>
          <w:szCs w:val="26"/>
          <w:rtl/>
        </w:rPr>
        <w:t>הוא מכתב של מינהלת פארק נ.ע.מ הממוען למר יגאל יוסף</w:t>
      </w:r>
      <w:r w:rsidR="002B53ED">
        <w:rPr>
          <w:rFonts w:cs="David" w:hint="cs"/>
          <w:color w:val="000000"/>
          <w:sz w:val="26"/>
          <w:szCs w:val="26"/>
          <w:rtl/>
        </w:rPr>
        <w:t>,</w:t>
      </w:r>
      <w:r w:rsidR="003F259D" w:rsidRPr="003F259D">
        <w:rPr>
          <w:rFonts w:cs="David"/>
          <w:color w:val="000000"/>
          <w:sz w:val="26"/>
          <w:szCs w:val="26"/>
          <w:rtl/>
        </w:rPr>
        <w:t xml:space="preserve"> מנהל מינהל אז"ת לשעבר, מחודש נובמבר 2011.</w:t>
      </w:r>
    </w:p>
    <w:p w:rsidR="003F259D" w:rsidRDefault="003F259D" w:rsidP="007F54EF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לאחר השלמת המתחייב מכוח סע' 13 לחוק חופש המידע, מעביר לך משרדנו </w:t>
      </w:r>
      <w:r>
        <w:rPr>
          <w:rFonts w:ascii="Arial" w:hAnsi="Arial" w:cs="David"/>
          <w:sz w:val="26"/>
          <w:szCs w:val="26"/>
          <w:rtl/>
        </w:rPr>
        <w:t>–</w:t>
      </w:r>
      <w:r>
        <w:rPr>
          <w:rFonts w:ascii="Arial" w:hAnsi="Arial" w:cs="David" w:hint="cs"/>
          <w:sz w:val="26"/>
          <w:szCs w:val="26"/>
          <w:rtl/>
        </w:rPr>
        <w:t xml:space="preserve"> הכלכלה והתעשייה, את המידע אותו ביקשת.</w:t>
      </w:r>
    </w:p>
    <w:p w:rsidR="00C22CB2" w:rsidRDefault="00C22CB2" w:rsidP="00C22CB2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C22CB2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 w:rsidRPr="00C22CB2">
        <w:rPr>
          <w:rFonts w:ascii="Arial" w:hAnsi="Arial" w:cs="David" w:hint="cs"/>
          <w:sz w:val="26"/>
          <w:szCs w:val="26"/>
          <w:rtl/>
        </w:rPr>
        <w:t>נ</w:t>
      </w:r>
      <w:r w:rsidRPr="00C22CB2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466DF4" w:rsidRPr="00C22CB2" w:rsidRDefault="00466DF4" w:rsidP="00C22CB2">
      <w:pPr>
        <w:spacing w:before="100" w:beforeAutospacing="1" w:line="360" w:lineRule="auto"/>
        <w:jc w:val="both"/>
        <w:rPr>
          <w:rFonts w:cs="David"/>
          <w:sz w:val="26"/>
          <w:szCs w:val="26"/>
          <w:rtl/>
        </w:rPr>
      </w:pPr>
    </w:p>
    <w:p w:rsidR="00EE0483" w:rsidRDefault="00EE0483" w:rsidP="002C40C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3F259D" w:rsidRDefault="003F259D" w:rsidP="003F259D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466DF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2C40C1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bookmarkStart w:id="0" w:name="_GoBack"/>
      <w:bookmarkEnd w:id="0"/>
    </w:p>
    <w:sectPr w:rsidR="001C087E" w:rsidSect="00DA7930">
      <w:headerReference w:type="default" r:id="rId8"/>
      <w:footerReference w:type="default" r:id="rId9"/>
      <w:pgSz w:w="11906" w:h="16838"/>
      <w:pgMar w:top="2525" w:right="17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1E2" w:rsidRDefault="00F821E2">
      <w:pPr>
        <w:spacing w:after="0" w:line="240" w:lineRule="auto"/>
      </w:pPr>
      <w:r>
        <w:separator/>
      </w:r>
    </w:p>
  </w:endnote>
  <w:endnote w:type="continuationSeparator" w:id="0">
    <w:p w:rsidR="00F821E2" w:rsidRDefault="00F82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466DF4" w:rsidP="00584DD8">
    <w:pPr>
      <w:pStyle w:val="a5"/>
      <w:ind w:left="-989"/>
      <w:rPr>
        <w:noProof/>
        <w:rtl/>
      </w:rPr>
    </w:pPr>
  </w:p>
  <w:p w:rsidR="00641AB2" w:rsidRDefault="00466DF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466DF4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1E2" w:rsidRDefault="00F821E2">
      <w:pPr>
        <w:spacing w:after="0" w:line="240" w:lineRule="auto"/>
      </w:pPr>
      <w:r>
        <w:separator/>
      </w:r>
    </w:p>
  </w:footnote>
  <w:footnote w:type="continuationSeparator" w:id="0">
    <w:p w:rsidR="00F821E2" w:rsidRDefault="00F82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1253C8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A2BA0E" wp14:editId="1FC84EFB">
          <wp:simplePos x="0" y="0"/>
          <wp:positionH relativeFrom="column">
            <wp:posOffset>-327660</wp:posOffset>
          </wp:positionH>
          <wp:positionV relativeFrom="paragraph">
            <wp:posOffset>182245</wp:posOffset>
          </wp:positionV>
          <wp:extent cx="2039620" cy="1257300"/>
          <wp:effectExtent l="0" t="0" r="0" b="0"/>
          <wp:wrapSquare wrapText="bothSides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28AA6E2" wp14:editId="7C3112AD">
          <wp:simplePos x="0" y="0"/>
          <wp:positionH relativeFrom="column">
            <wp:posOffset>4695825</wp:posOffset>
          </wp:positionH>
          <wp:positionV relativeFrom="paragraph">
            <wp:posOffset>391795</wp:posOffset>
          </wp:positionV>
          <wp:extent cx="646430" cy="800100"/>
          <wp:effectExtent l="0" t="0" r="1270" b="0"/>
          <wp:wrapSquare wrapText="bothSides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5E6AE6"/>
    <w:multiLevelType w:val="hybridMultilevel"/>
    <w:tmpl w:val="DBC83ABC"/>
    <w:lvl w:ilvl="0" w:tplc="9EACCF24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65106A"/>
    <w:multiLevelType w:val="hybridMultilevel"/>
    <w:tmpl w:val="DB2CC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62544B"/>
    <w:multiLevelType w:val="hybridMultilevel"/>
    <w:tmpl w:val="27240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2"/>
  </w:num>
  <w:num w:numId="3">
    <w:abstractNumId w:val="4"/>
  </w:num>
  <w:num w:numId="4">
    <w:abstractNumId w:val="29"/>
  </w:num>
  <w:num w:numId="5">
    <w:abstractNumId w:val="28"/>
  </w:num>
  <w:num w:numId="6">
    <w:abstractNumId w:val="30"/>
  </w:num>
  <w:num w:numId="7">
    <w:abstractNumId w:val="15"/>
  </w:num>
  <w:num w:numId="8">
    <w:abstractNumId w:val="21"/>
  </w:num>
  <w:num w:numId="9">
    <w:abstractNumId w:val="5"/>
  </w:num>
  <w:num w:numId="10">
    <w:abstractNumId w:val="41"/>
  </w:num>
  <w:num w:numId="11">
    <w:abstractNumId w:val="1"/>
  </w:num>
  <w:num w:numId="12">
    <w:abstractNumId w:val="7"/>
  </w:num>
  <w:num w:numId="13">
    <w:abstractNumId w:val="26"/>
  </w:num>
  <w:num w:numId="14">
    <w:abstractNumId w:val="18"/>
  </w:num>
  <w:num w:numId="15">
    <w:abstractNumId w:val="14"/>
  </w:num>
  <w:num w:numId="16">
    <w:abstractNumId w:val="33"/>
  </w:num>
  <w:num w:numId="17">
    <w:abstractNumId w:val="16"/>
  </w:num>
  <w:num w:numId="18">
    <w:abstractNumId w:val="11"/>
  </w:num>
  <w:num w:numId="19">
    <w:abstractNumId w:val="20"/>
  </w:num>
  <w:num w:numId="20">
    <w:abstractNumId w:val="3"/>
  </w:num>
  <w:num w:numId="21">
    <w:abstractNumId w:val="12"/>
  </w:num>
  <w:num w:numId="22">
    <w:abstractNumId w:val="38"/>
  </w:num>
  <w:num w:numId="23">
    <w:abstractNumId w:val="40"/>
  </w:num>
  <w:num w:numId="24">
    <w:abstractNumId w:val="23"/>
  </w:num>
  <w:num w:numId="25">
    <w:abstractNumId w:val="36"/>
  </w:num>
  <w:num w:numId="26">
    <w:abstractNumId w:val="24"/>
  </w:num>
  <w:num w:numId="27">
    <w:abstractNumId w:val="19"/>
  </w:num>
  <w:num w:numId="28">
    <w:abstractNumId w:val="37"/>
  </w:num>
  <w:num w:numId="29">
    <w:abstractNumId w:val="39"/>
  </w:num>
  <w:num w:numId="30">
    <w:abstractNumId w:val="6"/>
  </w:num>
  <w:num w:numId="31">
    <w:abstractNumId w:val="17"/>
  </w:num>
  <w:num w:numId="32">
    <w:abstractNumId w:val="2"/>
  </w:num>
  <w:num w:numId="33">
    <w:abstractNumId w:val="0"/>
  </w:num>
  <w:num w:numId="34">
    <w:abstractNumId w:val="27"/>
  </w:num>
  <w:num w:numId="35">
    <w:abstractNumId w:val="13"/>
  </w:num>
  <w:num w:numId="36">
    <w:abstractNumId w:val="34"/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31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2D1"/>
    <w:rsid w:val="00042908"/>
    <w:rsid w:val="000461AF"/>
    <w:rsid w:val="0004638A"/>
    <w:rsid w:val="00053468"/>
    <w:rsid w:val="00066931"/>
    <w:rsid w:val="00070FC1"/>
    <w:rsid w:val="0008035E"/>
    <w:rsid w:val="00082953"/>
    <w:rsid w:val="000850AA"/>
    <w:rsid w:val="00086DF3"/>
    <w:rsid w:val="0009148A"/>
    <w:rsid w:val="00091D42"/>
    <w:rsid w:val="000B3E80"/>
    <w:rsid w:val="000B576B"/>
    <w:rsid w:val="000B5D3A"/>
    <w:rsid w:val="000D5843"/>
    <w:rsid w:val="001076EB"/>
    <w:rsid w:val="00116038"/>
    <w:rsid w:val="0012529B"/>
    <w:rsid w:val="001253C8"/>
    <w:rsid w:val="00132EA3"/>
    <w:rsid w:val="0014795D"/>
    <w:rsid w:val="00155C64"/>
    <w:rsid w:val="00157DD3"/>
    <w:rsid w:val="00163871"/>
    <w:rsid w:val="00186456"/>
    <w:rsid w:val="001909DA"/>
    <w:rsid w:val="001A13FF"/>
    <w:rsid w:val="001B08EF"/>
    <w:rsid w:val="001B660A"/>
    <w:rsid w:val="001C087E"/>
    <w:rsid w:val="001C7CFF"/>
    <w:rsid w:val="001D04E6"/>
    <w:rsid w:val="001F5DEB"/>
    <w:rsid w:val="0020095B"/>
    <w:rsid w:val="00201B68"/>
    <w:rsid w:val="002048D1"/>
    <w:rsid w:val="00205008"/>
    <w:rsid w:val="00205A08"/>
    <w:rsid w:val="002108C9"/>
    <w:rsid w:val="00224505"/>
    <w:rsid w:val="002424DB"/>
    <w:rsid w:val="00250F60"/>
    <w:rsid w:val="00263A34"/>
    <w:rsid w:val="00263D21"/>
    <w:rsid w:val="00272556"/>
    <w:rsid w:val="00297931"/>
    <w:rsid w:val="002A2F1F"/>
    <w:rsid w:val="002A3BF4"/>
    <w:rsid w:val="002A5F2F"/>
    <w:rsid w:val="002B53ED"/>
    <w:rsid w:val="002C15B0"/>
    <w:rsid w:val="002C40C1"/>
    <w:rsid w:val="002C4149"/>
    <w:rsid w:val="002D432C"/>
    <w:rsid w:val="002E27A7"/>
    <w:rsid w:val="002E4707"/>
    <w:rsid w:val="002F11FE"/>
    <w:rsid w:val="00303EC4"/>
    <w:rsid w:val="003214E1"/>
    <w:rsid w:val="00335232"/>
    <w:rsid w:val="00340C25"/>
    <w:rsid w:val="003704D8"/>
    <w:rsid w:val="00381DB8"/>
    <w:rsid w:val="00384C8D"/>
    <w:rsid w:val="0039138D"/>
    <w:rsid w:val="003A28FF"/>
    <w:rsid w:val="003B45FA"/>
    <w:rsid w:val="003B6BC4"/>
    <w:rsid w:val="003C2AB4"/>
    <w:rsid w:val="003D28A7"/>
    <w:rsid w:val="003E3460"/>
    <w:rsid w:val="003F259D"/>
    <w:rsid w:val="003F780F"/>
    <w:rsid w:val="004131AA"/>
    <w:rsid w:val="004158E4"/>
    <w:rsid w:val="00432EA6"/>
    <w:rsid w:val="00437135"/>
    <w:rsid w:val="00460C4A"/>
    <w:rsid w:val="00466DF4"/>
    <w:rsid w:val="00473D08"/>
    <w:rsid w:val="00481F12"/>
    <w:rsid w:val="00483A84"/>
    <w:rsid w:val="00483B5E"/>
    <w:rsid w:val="00490F95"/>
    <w:rsid w:val="0049777B"/>
    <w:rsid w:val="004A384E"/>
    <w:rsid w:val="004B21B0"/>
    <w:rsid w:val="004C050B"/>
    <w:rsid w:val="004E3329"/>
    <w:rsid w:val="004F23D5"/>
    <w:rsid w:val="004F5D67"/>
    <w:rsid w:val="004F77AF"/>
    <w:rsid w:val="00506C93"/>
    <w:rsid w:val="005419AA"/>
    <w:rsid w:val="00542D83"/>
    <w:rsid w:val="005461C6"/>
    <w:rsid w:val="00547876"/>
    <w:rsid w:val="0055343D"/>
    <w:rsid w:val="00557AB8"/>
    <w:rsid w:val="00562704"/>
    <w:rsid w:val="005704B7"/>
    <w:rsid w:val="00573CAA"/>
    <w:rsid w:val="00581793"/>
    <w:rsid w:val="005970E0"/>
    <w:rsid w:val="005A45C6"/>
    <w:rsid w:val="005A7688"/>
    <w:rsid w:val="005D01BD"/>
    <w:rsid w:val="005D160F"/>
    <w:rsid w:val="005D7899"/>
    <w:rsid w:val="005E21DE"/>
    <w:rsid w:val="00600552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A61F6"/>
    <w:rsid w:val="006B0285"/>
    <w:rsid w:val="006B327A"/>
    <w:rsid w:val="006B44F6"/>
    <w:rsid w:val="006B7C73"/>
    <w:rsid w:val="006D26B3"/>
    <w:rsid w:val="006D7C6C"/>
    <w:rsid w:val="006E115F"/>
    <w:rsid w:val="006E1174"/>
    <w:rsid w:val="006F6CAD"/>
    <w:rsid w:val="00722DC2"/>
    <w:rsid w:val="00727154"/>
    <w:rsid w:val="0073107E"/>
    <w:rsid w:val="0073141E"/>
    <w:rsid w:val="00743016"/>
    <w:rsid w:val="007437F9"/>
    <w:rsid w:val="00747ACB"/>
    <w:rsid w:val="00754A92"/>
    <w:rsid w:val="007572F2"/>
    <w:rsid w:val="0076098F"/>
    <w:rsid w:val="00760C2D"/>
    <w:rsid w:val="00761DCF"/>
    <w:rsid w:val="00774164"/>
    <w:rsid w:val="00775ED6"/>
    <w:rsid w:val="007852A8"/>
    <w:rsid w:val="00790156"/>
    <w:rsid w:val="007964F7"/>
    <w:rsid w:val="007A7CA3"/>
    <w:rsid w:val="007B2814"/>
    <w:rsid w:val="007B6A39"/>
    <w:rsid w:val="007C0E46"/>
    <w:rsid w:val="007C6025"/>
    <w:rsid w:val="007F3DE5"/>
    <w:rsid w:val="007F54EF"/>
    <w:rsid w:val="007F62D1"/>
    <w:rsid w:val="00811115"/>
    <w:rsid w:val="0082347B"/>
    <w:rsid w:val="00834F64"/>
    <w:rsid w:val="008501B1"/>
    <w:rsid w:val="008508FB"/>
    <w:rsid w:val="008540FE"/>
    <w:rsid w:val="008843C9"/>
    <w:rsid w:val="008A0182"/>
    <w:rsid w:val="008A5186"/>
    <w:rsid w:val="008D14F2"/>
    <w:rsid w:val="008D42B5"/>
    <w:rsid w:val="008D569C"/>
    <w:rsid w:val="008D7851"/>
    <w:rsid w:val="008F0C52"/>
    <w:rsid w:val="008F1593"/>
    <w:rsid w:val="009005F6"/>
    <w:rsid w:val="00910CB0"/>
    <w:rsid w:val="00913549"/>
    <w:rsid w:val="0092026D"/>
    <w:rsid w:val="00923DFE"/>
    <w:rsid w:val="0093446D"/>
    <w:rsid w:val="00935419"/>
    <w:rsid w:val="00940488"/>
    <w:rsid w:val="009426DA"/>
    <w:rsid w:val="00945C71"/>
    <w:rsid w:val="00947D7C"/>
    <w:rsid w:val="00956660"/>
    <w:rsid w:val="00961782"/>
    <w:rsid w:val="00963DCD"/>
    <w:rsid w:val="00972604"/>
    <w:rsid w:val="00973E6C"/>
    <w:rsid w:val="00975108"/>
    <w:rsid w:val="0099211C"/>
    <w:rsid w:val="009B18C4"/>
    <w:rsid w:val="009B380C"/>
    <w:rsid w:val="009C3FDD"/>
    <w:rsid w:val="009D317C"/>
    <w:rsid w:val="009D6DA2"/>
    <w:rsid w:val="009E182F"/>
    <w:rsid w:val="009F55B5"/>
    <w:rsid w:val="00A01D37"/>
    <w:rsid w:val="00A22E81"/>
    <w:rsid w:val="00A25F05"/>
    <w:rsid w:val="00A30C6C"/>
    <w:rsid w:val="00A42BCC"/>
    <w:rsid w:val="00A45A50"/>
    <w:rsid w:val="00A52B1F"/>
    <w:rsid w:val="00A636FC"/>
    <w:rsid w:val="00A6401E"/>
    <w:rsid w:val="00A75FE6"/>
    <w:rsid w:val="00A77B8C"/>
    <w:rsid w:val="00A81325"/>
    <w:rsid w:val="00A90A55"/>
    <w:rsid w:val="00A91F65"/>
    <w:rsid w:val="00AA1F39"/>
    <w:rsid w:val="00AB14AF"/>
    <w:rsid w:val="00AC64CD"/>
    <w:rsid w:val="00AD207F"/>
    <w:rsid w:val="00AE02C7"/>
    <w:rsid w:val="00AE4D2C"/>
    <w:rsid w:val="00AF57A3"/>
    <w:rsid w:val="00B16870"/>
    <w:rsid w:val="00B379D4"/>
    <w:rsid w:val="00B56A6D"/>
    <w:rsid w:val="00B74DD9"/>
    <w:rsid w:val="00B871FB"/>
    <w:rsid w:val="00B91A74"/>
    <w:rsid w:val="00B92409"/>
    <w:rsid w:val="00B93E5F"/>
    <w:rsid w:val="00BA5B9B"/>
    <w:rsid w:val="00BB1555"/>
    <w:rsid w:val="00BB17A9"/>
    <w:rsid w:val="00BB3A8D"/>
    <w:rsid w:val="00BC3A5B"/>
    <w:rsid w:val="00BD79B1"/>
    <w:rsid w:val="00BF00C9"/>
    <w:rsid w:val="00BF5A06"/>
    <w:rsid w:val="00BF617E"/>
    <w:rsid w:val="00C00893"/>
    <w:rsid w:val="00C042BB"/>
    <w:rsid w:val="00C225EF"/>
    <w:rsid w:val="00C22B5F"/>
    <w:rsid w:val="00C22CB2"/>
    <w:rsid w:val="00C40C1B"/>
    <w:rsid w:val="00C53268"/>
    <w:rsid w:val="00C56931"/>
    <w:rsid w:val="00C84D11"/>
    <w:rsid w:val="00C95EE4"/>
    <w:rsid w:val="00CC25CD"/>
    <w:rsid w:val="00CD5B9E"/>
    <w:rsid w:val="00CE1AA6"/>
    <w:rsid w:val="00CE532E"/>
    <w:rsid w:val="00CF3DF5"/>
    <w:rsid w:val="00CF73B5"/>
    <w:rsid w:val="00D03A99"/>
    <w:rsid w:val="00D108DE"/>
    <w:rsid w:val="00D275CE"/>
    <w:rsid w:val="00D47740"/>
    <w:rsid w:val="00D51DC7"/>
    <w:rsid w:val="00D550FF"/>
    <w:rsid w:val="00D56934"/>
    <w:rsid w:val="00D60939"/>
    <w:rsid w:val="00D71D63"/>
    <w:rsid w:val="00D74CB3"/>
    <w:rsid w:val="00D87BBF"/>
    <w:rsid w:val="00D96957"/>
    <w:rsid w:val="00D9707E"/>
    <w:rsid w:val="00DA3D38"/>
    <w:rsid w:val="00DA7930"/>
    <w:rsid w:val="00DB41D8"/>
    <w:rsid w:val="00DB4F29"/>
    <w:rsid w:val="00DC063C"/>
    <w:rsid w:val="00DD0963"/>
    <w:rsid w:val="00DD2E0F"/>
    <w:rsid w:val="00DE1F5E"/>
    <w:rsid w:val="00DE4338"/>
    <w:rsid w:val="00DF769A"/>
    <w:rsid w:val="00E152C7"/>
    <w:rsid w:val="00E15873"/>
    <w:rsid w:val="00E36AAD"/>
    <w:rsid w:val="00E46659"/>
    <w:rsid w:val="00E56028"/>
    <w:rsid w:val="00E6236A"/>
    <w:rsid w:val="00E71AAF"/>
    <w:rsid w:val="00E76E04"/>
    <w:rsid w:val="00E93120"/>
    <w:rsid w:val="00EA2101"/>
    <w:rsid w:val="00EA21DD"/>
    <w:rsid w:val="00EB2632"/>
    <w:rsid w:val="00EB76EE"/>
    <w:rsid w:val="00EC013C"/>
    <w:rsid w:val="00ED2DB7"/>
    <w:rsid w:val="00EE0483"/>
    <w:rsid w:val="00F0721A"/>
    <w:rsid w:val="00F202CF"/>
    <w:rsid w:val="00F42B3F"/>
    <w:rsid w:val="00F46B20"/>
    <w:rsid w:val="00F54338"/>
    <w:rsid w:val="00F72F51"/>
    <w:rsid w:val="00F75D15"/>
    <w:rsid w:val="00F821E2"/>
    <w:rsid w:val="00F96D19"/>
    <w:rsid w:val="00FA4F55"/>
    <w:rsid w:val="00FB3CE5"/>
    <w:rsid w:val="00FB48F7"/>
    <w:rsid w:val="00FC5187"/>
    <w:rsid w:val="00FD0DF1"/>
    <w:rsid w:val="00FD53AB"/>
    <w:rsid w:val="00FE3CD2"/>
    <w:rsid w:val="00FF1A9F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2EC32"/>
  <w15:docId w15:val="{92F0681D-B054-4364-96D7-F0B3AF5F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7A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9D317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D317C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9D317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317C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9D317C"/>
    <w:rPr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F75D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5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6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69455-FEE3-4413-9DC3-74A178B51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478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43</cp:revision>
  <cp:lastPrinted>2020-08-20T07:44:00Z</cp:lastPrinted>
  <dcterms:created xsi:type="dcterms:W3CDTF">2020-06-30T09:32:00Z</dcterms:created>
  <dcterms:modified xsi:type="dcterms:W3CDTF">2020-10-21T14:41:00Z</dcterms:modified>
</cp:coreProperties>
</file>