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80EBB" w14:textId="77777777" w:rsidR="00126438" w:rsidRDefault="00126438" w:rsidP="001E2356">
      <w:pPr>
        <w:jc w:val="center"/>
        <w:rPr>
          <w:color w:val="FFFFFF" w:themeColor="background1"/>
          <w:sz w:val="2"/>
          <w:szCs w:val="2"/>
          <w:rtl/>
        </w:rPr>
      </w:pPr>
    </w:p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CAA48A2B3764BD0A4401F556AE7B1C0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Content>
        <w:p w14:paraId="5E24E67B" w14:textId="3D204D5C" w:rsidR="001E2356" w:rsidRPr="00DA3A45" w:rsidRDefault="002B6F66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2018062402078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14:paraId="281AC84C" w14:textId="77777777" w:rsidTr="001E2EF2">
        <w:tc>
          <w:tcPr>
            <w:tcW w:w="1192" w:type="dxa"/>
          </w:tcPr>
          <w:p w14:paraId="48AAE416" w14:textId="77777777" w:rsidR="001E2356" w:rsidRPr="00DA3A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14:paraId="5EFCECF1" w14:textId="77777777"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E2356" w:rsidRPr="00DA3A45" w14:paraId="1E704521" w14:textId="77777777" w:rsidTr="001E2EF2">
        <w:tc>
          <w:tcPr>
            <w:tcW w:w="1192" w:type="dxa"/>
          </w:tcPr>
          <w:p w14:paraId="2682D0EC" w14:textId="77777777"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14:paraId="0395A1E3" w14:textId="77777777"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56CCF" w:rsidRPr="00DA3A45" w14:paraId="4EC1381B" w14:textId="77777777" w:rsidTr="001E2EF2">
        <w:tc>
          <w:tcPr>
            <w:tcW w:w="1192" w:type="dxa"/>
          </w:tcPr>
          <w:p w14:paraId="5418B74A" w14:textId="77777777" w:rsidR="00156CCF" w:rsidRPr="007535EE" w:rsidRDefault="00156CCF" w:rsidP="00E752CA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14:paraId="533C637B" w14:textId="77777777" w:rsidR="00156CCF" w:rsidRDefault="00156CCF" w:rsidP="00E752CA">
            <w:pPr>
              <w:spacing w:line="276" w:lineRule="auto"/>
              <w:rPr>
                <w:rtl/>
              </w:rPr>
            </w:pPr>
          </w:p>
        </w:tc>
      </w:tr>
    </w:tbl>
    <w:p w14:paraId="35E5775A" w14:textId="77777777" w:rsidR="000929AC" w:rsidRDefault="000929AC" w:rsidP="00D66BF7">
      <w:pPr>
        <w:spacing w:line="276" w:lineRule="auto"/>
        <w:rPr>
          <w:rtl/>
        </w:rPr>
      </w:pPr>
    </w:p>
    <w:p w14:paraId="5E28D5B3" w14:textId="77777777" w:rsidR="000929AC" w:rsidRDefault="000929AC" w:rsidP="00D66BF7">
      <w:pPr>
        <w:spacing w:line="276" w:lineRule="auto"/>
        <w:rPr>
          <w:rtl/>
        </w:rPr>
      </w:pPr>
    </w:p>
    <w:p w14:paraId="5F9B2757" w14:textId="77777777" w:rsidR="000929AC" w:rsidRDefault="000929AC" w:rsidP="00D66BF7">
      <w:pPr>
        <w:spacing w:line="276" w:lineRule="auto"/>
        <w:rPr>
          <w:rtl/>
        </w:rPr>
      </w:pPr>
    </w:p>
    <w:p w14:paraId="1FB667B2" w14:textId="77777777" w:rsidR="00EF6710" w:rsidRDefault="00EF6710" w:rsidP="00D66BF7">
      <w:pPr>
        <w:spacing w:line="276" w:lineRule="auto"/>
        <w:jc w:val="center"/>
        <w:rPr>
          <w:b w:val="0"/>
          <w:bCs/>
          <w:sz w:val="28"/>
          <w:szCs w:val="28"/>
          <w:rtl/>
        </w:rPr>
      </w:pPr>
    </w:p>
    <w:p w14:paraId="178E7AAE" w14:textId="0651FE17" w:rsidR="005354D7" w:rsidRPr="000A483C" w:rsidRDefault="00DC5540" w:rsidP="002A1FF4">
      <w:pPr>
        <w:spacing w:line="276" w:lineRule="auto"/>
        <w:jc w:val="center"/>
        <w:rPr>
          <w:sz w:val="32"/>
          <w:szCs w:val="32"/>
          <w:rtl/>
        </w:rPr>
      </w:pPr>
      <w:r w:rsidRPr="000A483C">
        <w:rPr>
          <w:rFonts w:hint="cs"/>
          <w:b w:val="0"/>
          <w:bCs/>
          <w:color w:val="002060"/>
          <w:sz w:val="32"/>
          <w:szCs w:val="32"/>
          <w:rtl/>
        </w:rPr>
        <w:t xml:space="preserve">הנדון: </w:t>
      </w:r>
      <w:r w:rsidR="002A1FF4" w:rsidRPr="000A483C">
        <w:rPr>
          <w:rFonts w:hint="cs"/>
          <w:b w:val="0"/>
          <w:bCs/>
          <w:color w:val="002060"/>
          <w:sz w:val="32"/>
          <w:szCs w:val="32"/>
          <w:u w:val="single"/>
          <w:rtl/>
        </w:rPr>
        <w:t>שיווק קרקע עפ"י הסכמי הגג</w:t>
      </w:r>
    </w:p>
    <w:p w14:paraId="74898707" w14:textId="77777777" w:rsidR="005354D7" w:rsidRDefault="005354D7" w:rsidP="005354D7">
      <w:pPr>
        <w:spacing w:line="276" w:lineRule="auto"/>
        <w:jc w:val="both"/>
        <w:rPr>
          <w:rtl/>
        </w:rPr>
      </w:pPr>
    </w:p>
    <w:p w14:paraId="07D245D3" w14:textId="32555874" w:rsidR="00012DA0" w:rsidRDefault="002A1FF4" w:rsidP="009B494B">
      <w:pPr>
        <w:rPr>
          <w:rFonts w:hint="cs"/>
          <w:rtl/>
        </w:rPr>
      </w:pPr>
      <w:r>
        <w:rPr>
          <w:rFonts w:hint="cs"/>
          <w:rtl/>
        </w:rPr>
        <w:t xml:space="preserve"> 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310"/>
        <w:gridCol w:w="2005"/>
        <w:gridCol w:w="2617"/>
        <w:gridCol w:w="2311"/>
      </w:tblGrid>
      <w:tr w:rsidR="005F1A78" w14:paraId="5B862ABF" w14:textId="77777777" w:rsidTr="000A483C">
        <w:tc>
          <w:tcPr>
            <w:tcW w:w="2310" w:type="dxa"/>
          </w:tcPr>
          <w:p w14:paraId="55FB1E36" w14:textId="580E155D" w:rsidR="005F1A78" w:rsidRPr="000A483C" w:rsidRDefault="005F1A78" w:rsidP="00593582">
            <w:pPr>
              <w:spacing w:line="480" w:lineRule="auto"/>
              <w:jc w:val="center"/>
              <w:rPr>
                <w:rFonts w:hint="cs"/>
                <w:b w:val="0"/>
                <w:bCs/>
                <w:color w:val="002060"/>
                <w:sz w:val="32"/>
                <w:szCs w:val="32"/>
                <w:rtl/>
                <w:lang w:bidi="he-IL"/>
              </w:rPr>
            </w:pPr>
            <w:r w:rsidRPr="000A483C">
              <w:rPr>
                <w:rFonts w:hint="cs"/>
                <w:b w:val="0"/>
                <w:bCs/>
                <w:color w:val="002060"/>
                <w:sz w:val="32"/>
                <w:szCs w:val="32"/>
                <w:rtl/>
                <w:lang w:bidi="he-IL"/>
              </w:rPr>
              <w:t>ישוב</w:t>
            </w:r>
          </w:p>
        </w:tc>
        <w:tc>
          <w:tcPr>
            <w:tcW w:w="2005" w:type="dxa"/>
          </w:tcPr>
          <w:p w14:paraId="1DC2E3F9" w14:textId="5DC6D6A2" w:rsidR="005F1A78" w:rsidRPr="000A483C" w:rsidRDefault="005F1A78" w:rsidP="00593582">
            <w:pPr>
              <w:spacing w:line="480" w:lineRule="auto"/>
              <w:jc w:val="center"/>
              <w:rPr>
                <w:rFonts w:hint="cs"/>
                <w:b w:val="0"/>
                <w:bCs/>
                <w:color w:val="002060"/>
                <w:sz w:val="32"/>
                <w:szCs w:val="32"/>
                <w:rtl/>
                <w:lang w:bidi="he-IL"/>
              </w:rPr>
            </w:pPr>
            <w:r w:rsidRPr="000A483C">
              <w:rPr>
                <w:rFonts w:hint="cs"/>
                <w:b w:val="0"/>
                <w:bCs/>
                <w:color w:val="002060"/>
                <w:sz w:val="32"/>
                <w:szCs w:val="32"/>
                <w:rtl/>
                <w:lang w:bidi="he-IL"/>
              </w:rPr>
              <w:t>סה"כ פורסמו</w:t>
            </w:r>
          </w:p>
        </w:tc>
        <w:tc>
          <w:tcPr>
            <w:tcW w:w="2617" w:type="dxa"/>
          </w:tcPr>
          <w:p w14:paraId="58B07F94" w14:textId="73282A0B" w:rsidR="005F1A78" w:rsidRPr="00593582" w:rsidRDefault="005F1A78" w:rsidP="00593582">
            <w:pPr>
              <w:spacing w:line="480" w:lineRule="auto"/>
              <w:jc w:val="center"/>
              <w:rPr>
                <w:rFonts w:hint="cs"/>
                <w:b w:val="0"/>
                <w:bCs/>
                <w:color w:val="0070C0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b w:val="0"/>
                <w:bCs/>
                <w:color w:val="0070C0"/>
                <w:sz w:val="32"/>
                <w:szCs w:val="32"/>
                <w:rtl/>
                <w:lang w:bidi="he-IL"/>
              </w:rPr>
              <w:t>מהן: שווקו</w:t>
            </w:r>
            <w:r w:rsidR="000A483C" w:rsidRPr="00593582">
              <w:rPr>
                <w:rFonts w:hint="cs"/>
                <w:b w:val="0"/>
                <w:bCs/>
                <w:color w:val="0070C0"/>
                <w:sz w:val="32"/>
                <w:szCs w:val="32"/>
                <w:rtl/>
                <w:lang w:bidi="he-IL"/>
              </w:rPr>
              <w:t xml:space="preserve"> בהצלחה</w:t>
            </w:r>
          </w:p>
        </w:tc>
        <w:tc>
          <w:tcPr>
            <w:tcW w:w="2311" w:type="dxa"/>
          </w:tcPr>
          <w:p w14:paraId="061B2C7B" w14:textId="2DD4CECB" w:rsidR="005F1A78" w:rsidRPr="00593582" w:rsidRDefault="005F1A78" w:rsidP="00593582">
            <w:pPr>
              <w:spacing w:line="480" w:lineRule="auto"/>
              <w:jc w:val="center"/>
              <w:rPr>
                <w:rFonts w:hint="cs"/>
                <w:b w:val="0"/>
                <w:bCs/>
                <w:color w:val="0033CC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b w:val="0"/>
                <w:bCs/>
                <w:color w:val="0033CC"/>
                <w:sz w:val="32"/>
                <w:szCs w:val="32"/>
                <w:rtl/>
                <w:lang w:bidi="he-IL"/>
              </w:rPr>
              <w:t>מהן: באוויר</w:t>
            </w:r>
          </w:p>
        </w:tc>
      </w:tr>
      <w:tr w:rsidR="005F1A78" w:rsidRPr="000A483C" w14:paraId="02A5E53F" w14:textId="77777777" w:rsidTr="000A483C">
        <w:tc>
          <w:tcPr>
            <w:tcW w:w="2310" w:type="dxa"/>
          </w:tcPr>
          <w:p w14:paraId="4522C6D7" w14:textId="5A0A5C38" w:rsidR="005F1A78" w:rsidRPr="000A483C" w:rsidRDefault="005F1A78" w:rsidP="00593582">
            <w:pPr>
              <w:spacing w:line="480" w:lineRule="auto"/>
              <w:rPr>
                <w:rFonts w:hint="cs"/>
                <w:sz w:val="32"/>
                <w:szCs w:val="32"/>
                <w:rtl/>
                <w:lang w:bidi="he-IL"/>
              </w:rPr>
            </w:pPr>
            <w:r w:rsidRPr="000A483C">
              <w:rPr>
                <w:rFonts w:hint="cs"/>
                <w:sz w:val="32"/>
                <w:szCs w:val="32"/>
                <w:rtl/>
                <w:lang w:bidi="he-IL"/>
              </w:rPr>
              <w:t xml:space="preserve">מגדל העמק </w:t>
            </w:r>
          </w:p>
        </w:tc>
        <w:tc>
          <w:tcPr>
            <w:tcW w:w="2005" w:type="dxa"/>
          </w:tcPr>
          <w:p w14:paraId="6232FDB2" w14:textId="5A80BE30" w:rsidR="005F1A78" w:rsidRPr="000A483C" w:rsidRDefault="005F1A78" w:rsidP="00593582">
            <w:pPr>
              <w:spacing w:line="480" w:lineRule="auto"/>
              <w:jc w:val="center"/>
              <w:rPr>
                <w:rFonts w:hint="cs"/>
                <w:color w:val="002060"/>
                <w:sz w:val="32"/>
                <w:szCs w:val="32"/>
                <w:rtl/>
                <w:lang w:bidi="he-IL"/>
              </w:rPr>
            </w:pPr>
            <w:r w:rsidRPr="000A483C">
              <w:rPr>
                <w:rFonts w:hint="cs"/>
                <w:color w:val="002060"/>
                <w:sz w:val="32"/>
                <w:szCs w:val="32"/>
                <w:rtl/>
                <w:lang w:bidi="he-IL"/>
              </w:rPr>
              <w:t>908</w:t>
            </w:r>
          </w:p>
        </w:tc>
        <w:tc>
          <w:tcPr>
            <w:tcW w:w="2617" w:type="dxa"/>
          </w:tcPr>
          <w:p w14:paraId="593B7C77" w14:textId="180D1C38" w:rsidR="005F1A78" w:rsidRPr="00593582" w:rsidRDefault="005F1A78" w:rsidP="00593582">
            <w:pPr>
              <w:spacing w:line="480" w:lineRule="auto"/>
              <w:jc w:val="center"/>
              <w:rPr>
                <w:rFonts w:hint="cs"/>
                <w:color w:val="0070C0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70C0"/>
                <w:sz w:val="32"/>
                <w:szCs w:val="32"/>
                <w:rtl/>
                <w:lang w:bidi="he-IL"/>
              </w:rPr>
              <w:t>717</w:t>
            </w:r>
          </w:p>
        </w:tc>
        <w:tc>
          <w:tcPr>
            <w:tcW w:w="2311" w:type="dxa"/>
          </w:tcPr>
          <w:p w14:paraId="5A22C329" w14:textId="4A004F95" w:rsidR="005F1A78" w:rsidRPr="00593582" w:rsidRDefault="005F1A78" w:rsidP="00593582">
            <w:pPr>
              <w:spacing w:line="480" w:lineRule="auto"/>
              <w:jc w:val="center"/>
              <w:rPr>
                <w:rFonts w:hint="cs"/>
                <w:color w:val="0033CC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33CC"/>
                <w:sz w:val="32"/>
                <w:szCs w:val="32"/>
                <w:rtl/>
                <w:lang w:bidi="he-IL"/>
              </w:rPr>
              <w:t>90</w:t>
            </w:r>
          </w:p>
        </w:tc>
      </w:tr>
      <w:tr w:rsidR="005F1A78" w:rsidRPr="000A483C" w14:paraId="64C1FA1E" w14:textId="77777777" w:rsidTr="000A483C">
        <w:tc>
          <w:tcPr>
            <w:tcW w:w="2310" w:type="dxa"/>
          </w:tcPr>
          <w:p w14:paraId="31586433" w14:textId="08F9ECA9" w:rsidR="005F1A78" w:rsidRPr="000A483C" w:rsidRDefault="005F1A78" w:rsidP="00593582">
            <w:pPr>
              <w:spacing w:line="480" w:lineRule="auto"/>
              <w:rPr>
                <w:rFonts w:hint="cs"/>
                <w:sz w:val="32"/>
                <w:szCs w:val="32"/>
                <w:rtl/>
                <w:lang w:bidi="he-IL"/>
              </w:rPr>
            </w:pPr>
            <w:r w:rsidRPr="000A483C">
              <w:rPr>
                <w:rFonts w:hint="cs"/>
                <w:sz w:val="32"/>
                <w:szCs w:val="32"/>
                <w:rtl/>
                <w:lang w:bidi="he-IL"/>
              </w:rPr>
              <w:t>עכו</w:t>
            </w:r>
          </w:p>
        </w:tc>
        <w:tc>
          <w:tcPr>
            <w:tcW w:w="2005" w:type="dxa"/>
          </w:tcPr>
          <w:p w14:paraId="2708C8DB" w14:textId="4B1F110E" w:rsidR="005F1A78" w:rsidRPr="000A483C" w:rsidRDefault="000A483C" w:rsidP="00593582">
            <w:pPr>
              <w:spacing w:line="480" w:lineRule="auto"/>
              <w:jc w:val="center"/>
              <w:rPr>
                <w:rFonts w:hint="cs"/>
                <w:color w:val="002060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color w:val="002060"/>
                <w:sz w:val="32"/>
                <w:szCs w:val="32"/>
                <w:rtl/>
                <w:lang w:bidi="he-IL"/>
              </w:rPr>
              <w:t>3,174</w:t>
            </w:r>
          </w:p>
        </w:tc>
        <w:tc>
          <w:tcPr>
            <w:tcW w:w="2617" w:type="dxa"/>
          </w:tcPr>
          <w:p w14:paraId="170E3940" w14:textId="3117E26D" w:rsidR="005F1A78" w:rsidRPr="00593582" w:rsidRDefault="000A483C" w:rsidP="00593582">
            <w:pPr>
              <w:spacing w:line="480" w:lineRule="auto"/>
              <w:jc w:val="center"/>
              <w:rPr>
                <w:rFonts w:hint="cs"/>
                <w:color w:val="0070C0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70C0"/>
                <w:sz w:val="32"/>
                <w:szCs w:val="32"/>
                <w:rtl/>
                <w:lang w:bidi="he-IL"/>
              </w:rPr>
              <w:t>1,200</w:t>
            </w:r>
          </w:p>
        </w:tc>
        <w:tc>
          <w:tcPr>
            <w:tcW w:w="2311" w:type="dxa"/>
          </w:tcPr>
          <w:p w14:paraId="17B70EDD" w14:textId="47FC68D5" w:rsidR="005F1A78" w:rsidRPr="00593582" w:rsidRDefault="000A483C" w:rsidP="00593582">
            <w:pPr>
              <w:spacing w:line="480" w:lineRule="auto"/>
              <w:jc w:val="center"/>
              <w:rPr>
                <w:rFonts w:hint="cs"/>
                <w:color w:val="0033CC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33CC"/>
                <w:sz w:val="32"/>
                <w:szCs w:val="32"/>
                <w:rtl/>
                <w:lang w:bidi="he-IL"/>
              </w:rPr>
              <w:t>1,974</w:t>
            </w:r>
          </w:p>
        </w:tc>
      </w:tr>
      <w:tr w:rsidR="005F1A78" w:rsidRPr="000A483C" w14:paraId="60328CD2" w14:textId="77777777" w:rsidTr="000A483C">
        <w:tc>
          <w:tcPr>
            <w:tcW w:w="2310" w:type="dxa"/>
          </w:tcPr>
          <w:p w14:paraId="00A535D5" w14:textId="66A36E52" w:rsidR="005F1A78" w:rsidRPr="000A483C" w:rsidRDefault="000A483C" w:rsidP="00593582">
            <w:pPr>
              <w:spacing w:line="480" w:lineRule="auto"/>
              <w:rPr>
                <w:rFonts w:hint="cs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sz w:val="32"/>
                <w:szCs w:val="32"/>
                <w:rtl/>
                <w:lang w:bidi="he-IL"/>
              </w:rPr>
              <w:t>נהריה</w:t>
            </w:r>
          </w:p>
        </w:tc>
        <w:tc>
          <w:tcPr>
            <w:tcW w:w="2005" w:type="dxa"/>
          </w:tcPr>
          <w:p w14:paraId="5D0ED331" w14:textId="69FB6EC4" w:rsidR="005F1A78" w:rsidRPr="000A483C" w:rsidRDefault="000A483C" w:rsidP="00593582">
            <w:pPr>
              <w:spacing w:line="480" w:lineRule="auto"/>
              <w:jc w:val="center"/>
              <w:rPr>
                <w:rFonts w:hint="cs"/>
                <w:color w:val="002060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color w:val="002060"/>
                <w:sz w:val="32"/>
                <w:szCs w:val="32"/>
                <w:rtl/>
                <w:lang w:bidi="he-IL"/>
              </w:rPr>
              <w:t>1,807</w:t>
            </w:r>
          </w:p>
        </w:tc>
        <w:tc>
          <w:tcPr>
            <w:tcW w:w="2617" w:type="dxa"/>
          </w:tcPr>
          <w:p w14:paraId="1CC8DC17" w14:textId="38774444" w:rsidR="005F1A78" w:rsidRPr="00593582" w:rsidRDefault="000A483C" w:rsidP="00593582">
            <w:pPr>
              <w:spacing w:line="480" w:lineRule="auto"/>
              <w:jc w:val="center"/>
              <w:rPr>
                <w:rFonts w:hint="cs"/>
                <w:color w:val="0070C0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70C0"/>
                <w:sz w:val="32"/>
                <w:szCs w:val="32"/>
                <w:rtl/>
                <w:lang w:bidi="he-IL"/>
              </w:rPr>
              <w:t>1,282</w:t>
            </w:r>
          </w:p>
        </w:tc>
        <w:tc>
          <w:tcPr>
            <w:tcW w:w="2311" w:type="dxa"/>
          </w:tcPr>
          <w:p w14:paraId="60B022C3" w14:textId="4035670B" w:rsidR="005F1A78" w:rsidRPr="00593582" w:rsidRDefault="000A483C" w:rsidP="00593582">
            <w:pPr>
              <w:spacing w:line="480" w:lineRule="auto"/>
              <w:jc w:val="center"/>
              <w:rPr>
                <w:rFonts w:hint="cs"/>
                <w:color w:val="0033CC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33CC"/>
                <w:sz w:val="32"/>
                <w:szCs w:val="32"/>
                <w:rtl/>
                <w:lang w:bidi="he-IL"/>
              </w:rPr>
              <w:t>525</w:t>
            </w:r>
          </w:p>
        </w:tc>
      </w:tr>
      <w:tr w:rsidR="005F1A78" w:rsidRPr="000A483C" w14:paraId="537C78F4" w14:textId="77777777" w:rsidTr="000A483C">
        <w:tc>
          <w:tcPr>
            <w:tcW w:w="2310" w:type="dxa"/>
          </w:tcPr>
          <w:p w14:paraId="0E514968" w14:textId="72A825E3" w:rsidR="005F1A78" w:rsidRPr="000A483C" w:rsidRDefault="000A483C" w:rsidP="00593582">
            <w:pPr>
              <w:spacing w:line="480" w:lineRule="auto"/>
              <w:rPr>
                <w:rFonts w:hint="cs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sz w:val="32"/>
                <w:szCs w:val="32"/>
                <w:rtl/>
                <w:lang w:bidi="he-IL"/>
              </w:rPr>
              <w:t>טירת הכרמל</w:t>
            </w:r>
          </w:p>
        </w:tc>
        <w:tc>
          <w:tcPr>
            <w:tcW w:w="2005" w:type="dxa"/>
          </w:tcPr>
          <w:p w14:paraId="5F79CA95" w14:textId="62C17B44" w:rsidR="005F1A78" w:rsidRPr="000A483C" w:rsidRDefault="000A483C" w:rsidP="00593582">
            <w:pPr>
              <w:spacing w:line="480" w:lineRule="auto"/>
              <w:jc w:val="center"/>
              <w:rPr>
                <w:rFonts w:hint="cs"/>
                <w:color w:val="002060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color w:val="002060"/>
                <w:sz w:val="32"/>
                <w:szCs w:val="32"/>
                <w:rtl/>
                <w:lang w:bidi="he-IL"/>
              </w:rPr>
              <w:t>1,819</w:t>
            </w:r>
          </w:p>
        </w:tc>
        <w:tc>
          <w:tcPr>
            <w:tcW w:w="2617" w:type="dxa"/>
          </w:tcPr>
          <w:p w14:paraId="5E5DB1FC" w14:textId="227F005C" w:rsidR="005F1A78" w:rsidRPr="00593582" w:rsidRDefault="00A05A0B" w:rsidP="00593582">
            <w:pPr>
              <w:spacing w:line="480" w:lineRule="auto"/>
              <w:jc w:val="center"/>
              <w:rPr>
                <w:rFonts w:hint="cs"/>
                <w:color w:val="0070C0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70C0"/>
                <w:sz w:val="32"/>
                <w:szCs w:val="32"/>
                <w:rtl/>
                <w:lang w:bidi="he-IL"/>
              </w:rPr>
              <w:t>1,819</w:t>
            </w:r>
          </w:p>
        </w:tc>
        <w:tc>
          <w:tcPr>
            <w:tcW w:w="2311" w:type="dxa"/>
          </w:tcPr>
          <w:p w14:paraId="4B81F40D" w14:textId="77777777" w:rsidR="005F1A78" w:rsidRPr="00593582" w:rsidRDefault="005F1A78" w:rsidP="00593582">
            <w:pPr>
              <w:spacing w:line="480" w:lineRule="auto"/>
              <w:jc w:val="center"/>
              <w:rPr>
                <w:color w:val="0033CC"/>
                <w:sz w:val="32"/>
                <w:szCs w:val="32"/>
                <w:rtl/>
              </w:rPr>
            </w:pPr>
          </w:p>
        </w:tc>
      </w:tr>
      <w:tr w:rsidR="005F1A78" w:rsidRPr="000A483C" w14:paraId="48D72FD7" w14:textId="77777777" w:rsidTr="000A483C">
        <w:tc>
          <w:tcPr>
            <w:tcW w:w="2310" w:type="dxa"/>
          </w:tcPr>
          <w:p w14:paraId="6939077F" w14:textId="7DBAB8FB" w:rsidR="005F1A78" w:rsidRPr="000A483C" w:rsidRDefault="00A05A0B" w:rsidP="00593582">
            <w:pPr>
              <w:spacing w:line="480" w:lineRule="auto"/>
              <w:rPr>
                <w:rFonts w:hint="cs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sz w:val="32"/>
                <w:szCs w:val="32"/>
                <w:rtl/>
                <w:lang w:bidi="he-IL"/>
              </w:rPr>
              <w:t>ראש העין</w:t>
            </w:r>
          </w:p>
        </w:tc>
        <w:tc>
          <w:tcPr>
            <w:tcW w:w="2005" w:type="dxa"/>
          </w:tcPr>
          <w:p w14:paraId="4BE191B1" w14:textId="154CBD1F" w:rsidR="005F1A78" w:rsidRPr="000A483C" w:rsidRDefault="00A05A0B" w:rsidP="00593582">
            <w:pPr>
              <w:spacing w:line="480" w:lineRule="auto"/>
              <w:jc w:val="center"/>
              <w:rPr>
                <w:rFonts w:hint="cs"/>
                <w:color w:val="002060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color w:val="002060"/>
                <w:sz w:val="32"/>
                <w:szCs w:val="32"/>
                <w:rtl/>
                <w:lang w:bidi="he-IL"/>
              </w:rPr>
              <w:t>7,817</w:t>
            </w:r>
          </w:p>
        </w:tc>
        <w:tc>
          <w:tcPr>
            <w:tcW w:w="2617" w:type="dxa"/>
          </w:tcPr>
          <w:p w14:paraId="279F0520" w14:textId="3FDE3BAA" w:rsidR="005F1A78" w:rsidRPr="00593582" w:rsidRDefault="00A05A0B" w:rsidP="00593582">
            <w:pPr>
              <w:spacing w:line="480" w:lineRule="auto"/>
              <w:jc w:val="center"/>
              <w:rPr>
                <w:rFonts w:hint="cs"/>
                <w:color w:val="0070C0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70C0"/>
                <w:sz w:val="32"/>
                <w:szCs w:val="32"/>
                <w:rtl/>
                <w:lang w:bidi="he-IL"/>
              </w:rPr>
              <w:t>4,543</w:t>
            </w:r>
          </w:p>
        </w:tc>
        <w:tc>
          <w:tcPr>
            <w:tcW w:w="2311" w:type="dxa"/>
          </w:tcPr>
          <w:p w14:paraId="1A945D97" w14:textId="5EF44137" w:rsidR="005F1A78" w:rsidRPr="00593582" w:rsidRDefault="00A05A0B" w:rsidP="00593582">
            <w:pPr>
              <w:spacing w:line="480" w:lineRule="auto"/>
              <w:jc w:val="center"/>
              <w:rPr>
                <w:rFonts w:hint="cs"/>
                <w:color w:val="0033CC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33CC"/>
                <w:sz w:val="32"/>
                <w:szCs w:val="32"/>
                <w:rtl/>
                <w:lang w:bidi="he-IL"/>
              </w:rPr>
              <w:t>2,706</w:t>
            </w:r>
          </w:p>
        </w:tc>
      </w:tr>
      <w:tr w:rsidR="00A05A0B" w:rsidRPr="000A483C" w14:paraId="59DD08E3" w14:textId="77777777" w:rsidTr="000A483C">
        <w:tc>
          <w:tcPr>
            <w:tcW w:w="2310" w:type="dxa"/>
          </w:tcPr>
          <w:p w14:paraId="282EB9F1" w14:textId="270878F1" w:rsidR="00A05A0B" w:rsidRDefault="00A05A0B" w:rsidP="00593582">
            <w:pPr>
              <w:spacing w:line="480" w:lineRule="auto"/>
              <w:rPr>
                <w:rFonts w:hint="cs"/>
                <w:sz w:val="32"/>
                <w:szCs w:val="32"/>
                <w:rtl/>
                <w:lang w:bidi="he-IL"/>
              </w:rPr>
            </w:pPr>
            <w:bookmarkStart w:id="0" w:name="_GoBack" w:colFirst="0" w:colLast="0"/>
            <w:r>
              <w:rPr>
                <w:rFonts w:hint="cs"/>
                <w:sz w:val="32"/>
                <w:szCs w:val="32"/>
                <w:rtl/>
                <w:lang w:bidi="he-IL"/>
              </w:rPr>
              <w:t>לוד</w:t>
            </w:r>
          </w:p>
        </w:tc>
        <w:tc>
          <w:tcPr>
            <w:tcW w:w="2005" w:type="dxa"/>
          </w:tcPr>
          <w:p w14:paraId="23A01A69" w14:textId="0B149011" w:rsidR="00A05A0B" w:rsidRDefault="00A05A0B" w:rsidP="00593582">
            <w:pPr>
              <w:spacing w:line="480" w:lineRule="auto"/>
              <w:jc w:val="center"/>
              <w:rPr>
                <w:rFonts w:hint="cs"/>
                <w:color w:val="002060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color w:val="002060"/>
                <w:sz w:val="32"/>
                <w:szCs w:val="32"/>
                <w:rtl/>
                <w:lang w:bidi="he-IL"/>
              </w:rPr>
              <w:t>297</w:t>
            </w:r>
          </w:p>
        </w:tc>
        <w:tc>
          <w:tcPr>
            <w:tcW w:w="2617" w:type="dxa"/>
          </w:tcPr>
          <w:p w14:paraId="5021E90A" w14:textId="77777777" w:rsidR="00A05A0B" w:rsidRPr="00593582" w:rsidRDefault="00A05A0B" w:rsidP="00593582">
            <w:pPr>
              <w:spacing w:line="480" w:lineRule="auto"/>
              <w:jc w:val="center"/>
              <w:rPr>
                <w:rFonts w:hint="cs"/>
                <w:color w:val="0070C0"/>
                <w:sz w:val="32"/>
                <w:szCs w:val="32"/>
                <w:rtl/>
              </w:rPr>
            </w:pPr>
          </w:p>
        </w:tc>
        <w:tc>
          <w:tcPr>
            <w:tcW w:w="2311" w:type="dxa"/>
          </w:tcPr>
          <w:p w14:paraId="3FF5F5A1" w14:textId="2EE79FD6" w:rsidR="00A05A0B" w:rsidRPr="00593582" w:rsidRDefault="00A05A0B" w:rsidP="00593582">
            <w:pPr>
              <w:spacing w:line="480" w:lineRule="auto"/>
              <w:jc w:val="center"/>
              <w:rPr>
                <w:rFonts w:hint="cs"/>
                <w:color w:val="0033CC"/>
                <w:sz w:val="32"/>
                <w:szCs w:val="32"/>
                <w:rtl/>
              </w:rPr>
            </w:pPr>
            <w:r w:rsidRPr="00593582">
              <w:rPr>
                <w:rFonts w:hint="cs"/>
                <w:color w:val="0033CC"/>
                <w:sz w:val="32"/>
                <w:szCs w:val="32"/>
                <w:rtl/>
                <w:lang w:bidi="he-IL"/>
              </w:rPr>
              <w:t>297</w:t>
            </w:r>
          </w:p>
        </w:tc>
      </w:tr>
      <w:tr w:rsidR="00A05A0B" w:rsidRPr="000A483C" w14:paraId="5AA571AB" w14:textId="77777777" w:rsidTr="000A483C">
        <w:tc>
          <w:tcPr>
            <w:tcW w:w="2310" w:type="dxa"/>
          </w:tcPr>
          <w:p w14:paraId="78050A66" w14:textId="790CF5E8" w:rsidR="00A05A0B" w:rsidRDefault="00A05A0B" w:rsidP="00593582">
            <w:pPr>
              <w:spacing w:line="480" w:lineRule="auto"/>
              <w:rPr>
                <w:rFonts w:hint="cs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sz w:val="32"/>
                <w:szCs w:val="32"/>
                <w:rtl/>
                <w:lang w:bidi="he-IL"/>
              </w:rPr>
              <w:t>בית שמש</w:t>
            </w:r>
          </w:p>
        </w:tc>
        <w:tc>
          <w:tcPr>
            <w:tcW w:w="2005" w:type="dxa"/>
          </w:tcPr>
          <w:p w14:paraId="746CE0EA" w14:textId="0142BD05" w:rsidR="00A05A0B" w:rsidRDefault="00A05A0B" w:rsidP="00593582">
            <w:pPr>
              <w:spacing w:line="480" w:lineRule="auto"/>
              <w:jc w:val="center"/>
              <w:rPr>
                <w:rFonts w:hint="cs"/>
                <w:color w:val="002060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color w:val="002060"/>
                <w:sz w:val="32"/>
                <w:szCs w:val="32"/>
                <w:rtl/>
                <w:lang w:bidi="he-IL"/>
              </w:rPr>
              <w:t>8,742</w:t>
            </w:r>
          </w:p>
        </w:tc>
        <w:tc>
          <w:tcPr>
            <w:tcW w:w="2617" w:type="dxa"/>
          </w:tcPr>
          <w:p w14:paraId="0FFD6693" w14:textId="03D56F6F" w:rsidR="00A05A0B" w:rsidRPr="00593582" w:rsidRDefault="00593582" w:rsidP="00593582">
            <w:pPr>
              <w:spacing w:line="480" w:lineRule="auto"/>
              <w:jc w:val="center"/>
              <w:rPr>
                <w:rFonts w:hint="cs"/>
                <w:color w:val="0070C0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70C0"/>
                <w:sz w:val="32"/>
                <w:szCs w:val="32"/>
                <w:rtl/>
                <w:lang w:bidi="he-IL"/>
              </w:rPr>
              <w:t>4,749</w:t>
            </w:r>
          </w:p>
        </w:tc>
        <w:tc>
          <w:tcPr>
            <w:tcW w:w="2311" w:type="dxa"/>
          </w:tcPr>
          <w:p w14:paraId="0754C8BB" w14:textId="2E20A8BA" w:rsidR="00A05A0B" w:rsidRPr="00593582" w:rsidRDefault="00593582" w:rsidP="00593582">
            <w:pPr>
              <w:spacing w:line="480" w:lineRule="auto"/>
              <w:jc w:val="center"/>
              <w:rPr>
                <w:rFonts w:hint="cs"/>
                <w:color w:val="0033CC"/>
                <w:sz w:val="32"/>
                <w:szCs w:val="32"/>
                <w:rtl/>
              </w:rPr>
            </w:pPr>
            <w:r w:rsidRPr="00593582">
              <w:rPr>
                <w:rFonts w:hint="cs"/>
                <w:color w:val="0033CC"/>
                <w:sz w:val="32"/>
                <w:szCs w:val="32"/>
                <w:rtl/>
                <w:lang w:bidi="he-IL"/>
              </w:rPr>
              <w:t>2,930</w:t>
            </w:r>
          </w:p>
        </w:tc>
      </w:tr>
      <w:bookmarkEnd w:id="0"/>
      <w:tr w:rsidR="00593582" w:rsidRPr="000A483C" w14:paraId="013F5B0A" w14:textId="77777777" w:rsidTr="000A483C">
        <w:tc>
          <w:tcPr>
            <w:tcW w:w="2310" w:type="dxa"/>
          </w:tcPr>
          <w:p w14:paraId="0D7E8409" w14:textId="481B69C0" w:rsidR="00593582" w:rsidRDefault="00593582" w:rsidP="00593582">
            <w:pPr>
              <w:spacing w:line="480" w:lineRule="auto"/>
              <w:rPr>
                <w:rFonts w:hint="cs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sz w:val="32"/>
                <w:szCs w:val="32"/>
                <w:rtl/>
                <w:lang w:bidi="he-IL"/>
              </w:rPr>
              <w:t>באר שבע</w:t>
            </w:r>
          </w:p>
        </w:tc>
        <w:tc>
          <w:tcPr>
            <w:tcW w:w="2005" w:type="dxa"/>
          </w:tcPr>
          <w:p w14:paraId="499C13DA" w14:textId="6F1ED85F" w:rsidR="00593582" w:rsidRDefault="00593582" w:rsidP="00593582">
            <w:pPr>
              <w:spacing w:line="480" w:lineRule="auto"/>
              <w:jc w:val="center"/>
              <w:rPr>
                <w:rFonts w:hint="cs"/>
                <w:color w:val="002060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color w:val="002060"/>
                <w:sz w:val="32"/>
                <w:szCs w:val="32"/>
                <w:rtl/>
                <w:lang w:bidi="he-IL"/>
              </w:rPr>
              <w:t>9,800</w:t>
            </w:r>
          </w:p>
        </w:tc>
        <w:tc>
          <w:tcPr>
            <w:tcW w:w="2617" w:type="dxa"/>
          </w:tcPr>
          <w:p w14:paraId="03B27016" w14:textId="0D5FB05F" w:rsidR="00593582" w:rsidRPr="00593582" w:rsidRDefault="00593582" w:rsidP="00593582">
            <w:pPr>
              <w:spacing w:line="480" w:lineRule="auto"/>
              <w:jc w:val="center"/>
              <w:rPr>
                <w:rFonts w:hint="cs"/>
                <w:color w:val="0070C0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70C0"/>
                <w:sz w:val="32"/>
                <w:szCs w:val="32"/>
                <w:rtl/>
                <w:lang w:bidi="he-IL"/>
              </w:rPr>
              <w:t>5,039</w:t>
            </w:r>
          </w:p>
        </w:tc>
        <w:tc>
          <w:tcPr>
            <w:tcW w:w="2311" w:type="dxa"/>
          </w:tcPr>
          <w:p w14:paraId="6F829FF5" w14:textId="2AFDE9BB" w:rsidR="00593582" w:rsidRPr="00593582" w:rsidRDefault="00593582" w:rsidP="00593582">
            <w:pPr>
              <w:spacing w:line="480" w:lineRule="auto"/>
              <w:jc w:val="center"/>
              <w:rPr>
                <w:rFonts w:hint="cs"/>
                <w:color w:val="0033CC"/>
                <w:sz w:val="32"/>
                <w:szCs w:val="32"/>
                <w:rtl/>
              </w:rPr>
            </w:pPr>
            <w:r w:rsidRPr="00593582">
              <w:rPr>
                <w:rFonts w:hint="cs"/>
                <w:color w:val="0033CC"/>
                <w:sz w:val="32"/>
                <w:szCs w:val="32"/>
                <w:rtl/>
                <w:lang w:bidi="he-IL"/>
              </w:rPr>
              <w:t xml:space="preserve">3,759 </w:t>
            </w:r>
          </w:p>
        </w:tc>
      </w:tr>
      <w:tr w:rsidR="00593582" w:rsidRPr="000A483C" w14:paraId="114FC104" w14:textId="77777777" w:rsidTr="00834C7D">
        <w:tc>
          <w:tcPr>
            <w:tcW w:w="2310" w:type="dxa"/>
            <w:tcBorders>
              <w:bottom w:val="single" w:sz="4" w:space="0" w:color="000000" w:themeColor="text1"/>
            </w:tcBorders>
          </w:tcPr>
          <w:p w14:paraId="59C61810" w14:textId="1E7F1192" w:rsidR="00593582" w:rsidRDefault="00593582" w:rsidP="00593582">
            <w:pPr>
              <w:spacing w:line="480" w:lineRule="auto"/>
              <w:rPr>
                <w:rFonts w:hint="cs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sz w:val="32"/>
                <w:szCs w:val="32"/>
                <w:rtl/>
                <w:lang w:bidi="he-IL"/>
              </w:rPr>
              <w:t>דימונה</w:t>
            </w:r>
          </w:p>
        </w:tc>
        <w:tc>
          <w:tcPr>
            <w:tcW w:w="2005" w:type="dxa"/>
            <w:tcBorders>
              <w:bottom w:val="single" w:sz="4" w:space="0" w:color="000000" w:themeColor="text1"/>
            </w:tcBorders>
          </w:tcPr>
          <w:p w14:paraId="1F960C09" w14:textId="0BD1C231" w:rsidR="00593582" w:rsidRDefault="00593582" w:rsidP="00593582">
            <w:pPr>
              <w:spacing w:line="480" w:lineRule="auto"/>
              <w:jc w:val="center"/>
              <w:rPr>
                <w:rFonts w:hint="cs"/>
                <w:color w:val="002060"/>
                <w:sz w:val="32"/>
                <w:szCs w:val="32"/>
                <w:rtl/>
                <w:lang w:bidi="he-IL"/>
              </w:rPr>
            </w:pPr>
            <w:r>
              <w:rPr>
                <w:rFonts w:hint="cs"/>
                <w:color w:val="002060"/>
                <w:sz w:val="32"/>
                <w:szCs w:val="32"/>
                <w:rtl/>
                <w:lang w:bidi="he-IL"/>
              </w:rPr>
              <w:t>1,650</w:t>
            </w:r>
          </w:p>
        </w:tc>
        <w:tc>
          <w:tcPr>
            <w:tcW w:w="2617" w:type="dxa"/>
            <w:tcBorders>
              <w:bottom w:val="single" w:sz="4" w:space="0" w:color="000000" w:themeColor="text1"/>
            </w:tcBorders>
          </w:tcPr>
          <w:p w14:paraId="5A587029" w14:textId="226AA526" w:rsidR="00593582" w:rsidRPr="00593582" w:rsidRDefault="00593582" w:rsidP="00593582">
            <w:pPr>
              <w:spacing w:line="480" w:lineRule="auto"/>
              <w:jc w:val="center"/>
              <w:rPr>
                <w:rFonts w:hint="cs"/>
                <w:color w:val="0070C0"/>
                <w:sz w:val="32"/>
                <w:szCs w:val="32"/>
                <w:rtl/>
                <w:lang w:bidi="he-IL"/>
              </w:rPr>
            </w:pPr>
            <w:r w:rsidRPr="00593582">
              <w:rPr>
                <w:rFonts w:hint="cs"/>
                <w:color w:val="0070C0"/>
                <w:sz w:val="32"/>
                <w:szCs w:val="32"/>
                <w:rtl/>
                <w:lang w:bidi="he-IL"/>
              </w:rPr>
              <w:t>508</w:t>
            </w:r>
          </w:p>
        </w:tc>
        <w:tc>
          <w:tcPr>
            <w:tcW w:w="2311" w:type="dxa"/>
            <w:tcBorders>
              <w:bottom w:val="single" w:sz="4" w:space="0" w:color="000000" w:themeColor="text1"/>
            </w:tcBorders>
          </w:tcPr>
          <w:p w14:paraId="0DD3CC42" w14:textId="704E61AB" w:rsidR="00593582" w:rsidRPr="00593582" w:rsidRDefault="00593582" w:rsidP="00593582">
            <w:pPr>
              <w:spacing w:line="480" w:lineRule="auto"/>
              <w:jc w:val="center"/>
              <w:rPr>
                <w:rFonts w:hint="cs"/>
                <w:color w:val="0033CC"/>
                <w:sz w:val="32"/>
                <w:szCs w:val="32"/>
                <w:rtl/>
              </w:rPr>
            </w:pPr>
            <w:r w:rsidRPr="00593582">
              <w:rPr>
                <w:rFonts w:hint="cs"/>
                <w:color w:val="0033CC"/>
                <w:sz w:val="32"/>
                <w:szCs w:val="32"/>
                <w:rtl/>
                <w:lang w:bidi="he-IL"/>
              </w:rPr>
              <w:t>762</w:t>
            </w:r>
          </w:p>
        </w:tc>
      </w:tr>
      <w:tr w:rsidR="00447F5D" w:rsidRPr="000A483C" w14:paraId="5927FB61" w14:textId="77777777" w:rsidTr="00834C7D">
        <w:tc>
          <w:tcPr>
            <w:tcW w:w="2310" w:type="dxa"/>
            <w:shd w:val="clear" w:color="auto" w:fill="FFFF00"/>
          </w:tcPr>
          <w:p w14:paraId="054D9BCF" w14:textId="29FC21DF" w:rsidR="00447F5D" w:rsidRPr="0068513B" w:rsidRDefault="00447F5D" w:rsidP="00593582">
            <w:pPr>
              <w:spacing w:line="480" w:lineRule="auto"/>
              <w:rPr>
                <w:rFonts w:hint="cs"/>
                <w:b w:val="0"/>
                <w:bCs/>
                <w:sz w:val="32"/>
                <w:szCs w:val="32"/>
                <w:rtl/>
                <w:lang w:bidi="he-IL"/>
              </w:rPr>
            </w:pPr>
            <w:r w:rsidRPr="0068513B">
              <w:rPr>
                <w:rFonts w:hint="cs"/>
                <w:b w:val="0"/>
                <w:bCs/>
                <w:sz w:val="32"/>
                <w:szCs w:val="32"/>
                <w:rtl/>
                <w:lang w:bidi="he-IL"/>
              </w:rPr>
              <w:t>סה"כ</w:t>
            </w:r>
          </w:p>
        </w:tc>
        <w:tc>
          <w:tcPr>
            <w:tcW w:w="2005" w:type="dxa"/>
            <w:shd w:val="clear" w:color="auto" w:fill="FFFF00"/>
          </w:tcPr>
          <w:p w14:paraId="0D5F0249" w14:textId="48AC3DBB" w:rsidR="00447F5D" w:rsidRPr="0068513B" w:rsidRDefault="00447F5D" w:rsidP="00593582">
            <w:pPr>
              <w:spacing w:line="480" w:lineRule="auto"/>
              <w:jc w:val="center"/>
              <w:rPr>
                <w:rFonts w:hint="cs"/>
                <w:b w:val="0"/>
                <w:bCs/>
                <w:color w:val="002060"/>
                <w:sz w:val="32"/>
                <w:szCs w:val="32"/>
                <w:rtl/>
                <w:lang w:bidi="he-IL"/>
              </w:rPr>
            </w:pPr>
            <w:r w:rsidRPr="0068513B">
              <w:rPr>
                <w:rFonts w:hint="cs"/>
                <w:b w:val="0"/>
                <w:bCs/>
                <w:color w:val="002060"/>
                <w:sz w:val="32"/>
                <w:szCs w:val="32"/>
                <w:rtl/>
                <w:lang w:bidi="he-IL"/>
              </w:rPr>
              <w:t>36,014</w:t>
            </w:r>
          </w:p>
        </w:tc>
        <w:tc>
          <w:tcPr>
            <w:tcW w:w="2617" w:type="dxa"/>
            <w:shd w:val="clear" w:color="auto" w:fill="FFFF00"/>
          </w:tcPr>
          <w:p w14:paraId="10E752D6" w14:textId="3364A3F9" w:rsidR="00447F5D" w:rsidRPr="0068513B" w:rsidRDefault="00447F5D" w:rsidP="00593582">
            <w:pPr>
              <w:spacing w:line="480" w:lineRule="auto"/>
              <w:jc w:val="center"/>
              <w:rPr>
                <w:rFonts w:hint="cs"/>
                <w:b w:val="0"/>
                <w:bCs/>
                <w:color w:val="0070C0"/>
                <w:sz w:val="32"/>
                <w:szCs w:val="32"/>
                <w:rtl/>
                <w:lang w:bidi="he-IL"/>
              </w:rPr>
            </w:pPr>
            <w:r w:rsidRPr="0068513B">
              <w:rPr>
                <w:rFonts w:hint="cs"/>
                <w:b w:val="0"/>
                <w:bCs/>
                <w:color w:val="0070C0"/>
                <w:sz w:val="32"/>
                <w:szCs w:val="32"/>
                <w:rtl/>
                <w:lang w:bidi="he-IL"/>
              </w:rPr>
              <w:t>19,857</w:t>
            </w:r>
          </w:p>
        </w:tc>
        <w:tc>
          <w:tcPr>
            <w:tcW w:w="2311" w:type="dxa"/>
            <w:shd w:val="clear" w:color="auto" w:fill="FFFF00"/>
          </w:tcPr>
          <w:p w14:paraId="15618495" w14:textId="36F34E1E" w:rsidR="00447F5D" w:rsidRPr="0068513B" w:rsidRDefault="00447F5D" w:rsidP="00593582">
            <w:pPr>
              <w:spacing w:line="480" w:lineRule="auto"/>
              <w:jc w:val="center"/>
              <w:rPr>
                <w:rFonts w:hint="cs"/>
                <w:b w:val="0"/>
                <w:bCs/>
                <w:color w:val="0033CC"/>
                <w:sz w:val="32"/>
                <w:szCs w:val="32"/>
                <w:rtl/>
              </w:rPr>
            </w:pPr>
            <w:r w:rsidRPr="0068513B">
              <w:rPr>
                <w:rFonts w:hint="cs"/>
                <w:b w:val="0"/>
                <w:bCs/>
                <w:color w:val="0033CC"/>
                <w:sz w:val="32"/>
                <w:szCs w:val="32"/>
                <w:rtl/>
                <w:lang w:bidi="he-IL"/>
              </w:rPr>
              <w:t>13,043</w:t>
            </w:r>
          </w:p>
        </w:tc>
      </w:tr>
    </w:tbl>
    <w:p w14:paraId="25B0DC27" w14:textId="77777777" w:rsidR="005F1A78" w:rsidRPr="000A483C" w:rsidRDefault="005F1A78" w:rsidP="009B494B">
      <w:pPr>
        <w:rPr>
          <w:sz w:val="32"/>
          <w:szCs w:val="32"/>
          <w:rtl/>
        </w:rPr>
      </w:pPr>
    </w:p>
    <w:sectPr w:rsidR="005F1A78" w:rsidRPr="000A483C" w:rsidSect="00E752CA">
      <w:headerReference w:type="even" r:id="rId13"/>
      <w:head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38C7AA" w14:textId="77777777" w:rsidR="006E5B75" w:rsidRDefault="006E5B75" w:rsidP="000A389D">
      <w:pPr>
        <w:spacing w:line="240" w:lineRule="auto"/>
      </w:pPr>
      <w:r>
        <w:separator/>
      </w:r>
    </w:p>
  </w:endnote>
  <w:endnote w:type="continuationSeparator" w:id="0">
    <w:p w14:paraId="099EB136" w14:textId="77777777" w:rsidR="006E5B75" w:rsidRDefault="006E5B75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A4614F" w14:textId="77777777" w:rsidR="006E5B75" w:rsidRDefault="006E5B75" w:rsidP="000A389D">
      <w:pPr>
        <w:spacing w:line="240" w:lineRule="auto"/>
      </w:pPr>
      <w:r>
        <w:separator/>
      </w:r>
    </w:p>
  </w:footnote>
  <w:footnote w:type="continuationSeparator" w:id="0">
    <w:p w14:paraId="72795DB7" w14:textId="77777777" w:rsidR="006E5B75" w:rsidRDefault="006E5B75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76C04" w14:textId="77777777" w:rsidR="006E5B75" w:rsidRDefault="006E5B75">
    <w:pPr>
      <w:pStyle w:val="a3"/>
      <w:rPr>
        <w:rtl/>
      </w:rPr>
    </w:pPr>
    <w:r>
      <w:rPr>
        <w:noProof/>
      </w:rPr>
      <w:drawing>
        <wp:inline distT="0" distB="0" distL="0" distR="0" wp14:anchorId="422E768B" wp14:editId="0B8686A5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42E81ABE" wp14:editId="5D56CA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FA726" w14:textId="77777777" w:rsidR="006E5B75" w:rsidRPr="009222B6" w:rsidRDefault="006E5B75" w:rsidP="00E752CA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  <w:rtl/>
      </w:rPr>
      <w:drawing>
        <wp:anchor distT="0" distB="0" distL="114300" distR="114300" simplePos="0" relativeHeight="251661312" behindDoc="1" locked="0" layoutInCell="1" allowOverlap="1" wp14:anchorId="65AB59DE" wp14:editId="79A38ADD">
          <wp:simplePos x="0" y="0"/>
          <wp:positionH relativeFrom="column">
            <wp:posOffset>4486275</wp:posOffset>
          </wp:positionH>
          <wp:positionV relativeFrom="paragraph">
            <wp:posOffset>28575</wp:posOffset>
          </wp:positionV>
          <wp:extent cx="1243330" cy="685800"/>
          <wp:effectExtent l="0" t="0" r="0" b="0"/>
          <wp:wrapNone/>
          <wp:docPr id="2" name="Picture 2" descr="C:\Users\y01\Desktop\Templates\Hebrew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Desktop\Templates\HebrewB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22B6">
      <w:rPr>
        <w:rFonts w:hint="cs"/>
        <w:b w:val="0"/>
        <w:bCs/>
        <w:sz w:val="40"/>
        <w:szCs w:val="40"/>
        <w:rtl/>
      </w:rPr>
      <w:t>מדינת ישראל</w:t>
    </w:r>
  </w:p>
  <w:p w14:paraId="039C2D22" w14:textId="77777777" w:rsidR="006E5B75" w:rsidRDefault="006E5B75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 והשיכון</w:t>
    </w:r>
  </w:p>
  <w:p w14:paraId="197C1A0A" w14:textId="5312095E" w:rsidR="006E5B75" w:rsidRPr="007D6E9C" w:rsidRDefault="006E5B75" w:rsidP="000929AC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Content>
        <w:r>
          <w:rPr>
            <w:rFonts w:hint="cs"/>
            <w:sz w:val="28"/>
            <w:szCs w:val="28"/>
            <w:rtl/>
          </w:rPr>
          <w:t>אגף בכיר שיווק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47EA"/>
    <w:multiLevelType w:val="hybridMultilevel"/>
    <w:tmpl w:val="08888FF0"/>
    <w:lvl w:ilvl="0" w:tplc="351826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497455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E3678"/>
    <w:multiLevelType w:val="hybridMultilevel"/>
    <w:tmpl w:val="BDAE4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E7C3F"/>
    <w:multiLevelType w:val="hybridMultilevel"/>
    <w:tmpl w:val="C3948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E3722A"/>
    <w:multiLevelType w:val="hybridMultilevel"/>
    <w:tmpl w:val="E7FC69FE"/>
    <w:lvl w:ilvl="0" w:tplc="497455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964998"/>
    <w:multiLevelType w:val="hybridMultilevel"/>
    <w:tmpl w:val="71A67934"/>
    <w:lvl w:ilvl="0" w:tplc="EFBA6CCE">
      <w:start w:val="1"/>
      <w:numFmt w:val="decimal"/>
      <w:lvlText w:val="%1)"/>
      <w:lvlJc w:val="left"/>
      <w:pPr>
        <w:ind w:left="1185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EA5"/>
    <w:rsid w:val="00012DA0"/>
    <w:rsid w:val="000133B7"/>
    <w:rsid w:val="000226F0"/>
    <w:rsid w:val="00026FC2"/>
    <w:rsid w:val="00070AF8"/>
    <w:rsid w:val="00074D8A"/>
    <w:rsid w:val="0009265C"/>
    <w:rsid w:val="000929AC"/>
    <w:rsid w:val="000A389D"/>
    <w:rsid w:val="000A483C"/>
    <w:rsid w:val="000A76B1"/>
    <w:rsid w:val="000D313F"/>
    <w:rsid w:val="000D583C"/>
    <w:rsid w:val="000D5A45"/>
    <w:rsid w:val="000F1FE3"/>
    <w:rsid w:val="00104391"/>
    <w:rsid w:val="001147D3"/>
    <w:rsid w:val="001211FC"/>
    <w:rsid w:val="00126438"/>
    <w:rsid w:val="00152C00"/>
    <w:rsid w:val="00156CCF"/>
    <w:rsid w:val="00173ACC"/>
    <w:rsid w:val="00191323"/>
    <w:rsid w:val="00196BE1"/>
    <w:rsid w:val="0019738D"/>
    <w:rsid w:val="001E2356"/>
    <w:rsid w:val="001E2EF2"/>
    <w:rsid w:val="002172EB"/>
    <w:rsid w:val="00233FEE"/>
    <w:rsid w:val="002371AD"/>
    <w:rsid w:val="0024343C"/>
    <w:rsid w:val="00282C8A"/>
    <w:rsid w:val="002A1FF4"/>
    <w:rsid w:val="002B0925"/>
    <w:rsid w:val="002B6C66"/>
    <w:rsid w:val="002B6F66"/>
    <w:rsid w:val="002E6845"/>
    <w:rsid w:val="002E6CAF"/>
    <w:rsid w:val="002E7F4C"/>
    <w:rsid w:val="003058DB"/>
    <w:rsid w:val="003157B2"/>
    <w:rsid w:val="00315D2B"/>
    <w:rsid w:val="003200B8"/>
    <w:rsid w:val="003250F2"/>
    <w:rsid w:val="003D1008"/>
    <w:rsid w:val="003D7F6F"/>
    <w:rsid w:val="003F4C84"/>
    <w:rsid w:val="00406D61"/>
    <w:rsid w:val="00423A7E"/>
    <w:rsid w:val="00447F5D"/>
    <w:rsid w:val="00461DE5"/>
    <w:rsid w:val="004622C3"/>
    <w:rsid w:val="004939FD"/>
    <w:rsid w:val="004B7D26"/>
    <w:rsid w:val="004C5169"/>
    <w:rsid w:val="004C6861"/>
    <w:rsid w:val="005354D7"/>
    <w:rsid w:val="00537A31"/>
    <w:rsid w:val="00593582"/>
    <w:rsid w:val="005A4BCD"/>
    <w:rsid w:val="005C77AF"/>
    <w:rsid w:val="005D2B59"/>
    <w:rsid w:val="005F1A78"/>
    <w:rsid w:val="00627401"/>
    <w:rsid w:val="00661CF4"/>
    <w:rsid w:val="00664EB8"/>
    <w:rsid w:val="0068513B"/>
    <w:rsid w:val="006C472B"/>
    <w:rsid w:val="006C5EB8"/>
    <w:rsid w:val="006D187B"/>
    <w:rsid w:val="006E5B75"/>
    <w:rsid w:val="006F241E"/>
    <w:rsid w:val="00700467"/>
    <w:rsid w:val="007018A7"/>
    <w:rsid w:val="007177A5"/>
    <w:rsid w:val="00753D75"/>
    <w:rsid w:val="00792EA5"/>
    <w:rsid w:val="007C76F0"/>
    <w:rsid w:val="007D6E9C"/>
    <w:rsid w:val="008032D2"/>
    <w:rsid w:val="008117F2"/>
    <w:rsid w:val="008309DF"/>
    <w:rsid w:val="00834C7D"/>
    <w:rsid w:val="00847B1C"/>
    <w:rsid w:val="00855E00"/>
    <w:rsid w:val="008751A7"/>
    <w:rsid w:val="008E174D"/>
    <w:rsid w:val="008F7CBF"/>
    <w:rsid w:val="00937F47"/>
    <w:rsid w:val="00945DE1"/>
    <w:rsid w:val="00970FFF"/>
    <w:rsid w:val="00977813"/>
    <w:rsid w:val="00980DD7"/>
    <w:rsid w:val="009A632E"/>
    <w:rsid w:val="009B1E98"/>
    <w:rsid w:val="009B494B"/>
    <w:rsid w:val="009D18FA"/>
    <w:rsid w:val="00A038A6"/>
    <w:rsid w:val="00A05A0B"/>
    <w:rsid w:val="00A071C2"/>
    <w:rsid w:val="00A547DF"/>
    <w:rsid w:val="00A64E29"/>
    <w:rsid w:val="00A73D42"/>
    <w:rsid w:val="00A77B8B"/>
    <w:rsid w:val="00A9677D"/>
    <w:rsid w:val="00AC4F4E"/>
    <w:rsid w:val="00AD567A"/>
    <w:rsid w:val="00B07D6D"/>
    <w:rsid w:val="00B17F3E"/>
    <w:rsid w:val="00B4486A"/>
    <w:rsid w:val="00B46E9C"/>
    <w:rsid w:val="00B7419C"/>
    <w:rsid w:val="00B76049"/>
    <w:rsid w:val="00B91A9D"/>
    <w:rsid w:val="00BC55E0"/>
    <w:rsid w:val="00BC5BE0"/>
    <w:rsid w:val="00BE1557"/>
    <w:rsid w:val="00C07473"/>
    <w:rsid w:val="00C21990"/>
    <w:rsid w:val="00C227B9"/>
    <w:rsid w:val="00C3495C"/>
    <w:rsid w:val="00C51609"/>
    <w:rsid w:val="00C52741"/>
    <w:rsid w:val="00C819C2"/>
    <w:rsid w:val="00C9491C"/>
    <w:rsid w:val="00CB32E2"/>
    <w:rsid w:val="00CD1BFC"/>
    <w:rsid w:val="00CD7368"/>
    <w:rsid w:val="00CE1301"/>
    <w:rsid w:val="00CF2BA2"/>
    <w:rsid w:val="00D222E5"/>
    <w:rsid w:val="00D35135"/>
    <w:rsid w:val="00D66BF7"/>
    <w:rsid w:val="00D87941"/>
    <w:rsid w:val="00D909CB"/>
    <w:rsid w:val="00DC5540"/>
    <w:rsid w:val="00DC7DBE"/>
    <w:rsid w:val="00DE5883"/>
    <w:rsid w:val="00DF1EFF"/>
    <w:rsid w:val="00DF6D81"/>
    <w:rsid w:val="00E03C75"/>
    <w:rsid w:val="00E331A3"/>
    <w:rsid w:val="00E46C30"/>
    <w:rsid w:val="00E72A8C"/>
    <w:rsid w:val="00E752CA"/>
    <w:rsid w:val="00E813EE"/>
    <w:rsid w:val="00E92C5F"/>
    <w:rsid w:val="00E97198"/>
    <w:rsid w:val="00EA4681"/>
    <w:rsid w:val="00EC1869"/>
    <w:rsid w:val="00ED08E3"/>
    <w:rsid w:val="00EF6710"/>
    <w:rsid w:val="00F12F7D"/>
    <w:rsid w:val="00F17B1A"/>
    <w:rsid w:val="00F40245"/>
    <w:rsid w:val="00F810EB"/>
    <w:rsid w:val="00F87128"/>
    <w:rsid w:val="00FB423A"/>
    <w:rsid w:val="00FC6A3E"/>
    <w:rsid w:val="00FD50A1"/>
    <w:rsid w:val="00FF17EA"/>
    <w:rsid w:val="00FF19DC"/>
    <w:rsid w:val="00FF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04819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ED08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ED0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54\AppData\Local\Microsoft\Windows\INetCache\Content.MSO\F06296B5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CAA48A2B3764BD0A4401F556AE7B1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07D0788-0B8A-467E-BB99-DD443E631631}"/>
      </w:docPartPr>
      <w:docPartBody>
        <w:p w14:paraId="14A56973" w14:textId="77777777" w:rsidR="00CA10AC" w:rsidRDefault="00CA10AC">
          <w:pPr>
            <w:pStyle w:val="6CAA48A2B3764BD0A4401F556AE7B1C0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0AC"/>
    <w:rsid w:val="00605C18"/>
    <w:rsid w:val="00A20901"/>
    <w:rsid w:val="00C409D9"/>
    <w:rsid w:val="00CA10AC"/>
    <w:rsid w:val="00CB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A5697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CAA48A2B3764BD0A4401F556AE7B1C0">
    <w:name w:val="6CAA48A2B3764BD0A4401F556AE7B1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CAA48A2B3764BD0A4401F556AE7B1C0">
    <w:name w:val="6CAA48A2B3764BD0A4401F556AE7B1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>/marketing/_layouts/WebsioPreviewField/preview.aspx?ID=a32e1af6-5071-414e-858d-aa195f90ece6&amp;WebID=9e9420ab-17c8-4d1a-a3a9-9315a5870e62&amp;SiteID=7ddfa1b4-1f28-4007-af5b-7134bbc27c52</Websio_x0020_Document_x0020_Preview>
    <DocID xmlns="c1dca751-b4d0-4120-a115-991a9392fefd">2018062402078</Doc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FA8D25DBDF7EC84E8BCC320FF9B3F90D00E1E9D02099B9334999E88B1A8EEEBFD0" ma:contentTypeVersion="0" ma:contentTypeDescription="" ma:contentTypeScope="" ma:versionID="f0e5494d091bf43812fb2c830d239a6c">
  <xsd:schema xmlns:xsd="http://www.w3.org/2001/XMLSchema" xmlns:xs="http://www.w3.org/2001/XMLSchema" xmlns:p="http://schemas.microsoft.com/office/2006/metadata/properties" xmlns:ns3="c1dca751-b4d0-4120-a115-991a9392fefd" xmlns:ns4="32253ff2-5021-481a-b399-07ac80de3d98" targetNamespace="http://schemas.microsoft.com/office/2006/metadata/properties" ma:root="true" ma:fieldsID="f7ca3fbcbf55ca509cb4ba145b79df24" ns3:_="" ns4:_="">
    <xsd:import namespace="c1dca751-b4d0-4120-a115-991a9392fefd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4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1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http://svpsps10/_cts/MochBase/82819a47e3c2a3c5customXsn.xsn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A9B7A-729E-45A3-A98B-2F86A85BAA0B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c1dca751-b4d0-4120-a115-991a9392fefd"/>
    <ds:schemaRef ds:uri="http://www.w3.org/XML/1998/namespace"/>
    <ds:schemaRef ds:uri="http://purl.org/dc/elements/1.1/"/>
    <ds:schemaRef ds:uri="http://schemas.openxmlformats.org/package/2006/metadata/core-properties"/>
    <ds:schemaRef ds:uri="32253ff2-5021-481a-b399-07ac80de3d98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5B2FCB-95F7-48B7-B531-627C2DB21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99F6C7-19A9-42BA-86E0-28E88FCE546E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4B6F0E2B-5CDE-4848-B10F-5A15A25BB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F06296B5</Template>
  <TotalTime>34</TotalTime>
  <Pages>1</Pages>
  <Words>59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שיווק קרקע עפ"י הסכמי הגג</vt:lpstr>
      <vt:lpstr/>
    </vt:vector>
  </TitlesOfParts>
  <Company>משרד השיכון והבינוי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שיווק קרקע עפ"י הסכמי הגג</dc:title>
  <dc:creator>H54</dc:creator>
  <cp:keywords/>
  <cp:lastModifiedBy>H54</cp:lastModifiedBy>
  <cp:revision>9</cp:revision>
  <cp:lastPrinted>2018-06-24T15:38:00Z</cp:lastPrinted>
  <dcterms:created xsi:type="dcterms:W3CDTF">2018-06-24T15:05:00Z</dcterms:created>
  <dcterms:modified xsi:type="dcterms:W3CDTF">2018-06-24T15:40:00Z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0x010100FA8D25DBDF7EC84E8BCC320FF9B3F90D00E1E9D02099B9334999E88B1A8EEEBFD0</vt:lpwstr>
  </property>
</Properties>
</file>