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DBF" w:rsidRPr="00657B88" w:rsidRDefault="00646F17" w:rsidP="00BA0DBF">
      <w:pPr>
        <w:rPr>
          <w:rFonts w:asciiTheme="minorBidi" w:hAnsiTheme="minorBidi" w:cstheme="minorBidi"/>
          <w:rtl/>
        </w:rPr>
      </w:pPr>
      <w:bookmarkStart w:id="0" w:name="_GoBack"/>
      <w:bookmarkEnd w:id="0"/>
      <w:r>
        <w:rPr>
          <w:rFonts w:asciiTheme="minorBidi" w:hAnsiTheme="minorBidi" w:cstheme="minorBidi"/>
          <w:noProof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-173990</wp:posOffset>
                </wp:positionH>
                <wp:positionV relativeFrom="paragraph">
                  <wp:posOffset>5715</wp:posOffset>
                </wp:positionV>
                <wp:extent cx="1474470" cy="252095"/>
                <wp:effectExtent l="0" t="0" r="444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447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7E8A" w:rsidRPr="00577E8A" w:rsidRDefault="00080E7B" w:rsidP="00577E8A">
                            <w:pPr>
                              <w:jc w:val="center"/>
                              <w:rPr>
                                <w:rFonts w:asciiTheme="minorBidi" w:hAnsiTheme="minorBidi" w:cstheme="minorBid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sz w:val="22"/>
                                <w:szCs w:val="22"/>
                                <w:rtl/>
                              </w:rPr>
                              <w:t>20</w:t>
                            </w:r>
                            <w:r w:rsidR="00E71479">
                              <w:rPr>
                                <w:rFonts w:asciiTheme="minorBidi" w:hAnsiTheme="minorBidi" w:cstheme="minorBidi" w:hint="cs"/>
                                <w:sz w:val="22"/>
                                <w:szCs w:val="22"/>
                                <w:rtl/>
                              </w:rPr>
                              <w:t>.11.13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3.7pt;margin-top:.45pt;width:116.1pt;height:19.8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" stroked="f" strokeweight=".25pt">
                <v:stroke dashstyle="dash"/>
                <v:textbox style="mso-fit-shape-to-text:t">
                  <w:txbxContent>
                    <w:p w:rsidR="00577E8A" w:rsidRPr="00577E8A" w:rsidRDefault="00080E7B" w:rsidP="00577E8A">
                      <w:pPr>
                        <w:jc w:val="center"/>
                        <w:rPr>
                          <w:rFonts w:asciiTheme="minorBidi" w:hAnsiTheme="minorBidi" w:cstheme="minorBidi"/>
                          <w:sz w:val="22"/>
                          <w:szCs w:val="22"/>
                        </w:rPr>
                      </w:pPr>
                      <w:r>
                        <w:rPr>
                          <w:rFonts w:asciiTheme="minorBidi" w:hAnsiTheme="minorBidi" w:cstheme="minorBidi" w:hint="cs"/>
                          <w:sz w:val="22"/>
                          <w:szCs w:val="22"/>
                          <w:rtl/>
                        </w:rPr>
                        <w:t>20</w:t>
                      </w:r>
                      <w:r w:rsidR="00E71479">
                        <w:rPr>
                          <w:rFonts w:asciiTheme="minorBidi" w:hAnsiTheme="minorBidi" w:cstheme="minorBidi" w:hint="cs"/>
                          <w:sz w:val="22"/>
                          <w:szCs w:val="22"/>
                          <w:rtl/>
                        </w:rPr>
                        <w:t>.11.13</w:t>
                      </w:r>
                    </w:p>
                  </w:txbxContent>
                </v:textbox>
              </v:shape>
            </w:pict>
          </mc:Fallback>
        </mc:AlternateContent>
      </w:r>
      <w:r w:rsidR="00BA0DBF" w:rsidRPr="00657B88">
        <w:rPr>
          <w:rFonts w:asciiTheme="minorBidi" w:hAnsiTheme="minorBidi" w:cstheme="minorBidi"/>
          <w:rtl/>
        </w:rPr>
        <w:t>לכבוד</w:t>
      </w:r>
      <w:r w:rsidR="00BA0DBF" w:rsidRPr="00657B88">
        <w:rPr>
          <w:rFonts w:asciiTheme="minorBidi" w:hAnsiTheme="minorBidi" w:cstheme="minorBidi"/>
          <w:rtl/>
        </w:rPr>
        <w:tab/>
      </w:r>
      <w:r w:rsidR="00B271C2" w:rsidRPr="00657B88">
        <w:rPr>
          <w:rFonts w:asciiTheme="minorBidi" w:hAnsiTheme="minorBidi" w:cstheme="minorBidi"/>
          <w:rtl/>
        </w:rPr>
        <w:tab/>
      </w:r>
      <w:r w:rsidR="00B271C2" w:rsidRPr="00657B88">
        <w:rPr>
          <w:rFonts w:asciiTheme="minorBidi" w:hAnsiTheme="minorBidi" w:cstheme="minorBidi"/>
          <w:rtl/>
        </w:rPr>
        <w:tab/>
      </w:r>
      <w:r w:rsidR="00B271C2" w:rsidRPr="00657B88">
        <w:rPr>
          <w:rFonts w:asciiTheme="minorBidi" w:hAnsiTheme="minorBidi" w:cstheme="minorBidi"/>
          <w:rtl/>
        </w:rPr>
        <w:tab/>
      </w:r>
      <w:r w:rsidR="00B271C2" w:rsidRPr="00657B88">
        <w:rPr>
          <w:rFonts w:asciiTheme="minorBidi" w:hAnsiTheme="minorBidi" w:cstheme="minorBidi"/>
          <w:rtl/>
        </w:rPr>
        <w:tab/>
      </w:r>
      <w:r w:rsidR="00B271C2" w:rsidRPr="00657B88">
        <w:rPr>
          <w:rFonts w:asciiTheme="minorBidi" w:hAnsiTheme="minorBidi" w:cstheme="minorBidi"/>
          <w:rtl/>
        </w:rPr>
        <w:tab/>
      </w:r>
      <w:r w:rsidR="00B271C2" w:rsidRPr="00657B88">
        <w:rPr>
          <w:rFonts w:asciiTheme="minorBidi" w:hAnsiTheme="minorBidi" w:cstheme="minorBidi"/>
          <w:rtl/>
        </w:rPr>
        <w:tab/>
      </w:r>
      <w:r w:rsidR="00B271C2" w:rsidRPr="00657B88">
        <w:rPr>
          <w:rFonts w:asciiTheme="minorBidi" w:hAnsiTheme="minorBidi" w:cstheme="minorBidi"/>
          <w:rtl/>
        </w:rPr>
        <w:tab/>
      </w:r>
      <w:r w:rsidR="00B271C2" w:rsidRPr="00657B88">
        <w:rPr>
          <w:rFonts w:asciiTheme="minorBidi" w:hAnsiTheme="minorBidi" w:cstheme="minorBidi"/>
          <w:rtl/>
        </w:rPr>
        <w:tab/>
      </w:r>
    </w:p>
    <w:p w:rsidR="00BA0DBF" w:rsidRPr="00657B88" w:rsidRDefault="00C27F56" w:rsidP="00BA0DBF">
      <w:pPr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>גלית</w:t>
      </w:r>
    </w:p>
    <w:p w:rsidR="00BA0DBF" w:rsidRPr="00657B88" w:rsidRDefault="00C27F56" w:rsidP="001E40E8">
      <w:pPr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>היחידה לחופש המידע</w:t>
      </w:r>
      <w:r w:rsidR="001E40E8">
        <w:rPr>
          <w:rFonts w:asciiTheme="minorBidi" w:hAnsiTheme="minorBidi" w:cstheme="minorBidi" w:hint="cs"/>
          <w:rtl/>
        </w:rPr>
        <w:t xml:space="preserve">  - </w:t>
      </w:r>
      <w:r w:rsidR="00BA0DBF" w:rsidRPr="00657B88">
        <w:rPr>
          <w:rFonts w:asciiTheme="minorBidi" w:hAnsiTheme="minorBidi" w:cstheme="minorBidi"/>
          <w:rtl/>
        </w:rPr>
        <w:t>משרד המשפטים</w:t>
      </w:r>
    </w:p>
    <w:p w:rsidR="00BA0DBF" w:rsidRPr="00657B88" w:rsidRDefault="00BA0DBF" w:rsidP="00BA0DBF">
      <w:pPr>
        <w:rPr>
          <w:rFonts w:asciiTheme="minorBidi" w:hAnsiTheme="minorBidi" w:cstheme="minorBidi"/>
          <w:rtl/>
        </w:rPr>
      </w:pPr>
    </w:p>
    <w:p w:rsidR="00BA0DBF" w:rsidRPr="00657B88" w:rsidRDefault="00BA0DBF" w:rsidP="00C27F56">
      <w:pPr>
        <w:jc w:val="center"/>
        <w:rPr>
          <w:rFonts w:asciiTheme="minorBidi" w:hAnsiTheme="minorBidi" w:cstheme="minorBidi"/>
          <w:b/>
          <w:bCs/>
          <w:u w:val="single"/>
          <w:rtl/>
        </w:rPr>
      </w:pPr>
      <w:r w:rsidRPr="00657B88">
        <w:rPr>
          <w:rFonts w:asciiTheme="minorBidi" w:hAnsiTheme="minorBidi" w:cstheme="minorBidi"/>
          <w:rtl/>
        </w:rPr>
        <w:t>הנדון:</w:t>
      </w:r>
      <w:r w:rsidRPr="00657B88">
        <w:rPr>
          <w:rFonts w:asciiTheme="minorBidi" w:hAnsiTheme="minorBidi" w:cstheme="minorBidi"/>
          <w:b/>
          <w:bCs/>
          <w:rtl/>
        </w:rPr>
        <w:t xml:space="preserve"> </w:t>
      </w:r>
      <w:r w:rsidR="00C27F56">
        <w:rPr>
          <w:rFonts w:asciiTheme="minorBidi" w:hAnsiTheme="minorBidi" w:cstheme="minorBidi" w:hint="cs"/>
          <w:b/>
          <w:bCs/>
          <w:u w:val="single"/>
          <w:rtl/>
        </w:rPr>
        <w:t xml:space="preserve">פרסום בנושא חופש המידע </w:t>
      </w:r>
    </w:p>
    <w:p w:rsidR="00BA0DBF" w:rsidRPr="00657B88" w:rsidRDefault="00BA0DBF" w:rsidP="00BA0DBF">
      <w:pPr>
        <w:jc w:val="center"/>
        <w:rPr>
          <w:rFonts w:asciiTheme="minorBidi" w:hAnsiTheme="minorBidi" w:cstheme="minorBidi"/>
          <w:b/>
          <w:bCs/>
          <w:u w:val="single"/>
          <w:rtl/>
        </w:rPr>
      </w:pPr>
    </w:p>
    <w:p w:rsidR="00657B88" w:rsidRPr="00657B88" w:rsidRDefault="00657B88" w:rsidP="00C27F56">
      <w:pPr>
        <w:rPr>
          <w:rFonts w:asciiTheme="minorBidi" w:hAnsiTheme="minorBidi" w:cstheme="minorBidi"/>
          <w:rtl/>
        </w:rPr>
      </w:pPr>
      <w:r w:rsidRPr="00657B88">
        <w:rPr>
          <w:rFonts w:asciiTheme="minorBidi" w:hAnsiTheme="minorBidi" w:cstheme="minorBidi"/>
          <w:rtl/>
        </w:rPr>
        <w:t xml:space="preserve">בהמשך לבקשתכם, מצורפת הצעת מחיר לפרסום בנושא </w:t>
      </w:r>
      <w:r w:rsidR="00C27F56">
        <w:rPr>
          <w:rFonts w:asciiTheme="minorBidi" w:hAnsiTheme="minorBidi" w:cstheme="minorBidi" w:hint="cs"/>
          <w:rtl/>
        </w:rPr>
        <w:t>חופש המידע</w:t>
      </w:r>
      <w:r w:rsidR="00281B13">
        <w:rPr>
          <w:rFonts w:asciiTheme="minorBidi" w:hAnsiTheme="minorBidi" w:cstheme="minorBidi" w:hint="cs"/>
          <w:rtl/>
        </w:rPr>
        <w:t>.</w:t>
      </w:r>
    </w:p>
    <w:p w:rsidR="00BA0DBF" w:rsidRPr="00657B88" w:rsidRDefault="00BA0DBF" w:rsidP="00BA0DBF">
      <w:pPr>
        <w:spacing w:line="276" w:lineRule="auto"/>
        <w:rPr>
          <w:rFonts w:asciiTheme="minorBidi" w:hAnsiTheme="minorBidi" w:cstheme="minorBidi"/>
          <w:rtl/>
        </w:rPr>
      </w:pPr>
      <w:r w:rsidRPr="00657B88">
        <w:rPr>
          <w:rFonts w:asciiTheme="minorBidi" w:hAnsiTheme="minorBidi" w:cstheme="minorBidi"/>
          <w:rtl/>
        </w:rPr>
        <w:tab/>
      </w:r>
    </w:p>
    <w:p w:rsidR="00BA0DBF" w:rsidRPr="00657B88" w:rsidRDefault="00657B88" w:rsidP="00BA0DBF">
      <w:pPr>
        <w:spacing w:line="276" w:lineRule="auto"/>
        <w:rPr>
          <w:rFonts w:asciiTheme="minorBidi" w:hAnsiTheme="minorBidi" w:cstheme="minorBidi"/>
          <w:b/>
          <w:bCs/>
          <w:u w:val="single"/>
          <w:rtl/>
        </w:rPr>
      </w:pPr>
      <w:r w:rsidRPr="00657B88">
        <w:rPr>
          <w:rFonts w:asciiTheme="minorBidi" w:hAnsiTheme="minorBidi" w:cstheme="minorBidi"/>
          <w:b/>
          <w:bCs/>
          <w:u w:val="single"/>
          <w:rtl/>
        </w:rPr>
        <w:t>ר</w:t>
      </w:r>
      <w:r w:rsidR="00BA0DBF" w:rsidRPr="00657B88">
        <w:rPr>
          <w:rFonts w:asciiTheme="minorBidi" w:hAnsiTheme="minorBidi" w:cstheme="minorBidi"/>
          <w:b/>
          <w:bCs/>
          <w:u w:val="single"/>
          <w:rtl/>
        </w:rPr>
        <w:t>דיו</w:t>
      </w:r>
    </w:p>
    <w:p w:rsidR="00657B88" w:rsidRDefault="00281B13" w:rsidP="00281B13">
      <w:pPr>
        <w:spacing w:line="276" w:lineRule="auto"/>
        <w:rPr>
          <w:rFonts w:asciiTheme="minorBidi" w:hAnsiTheme="minorBidi" w:cstheme="minorBidi"/>
          <w:rtl/>
        </w:rPr>
      </w:pPr>
      <w:r w:rsidRPr="00281B13">
        <w:rPr>
          <w:rFonts w:asciiTheme="minorBidi" w:hAnsiTheme="minorBidi" w:cstheme="minorBidi" w:hint="cs"/>
          <w:rtl/>
        </w:rPr>
        <w:t>גלי צה"ל וגלגל"צ</w:t>
      </w:r>
      <w:r>
        <w:rPr>
          <w:rFonts w:asciiTheme="minorBidi" w:hAnsiTheme="minorBidi" w:cstheme="minorBidi" w:hint="cs"/>
          <w:rtl/>
        </w:rPr>
        <w:t xml:space="preserve">, 8 תשדירים ביום בכל תחנה למשך </w:t>
      </w:r>
      <w:r w:rsidR="001E40E8">
        <w:rPr>
          <w:rFonts w:asciiTheme="minorBidi" w:hAnsiTheme="minorBidi" w:cstheme="minorBidi" w:hint="cs"/>
          <w:rtl/>
        </w:rPr>
        <w:t>כ</w:t>
      </w:r>
      <w:r>
        <w:rPr>
          <w:rFonts w:asciiTheme="minorBidi" w:hAnsiTheme="minorBidi" w:cstheme="minorBidi" w:hint="cs"/>
          <w:rtl/>
        </w:rPr>
        <w:t xml:space="preserve">שבועיים כ-100,000 ₪ </w:t>
      </w:r>
    </w:p>
    <w:p w:rsidR="001E40E8" w:rsidRPr="00281B13" w:rsidRDefault="001E40E8" w:rsidP="00281B13">
      <w:pPr>
        <w:spacing w:line="276" w:lineRule="auto"/>
        <w:rPr>
          <w:rFonts w:asciiTheme="minorBidi" w:hAnsiTheme="minorBidi" w:cstheme="minorBidi"/>
          <w:rtl/>
        </w:rPr>
      </w:pPr>
    </w:p>
    <w:p w:rsidR="001E40E8" w:rsidRDefault="001E40E8" w:rsidP="001E40E8">
      <w:pPr>
        <w:rPr>
          <w:b/>
          <w:bCs/>
          <w:u w:val="single"/>
        </w:rPr>
      </w:pPr>
      <w:r>
        <w:rPr>
          <w:rFonts w:cs="David" w:hint="cs"/>
          <w:b/>
          <w:bCs/>
          <w:u w:val="single"/>
          <w:rtl/>
        </w:rPr>
        <w:t>11/05</w:t>
      </w:r>
    </w:p>
    <w:p w:rsidR="001E40E8" w:rsidRDefault="001E40E8" w:rsidP="001E40E8">
      <w:pPr>
        <w:rPr>
          <w:rFonts w:cs="David"/>
        </w:rPr>
      </w:pPr>
      <w:r>
        <w:rPr>
          <w:rFonts w:cs="David" w:hint="cs"/>
          <w:b/>
          <w:bCs/>
          <w:rtl/>
        </w:rPr>
        <w:t xml:space="preserve">גל"צ- </w:t>
      </w:r>
      <w:r>
        <w:rPr>
          <w:rFonts w:cs="David" w:hint="cs"/>
          <w:rtl/>
        </w:rPr>
        <w:t>06:30, 07:30, 08:59, 09:30, 10:30, 16:30, 17:30, 18:30.</w:t>
      </w:r>
    </w:p>
    <w:p w:rsidR="001E40E8" w:rsidRDefault="001E40E8" w:rsidP="001E40E8">
      <w:pPr>
        <w:rPr>
          <w:rFonts w:cs="David"/>
        </w:rPr>
      </w:pPr>
      <w:r>
        <w:rPr>
          <w:rFonts w:cs="David" w:hint="cs"/>
          <w:b/>
          <w:bCs/>
          <w:rtl/>
        </w:rPr>
        <w:t xml:space="preserve">גלגלצ- </w:t>
      </w:r>
      <w:r>
        <w:rPr>
          <w:rFonts w:cs="David" w:hint="cs"/>
          <w:rtl/>
        </w:rPr>
        <w:t>06:59, 07:30, 08:59, 09:59, 10:30, 15:59, 18:59, 19:30.</w:t>
      </w:r>
    </w:p>
    <w:p w:rsidR="001E40E8" w:rsidRDefault="001E40E8" w:rsidP="001E40E8">
      <w:pPr>
        <w:rPr>
          <w:rFonts w:cs="David"/>
          <w:b/>
          <w:bCs/>
          <w:rtl/>
        </w:rPr>
      </w:pPr>
    </w:p>
    <w:p w:rsidR="001E40E8" w:rsidRDefault="001E40E8" w:rsidP="001E40E8">
      <w:pPr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12/05</w:t>
      </w:r>
    </w:p>
    <w:p w:rsidR="001E40E8" w:rsidRDefault="001E40E8" w:rsidP="001E40E8">
      <w:pPr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גל"צ- </w:t>
      </w:r>
      <w:r>
        <w:rPr>
          <w:rFonts w:cs="David" w:hint="cs"/>
          <w:rtl/>
        </w:rPr>
        <w:t>06:30, 07:30, 08:59, 09:30, 10:30, 16:30, 17:30, 18:30.</w:t>
      </w:r>
    </w:p>
    <w:p w:rsidR="001E40E8" w:rsidRDefault="001E40E8" w:rsidP="001E40E8">
      <w:pPr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גלגלצ- </w:t>
      </w:r>
      <w:r>
        <w:rPr>
          <w:rFonts w:cs="David" w:hint="cs"/>
          <w:rtl/>
        </w:rPr>
        <w:t>06:59, 07:30, 08:59, 09:59, 10:30, 17:30, 18:59, 19:30.</w:t>
      </w:r>
    </w:p>
    <w:p w:rsidR="001E40E8" w:rsidRDefault="001E40E8" w:rsidP="001E40E8">
      <w:pPr>
        <w:rPr>
          <w:rFonts w:cs="David"/>
          <w:rtl/>
        </w:rPr>
      </w:pPr>
    </w:p>
    <w:p w:rsidR="001E40E8" w:rsidRDefault="001E40E8" w:rsidP="001E40E8">
      <w:pPr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13/05</w:t>
      </w:r>
    </w:p>
    <w:p w:rsidR="001E40E8" w:rsidRDefault="001E40E8" w:rsidP="001E40E8">
      <w:pPr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גל"צ- </w:t>
      </w:r>
      <w:r>
        <w:rPr>
          <w:rFonts w:cs="David" w:hint="cs"/>
          <w:rtl/>
        </w:rPr>
        <w:t>06:30, 07:30, 08:59, 09:30, 10:30, 16:30, 17:30, 18:30.</w:t>
      </w:r>
    </w:p>
    <w:p w:rsidR="001E40E8" w:rsidRDefault="001E40E8" w:rsidP="001E40E8">
      <w:pPr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גלגלצ- </w:t>
      </w:r>
      <w:r>
        <w:rPr>
          <w:rFonts w:cs="David" w:hint="cs"/>
          <w:rtl/>
        </w:rPr>
        <w:t>06:30, 07:30, 09:59, 11:30, 12:59, 16:30, 18:59, 19:59.</w:t>
      </w:r>
    </w:p>
    <w:p w:rsidR="001E40E8" w:rsidRDefault="001E40E8" w:rsidP="001E40E8">
      <w:pPr>
        <w:rPr>
          <w:rFonts w:cs="David"/>
          <w:rtl/>
        </w:rPr>
      </w:pPr>
    </w:p>
    <w:p w:rsidR="001E40E8" w:rsidRDefault="001E40E8" w:rsidP="001E40E8">
      <w:pPr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14/05</w:t>
      </w:r>
    </w:p>
    <w:p w:rsidR="001E40E8" w:rsidRDefault="001E40E8" w:rsidP="001E40E8">
      <w:pPr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גל"צ- </w:t>
      </w:r>
      <w:r>
        <w:rPr>
          <w:rFonts w:cs="David" w:hint="cs"/>
          <w:rtl/>
        </w:rPr>
        <w:t>06:30, 07:30, 08:59, 09:30, 10:30, 16:30, 17:30, 18:30.</w:t>
      </w:r>
    </w:p>
    <w:p w:rsidR="001E40E8" w:rsidRDefault="001E40E8" w:rsidP="001E40E8">
      <w:pPr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גלגלצ- </w:t>
      </w:r>
      <w:r>
        <w:rPr>
          <w:rFonts w:cs="David" w:hint="cs"/>
          <w:rtl/>
        </w:rPr>
        <w:t>06:30, 07:30, 08:59, 09:30, 10:30, 11:30, 18:59, 19:30.</w:t>
      </w:r>
    </w:p>
    <w:p w:rsidR="001E40E8" w:rsidRDefault="001E40E8" w:rsidP="001E40E8">
      <w:pPr>
        <w:rPr>
          <w:rFonts w:cs="David"/>
          <w:u w:val="single"/>
          <w:rtl/>
        </w:rPr>
      </w:pPr>
    </w:p>
    <w:p w:rsidR="001E40E8" w:rsidRDefault="001E40E8" w:rsidP="001E40E8">
      <w:pPr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15/05</w:t>
      </w:r>
    </w:p>
    <w:p w:rsidR="001E40E8" w:rsidRDefault="001E40E8" w:rsidP="001E40E8">
      <w:pPr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גל"צ- </w:t>
      </w:r>
      <w:r>
        <w:rPr>
          <w:rFonts w:cs="David" w:hint="cs"/>
          <w:rtl/>
        </w:rPr>
        <w:t>06:30, 08:59, 09:30, 10:30, 11:30, 16:30, 17:30, 18:30.</w:t>
      </w:r>
    </w:p>
    <w:p w:rsidR="001E40E8" w:rsidRDefault="001E40E8" w:rsidP="001E40E8">
      <w:pPr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גלגלצ- </w:t>
      </w:r>
      <w:r>
        <w:rPr>
          <w:rFonts w:cs="David" w:hint="cs"/>
          <w:rtl/>
        </w:rPr>
        <w:t>06:30, 07:30, 08:59, 09:30, 10:30, 16:30, 18:59, 19:30.</w:t>
      </w:r>
    </w:p>
    <w:p w:rsidR="001E40E8" w:rsidRDefault="001E40E8" w:rsidP="001E40E8">
      <w:pPr>
        <w:rPr>
          <w:rFonts w:cs="David"/>
          <w:rtl/>
        </w:rPr>
      </w:pPr>
    </w:p>
    <w:p w:rsidR="001E40E8" w:rsidRDefault="001E40E8" w:rsidP="001E40E8">
      <w:pPr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18/5</w:t>
      </w:r>
    </w:p>
    <w:p w:rsidR="001E40E8" w:rsidRDefault="001E40E8" w:rsidP="001E40E8">
      <w:pPr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גל"צ- </w:t>
      </w:r>
      <w:r>
        <w:rPr>
          <w:rFonts w:cs="David" w:hint="cs"/>
          <w:rtl/>
        </w:rPr>
        <w:t>06:30, 07:30, 08:59, 09:30, 10:30, 16:30, 17:59, 18:30.</w:t>
      </w:r>
    </w:p>
    <w:p w:rsidR="001E40E8" w:rsidRDefault="001E40E8" w:rsidP="001E40E8">
      <w:pPr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גלגלצ- </w:t>
      </w:r>
      <w:r>
        <w:rPr>
          <w:rFonts w:cs="David" w:hint="cs"/>
          <w:rtl/>
        </w:rPr>
        <w:t>06:59, 07:30, 08:30, 09:30, 10:59, 16:59, 17:59, 18:59.</w:t>
      </w:r>
    </w:p>
    <w:p w:rsidR="001E40E8" w:rsidRDefault="001E40E8" w:rsidP="001E40E8">
      <w:pPr>
        <w:rPr>
          <w:rFonts w:cs="David"/>
          <w:rtl/>
        </w:rPr>
      </w:pPr>
    </w:p>
    <w:p w:rsidR="001E40E8" w:rsidRDefault="001E40E8" w:rsidP="001E40E8">
      <w:pPr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19/5</w:t>
      </w:r>
    </w:p>
    <w:p w:rsidR="001E40E8" w:rsidRDefault="001E40E8" w:rsidP="001E40E8">
      <w:pPr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גל"צ- </w:t>
      </w:r>
      <w:r>
        <w:rPr>
          <w:rFonts w:cs="David" w:hint="cs"/>
          <w:rtl/>
        </w:rPr>
        <w:t>06:30, 07:30, 08:59, 09:30, 10:30, 16:30, 17:59, 18:30.</w:t>
      </w:r>
    </w:p>
    <w:p w:rsidR="001E40E8" w:rsidRDefault="001E40E8" w:rsidP="001E40E8">
      <w:pPr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גלגלצ- </w:t>
      </w:r>
      <w:r>
        <w:rPr>
          <w:rFonts w:cs="David" w:hint="cs"/>
          <w:rtl/>
        </w:rPr>
        <w:t>06:59, 07:30, 08:30, 09:30, 10:59, 16:30, 17:59, 18:30.</w:t>
      </w:r>
    </w:p>
    <w:p w:rsidR="001E40E8" w:rsidRDefault="001E40E8" w:rsidP="001E40E8">
      <w:pPr>
        <w:rPr>
          <w:rFonts w:cs="David"/>
          <w:u w:val="single"/>
          <w:rtl/>
        </w:rPr>
      </w:pPr>
    </w:p>
    <w:p w:rsidR="001E40E8" w:rsidRDefault="001E40E8" w:rsidP="001E40E8">
      <w:pPr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20/05</w:t>
      </w:r>
    </w:p>
    <w:p w:rsidR="001E40E8" w:rsidRDefault="001E40E8" w:rsidP="001E40E8">
      <w:pPr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גל"צ- </w:t>
      </w:r>
      <w:r>
        <w:rPr>
          <w:rFonts w:cs="David" w:hint="cs"/>
          <w:rtl/>
        </w:rPr>
        <w:t xml:space="preserve">06:30, 07:30, 08:30, 09:59, 10:59, 16:30, 17:59, 18:30. </w:t>
      </w:r>
    </w:p>
    <w:p w:rsidR="001E40E8" w:rsidRDefault="001E40E8" w:rsidP="001E40E8">
      <w:pPr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גלגלצ- </w:t>
      </w:r>
      <w:r>
        <w:rPr>
          <w:rFonts w:cs="David" w:hint="cs"/>
          <w:rtl/>
        </w:rPr>
        <w:t>06:30, 07:30, 08:30, 09:59, 10:59, 16:30, 17:59, 18:30.</w:t>
      </w:r>
    </w:p>
    <w:p w:rsidR="001E40E8" w:rsidRDefault="001E40E8" w:rsidP="001E40E8">
      <w:pPr>
        <w:rPr>
          <w:rFonts w:cs="David"/>
          <w:u w:val="single"/>
          <w:rtl/>
        </w:rPr>
      </w:pPr>
    </w:p>
    <w:p w:rsidR="001E40E8" w:rsidRDefault="001E40E8" w:rsidP="001E40E8">
      <w:pPr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21/05</w:t>
      </w:r>
    </w:p>
    <w:p w:rsidR="001E40E8" w:rsidRDefault="001E40E8" w:rsidP="001E40E8">
      <w:pPr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גל"צ- </w:t>
      </w:r>
      <w:r>
        <w:rPr>
          <w:rFonts w:cs="David" w:hint="cs"/>
          <w:rtl/>
        </w:rPr>
        <w:t>06:30, 07:30, 08:30, 09:59, 10:59, 16:30, 17:59 18:59.</w:t>
      </w:r>
    </w:p>
    <w:p w:rsidR="001E40E8" w:rsidRDefault="001E40E8" w:rsidP="001E40E8">
      <w:pPr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גלגלצ- </w:t>
      </w:r>
      <w:r>
        <w:rPr>
          <w:rFonts w:cs="David" w:hint="cs"/>
          <w:rtl/>
        </w:rPr>
        <w:t>06:30, 07:30, 08:30, 09:59, 10:59, 16:59, 17:59, 18:59.</w:t>
      </w:r>
    </w:p>
    <w:p w:rsidR="001E40E8" w:rsidRDefault="001E40E8" w:rsidP="001E40E8">
      <w:pPr>
        <w:rPr>
          <w:rFonts w:cs="David"/>
          <w:u w:val="single"/>
          <w:rtl/>
        </w:rPr>
      </w:pPr>
    </w:p>
    <w:p w:rsidR="001E40E8" w:rsidRDefault="001E40E8" w:rsidP="001E40E8">
      <w:pPr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u w:val="single"/>
          <w:rtl/>
        </w:rPr>
        <w:t>22/05</w:t>
      </w:r>
    </w:p>
    <w:p w:rsidR="001E40E8" w:rsidRDefault="001E40E8" w:rsidP="001E40E8">
      <w:pPr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גל"צ- </w:t>
      </w:r>
      <w:r>
        <w:rPr>
          <w:rFonts w:cs="David" w:hint="cs"/>
          <w:rtl/>
        </w:rPr>
        <w:t xml:space="preserve">06:30, 07:30, 08:30, 09:59, 10:59, 16:30, 17:59, 18:30. </w:t>
      </w:r>
    </w:p>
    <w:p w:rsidR="001E40E8" w:rsidRDefault="001E40E8" w:rsidP="001E40E8">
      <w:pPr>
        <w:rPr>
          <w:rFonts w:cs="David"/>
          <w:rtl/>
        </w:rPr>
      </w:pPr>
      <w:r>
        <w:rPr>
          <w:rFonts w:cs="David" w:hint="cs"/>
          <w:b/>
          <w:bCs/>
          <w:rtl/>
        </w:rPr>
        <w:t xml:space="preserve">גלגלצ- </w:t>
      </w:r>
      <w:r>
        <w:rPr>
          <w:rFonts w:cs="David" w:hint="cs"/>
          <w:rtl/>
        </w:rPr>
        <w:t>06:30, 07:30, 08:30, 09:59, 10:59, 16:59, 17:59, 18:30.</w:t>
      </w:r>
    </w:p>
    <w:p w:rsidR="001E40E8" w:rsidRDefault="001E40E8" w:rsidP="001E40E8">
      <w:pPr>
        <w:rPr>
          <w:rFonts w:cs="David"/>
          <w:rtl/>
        </w:rPr>
      </w:pPr>
    </w:p>
    <w:p w:rsidR="00BA0DBF" w:rsidRPr="00657B88" w:rsidRDefault="00BA0DBF" w:rsidP="00BA0DBF">
      <w:pPr>
        <w:spacing w:line="276" w:lineRule="auto"/>
        <w:rPr>
          <w:rFonts w:asciiTheme="minorBidi" w:hAnsiTheme="minorBidi" w:cstheme="minorBidi"/>
          <w:b/>
          <w:bCs/>
          <w:u w:val="single"/>
          <w:rtl/>
        </w:rPr>
      </w:pPr>
      <w:r w:rsidRPr="00657B88">
        <w:rPr>
          <w:rFonts w:asciiTheme="minorBidi" w:hAnsiTheme="minorBidi" w:cstheme="minorBidi"/>
          <w:b/>
          <w:bCs/>
          <w:u w:val="single"/>
          <w:rtl/>
        </w:rPr>
        <w:lastRenderedPageBreak/>
        <w:t>אינטרנט</w:t>
      </w:r>
    </w:p>
    <w:p w:rsidR="00BA0DBF" w:rsidRDefault="00BA0DBF" w:rsidP="00281B13">
      <w:pPr>
        <w:spacing w:line="276" w:lineRule="auto"/>
        <w:rPr>
          <w:rFonts w:asciiTheme="minorBidi" w:hAnsiTheme="minorBidi" w:cstheme="minorBidi"/>
          <w:rtl/>
        </w:rPr>
      </w:pPr>
      <w:r w:rsidRPr="00657B88">
        <w:rPr>
          <w:rFonts w:asciiTheme="minorBidi" w:hAnsiTheme="minorBidi" w:cstheme="minorBidi"/>
          <w:rtl/>
        </w:rPr>
        <w:t>פרסום באנר</w:t>
      </w:r>
      <w:r w:rsidR="00281B13">
        <w:rPr>
          <w:rFonts w:asciiTheme="minorBidi" w:hAnsiTheme="minorBidi" w:cstheme="minorBidi" w:hint="cs"/>
          <w:rtl/>
        </w:rPr>
        <w:t>ים</w:t>
      </w:r>
      <w:r w:rsidR="00281B13">
        <w:rPr>
          <w:rFonts w:asciiTheme="minorBidi" w:hAnsiTheme="minorBidi" w:cstheme="minorBidi"/>
          <w:rtl/>
        </w:rPr>
        <w:t xml:space="preserve"> במיקומים מיטביים, באתרים</w:t>
      </w:r>
      <w:r w:rsidR="00281B13">
        <w:rPr>
          <w:rFonts w:asciiTheme="minorBidi" w:hAnsiTheme="minorBidi" w:cstheme="minorBidi" w:hint="cs"/>
          <w:rtl/>
        </w:rPr>
        <w:t xml:space="preserve"> המובילים</w:t>
      </w:r>
    </w:p>
    <w:tbl>
      <w:tblPr>
        <w:bidiVisual/>
        <w:tblW w:w="7655" w:type="dxa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61"/>
        <w:gridCol w:w="4794"/>
      </w:tblGrid>
      <w:tr w:rsidR="001E40E8" w:rsidRPr="00AF1423" w:rsidTr="001E40E8">
        <w:tc>
          <w:tcPr>
            <w:tcW w:w="2861" w:type="dxa"/>
          </w:tcPr>
          <w:p w:rsidR="001E40E8" w:rsidRPr="00AE2F85" w:rsidRDefault="001E40E8" w:rsidP="008136E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ynet</w:t>
            </w:r>
          </w:p>
        </w:tc>
        <w:tc>
          <w:tcPr>
            <w:tcW w:w="4794" w:type="dxa"/>
          </w:tcPr>
          <w:p w:rsidR="001E40E8" w:rsidRPr="00AF1423" w:rsidRDefault="001E40E8" w:rsidP="008136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cs"/>
                <w:rtl/>
              </w:rPr>
              <w:t>עמוד הבית,חדשות, כלכלה, תרבות, אוכל, ספורט, רכב, חבילת גברים,חבילת נשים</w:t>
            </w:r>
          </w:p>
        </w:tc>
      </w:tr>
      <w:tr w:rsidR="001E40E8" w:rsidTr="001E40E8">
        <w:tc>
          <w:tcPr>
            <w:tcW w:w="2861" w:type="dxa"/>
          </w:tcPr>
          <w:p w:rsidR="001E40E8" w:rsidRDefault="001E40E8" w:rsidP="008136E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גוגל</w:t>
            </w:r>
          </w:p>
        </w:tc>
        <w:tc>
          <w:tcPr>
            <w:tcW w:w="4794" w:type="dxa"/>
          </w:tcPr>
          <w:p w:rsidR="001E40E8" w:rsidRDefault="001E40E8" w:rsidP="008136ED">
            <w:pPr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מודעה ממומנת לפי מילות חיפוש רלוונטיות + באנרים ברשת התוכן של גוגל באתרים רלוונטים</w:t>
            </w:r>
          </w:p>
        </w:tc>
      </w:tr>
      <w:tr w:rsidR="001E40E8" w:rsidTr="001E40E8">
        <w:tc>
          <w:tcPr>
            <w:tcW w:w="2861" w:type="dxa"/>
          </w:tcPr>
          <w:p w:rsidR="001E40E8" w:rsidRDefault="001E40E8" w:rsidP="008136ED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פייסבוק</w:t>
            </w:r>
          </w:p>
        </w:tc>
        <w:tc>
          <w:tcPr>
            <w:tcW w:w="4794" w:type="dxa"/>
          </w:tcPr>
          <w:p w:rsidR="001E40E8" w:rsidRDefault="001E40E8" w:rsidP="008136ED">
            <w:pPr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 xml:space="preserve">מודעות טקסטואליות מפולחות לקהל המטרה </w:t>
            </w:r>
          </w:p>
        </w:tc>
      </w:tr>
      <w:tr w:rsidR="001E40E8" w:rsidRPr="00AF1423" w:rsidTr="001E40E8">
        <w:tc>
          <w:tcPr>
            <w:tcW w:w="2861" w:type="dxa"/>
          </w:tcPr>
          <w:p w:rsidR="001E40E8" w:rsidRPr="00AE2F85" w:rsidRDefault="001E40E8" w:rsidP="008136ED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פאנט</w:t>
            </w:r>
          </w:p>
        </w:tc>
        <w:tc>
          <w:tcPr>
            <w:tcW w:w="4794" w:type="dxa"/>
          </w:tcPr>
          <w:p w:rsidR="001E40E8" w:rsidRPr="00AF1423" w:rsidRDefault="001E40E8" w:rsidP="008136E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 w:hint="cs"/>
                <w:rtl/>
              </w:rPr>
              <w:t>עמוד הבית</w:t>
            </w:r>
          </w:p>
        </w:tc>
      </w:tr>
      <w:tr w:rsidR="001E40E8" w:rsidTr="001E40E8">
        <w:trPr>
          <w:trHeight w:val="70"/>
        </w:trPr>
        <w:tc>
          <w:tcPr>
            <w:tcW w:w="2861" w:type="dxa"/>
          </w:tcPr>
          <w:p w:rsidR="001E40E8" w:rsidRPr="00AE2F85" w:rsidRDefault="001E40E8" w:rsidP="008136ED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  <w:r>
              <w:rPr>
                <w:rFonts w:ascii="Arial" w:hAnsi="Arial" w:cs="Arial" w:hint="cs"/>
                <w:b/>
                <w:bCs/>
                <w:rtl/>
              </w:rPr>
              <w:t>כיכר השבת</w:t>
            </w:r>
          </w:p>
        </w:tc>
        <w:tc>
          <w:tcPr>
            <w:tcW w:w="4794" w:type="dxa"/>
          </w:tcPr>
          <w:p w:rsidR="001E40E8" w:rsidRDefault="001E40E8" w:rsidP="008136ED">
            <w:pPr>
              <w:jc w:val="center"/>
              <w:rPr>
                <w:rFonts w:ascii="Arial" w:hAnsi="Arial" w:cs="Arial"/>
                <w:rtl/>
              </w:rPr>
            </w:pPr>
            <w:r>
              <w:rPr>
                <w:rFonts w:ascii="Arial" w:hAnsi="Arial" w:cs="Arial" w:hint="cs"/>
                <w:rtl/>
              </w:rPr>
              <w:t>עמוד הבית ורחבי האתר</w:t>
            </w:r>
          </w:p>
        </w:tc>
      </w:tr>
    </w:tbl>
    <w:p w:rsidR="001E40E8" w:rsidRDefault="001E40E8" w:rsidP="001E40E8">
      <w:pPr>
        <w:spacing w:line="276" w:lineRule="auto"/>
        <w:rPr>
          <w:rFonts w:asciiTheme="minorBidi" w:hAnsiTheme="minorBidi" w:cstheme="minorBidi"/>
          <w:rtl/>
        </w:rPr>
      </w:pPr>
    </w:p>
    <w:p w:rsidR="00BA0DBF" w:rsidRPr="001E40E8" w:rsidRDefault="00BA0DBF" w:rsidP="001E40E8">
      <w:pPr>
        <w:spacing w:line="276" w:lineRule="auto"/>
        <w:rPr>
          <w:rFonts w:asciiTheme="minorBidi" w:hAnsiTheme="minorBidi" w:cstheme="minorBidi"/>
          <w:rtl/>
        </w:rPr>
      </w:pPr>
      <w:r w:rsidRPr="001E40E8">
        <w:rPr>
          <w:rFonts w:asciiTheme="minorBidi" w:hAnsiTheme="minorBidi" w:cstheme="minorBidi"/>
          <w:rtl/>
        </w:rPr>
        <w:t>סה"כ עלות: כ-</w:t>
      </w:r>
      <w:r w:rsidR="001E40E8" w:rsidRPr="001E40E8">
        <w:rPr>
          <w:rFonts w:asciiTheme="minorBidi" w:hAnsiTheme="minorBidi" w:cstheme="minorBidi" w:hint="cs"/>
          <w:rtl/>
        </w:rPr>
        <w:t>2</w:t>
      </w:r>
      <w:r w:rsidR="00657B88" w:rsidRPr="001E40E8">
        <w:rPr>
          <w:rFonts w:asciiTheme="minorBidi" w:hAnsiTheme="minorBidi" w:cstheme="minorBidi"/>
          <w:rtl/>
        </w:rPr>
        <w:t>00</w:t>
      </w:r>
      <w:r w:rsidRPr="001E40E8">
        <w:rPr>
          <w:rFonts w:asciiTheme="minorBidi" w:hAnsiTheme="minorBidi" w:cstheme="minorBidi"/>
          <w:rtl/>
        </w:rPr>
        <w:t xml:space="preserve">,000 ₪ </w:t>
      </w:r>
    </w:p>
    <w:p w:rsidR="00BA0DBF" w:rsidRPr="00657B88" w:rsidRDefault="00BA0DBF" w:rsidP="00BA0DBF">
      <w:pPr>
        <w:spacing w:line="276" w:lineRule="auto"/>
        <w:rPr>
          <w:rFonts w:asciiTheme="minorBidi" w:hAnsiTheme="minorBidi" w:cstheme="minorBidi"/>
          <w:b/>
          <w:bCs/>
          <w:rtl/>
        </w:rPr>
      </w:pPr>
    </w:p>
    <w:p w:rsidR="00BA0DBF" w:rsidRPr="00657B88" w:rsidRDefault="00BA0DBF" w:rsidP="00640B81">
      <w:pPr>
        <w:spacing w:line="276" w:lineRule="auto"/>
        <w:rPr>
          <w:rFonts w:asciiTheme="minorBidi" w:hAnsiTheme="minorBidi" w:cstheme="minorBidi"/>
          <w:b/>
          <w:bCs/>
          <w:u w:val="single"/>
          <w:rtl/>
        </w:rPr>
      </w:pPr>
      <w:r w:rsidRPr="00657B88">
        <w:rPr>
          <w:rFonts w:asciiTheme="minorBidi" w:hAnsiTheme="minorBidi" w:cstheme="minorBidi"/>
          <w:b/>
          <w:bCs/>
          <w:u w:val="single"/>
          <w:rtl/>
        </w:rPr>
        <w:t>קריאטיב</w:t>
      </w:r>
      <w:r w:rsidR="00640B81" w:rsidRPr="00657B88">
        <w:rPr>
          <w:rFonts w:asciiTheme="minorBidi" w:hAnsiTheme="minorBidi" w:cstheme="minorBidi"/>
          <w:b/>
          <w:bCs/>
          <w:u w:val="single"/>
          <w:rtl/>
        </w:rPr>
        <w:t xml:space="preserve"> </w:t>
      </w:r>
      <w:r w:rsidR="00281B13">
        <w:rPr>
          <w:rFonts w:asciiTheme="minorBidi" w:hAnsiTheme="minorBidi" w:cstheme="minorBidi" w:hint="cs"/>
          <w:b/>
          <w:bCs/>
          <w:u w:val="single"/>
          <w:rtl/>
        </w:rPr>
        <w:t>והפקות</w:t>
      </w:r>
    </w:p>
    <w:p w:rsidR="00BA0DBF" w:rsidRPr="00657B88" w:rsidRDefault="00BA0DBF" w:rsidP="00281B13">
      <w:pPr>
        <w:spacing w:line="276" w:lineRule="auto"/>
        <w:rPr>
          <w:rFonts w:asciiTheme="minorBidi" w:hAnsiTheme="minorBidi" w:cstheme="minorBidi"/>
          <w:b/>
          <w:bCs/>
          <w:rtl/>
        </w:rPr>
      </w:pPr>
      <w:r w:rsidRPr="00657B88">
        <w:rPr>
          <w:rFonts w:asciiTheme="minorBidi" w:hAnsiTheme="minorBidi" w:cstheme="minorBidi"/>
          <w:rtl/>
        </w:rPr>
        <w:t>סה"כ עלות</w:t>
      </w:r>
      <w:r w:rsidRPr="00657B88">
        <w:rPr>
          <w:rFonts w:asciiTheme="minorBidi" w:hAnsiTheme="minorBidi" w:cstheme="minorBidi"/>
          <w:b/>
          <w:bCs/>
          <w:rtl/>
        </w:rPr>
        <w:t>: כ-</w:t>
      </w:r>
      <w:r w:rsidR="00281B13">
        <w:rPr>
          <w:rFonts w:asciiTheme="minorBidi" w:hAnsiTheme="minorBidi" w:cstheme="minorBidi" w:hint="cs"/>
          <w:b/>
          <w:bCs/>
          <w:rtl/>
        </w:rPr>
        <w:t>15</w:t>
      </w:r>
      <w:r w:rsidRPr="00657B88">
        <w:rPr>
          <w:rFonts w:asciiTheme="minorBidi" w:hAnsiTheme="minorBidi" w:cstheme="minorBidi"/>
          <w:b/>
          <w:bCs/>
          <w:rtl/>
        </w:rPr>
        <w:t xml:space="preserve">,000 ₪ </w:t>
      </w:r>
    </w:p>
    <w:p w:rsidR="00BA0DBF" w:rsidRPr="00657B88" w:rsidRDefault="00BA0DBF" w:rsidP="00BA0DBF">
      <w:pPr>
        <w:spacing w:line="276" w:lineRule="auto"/>
        <w:rPr>
          <w:rFonts w:asciiTheme="minorBidi" w:hAnsiTheme="minorBidi" w:cstheme="minorBidi"/>
          <w:b/>
          <w:bCs/>
          <w:highlight w:val="yellow"/>
          <w:rtl/>
        </w:rPr>
      </w:pPr>
    </w:p>
    <w:p w:rsidR="00BA0DBF" w:rsidRPr="00657B88" w:rsidRDefault="00BA0DBF" w:rsidP="001E40E8">
      <w:pPr>
        <w:spacing w:line="276" w:lineRule="auto"/>
        <w:rPr>
          <w:rFonts w:asciiTheme="minorBidi" w:hAnsiTheme="minorBidi" w:cstheme="minorBidi"/>
          <w:b/>
          <w:bCs/>
          <w:rtl/>
        </w:rPr>
      </w:pPr>
      <w:r w:rsidRPr="00657B88">
        <w:rPr>
          <w:rFonts w:asciiTheme="minorBidi" w:hAnsiTheme="minorBidi" w:cstheme="minorBidi"/>
          <w:rtl/>
        </w:rPr>
        <w:t>סה"כ תקציב מסע פרסום:</w:t>
      </w:r>
      <w:r w:rsidRPr="00657B88">
        <w:rPr>
          <w:rFonts w:asciiTheme="minorBidi" w:hAnsiTheme="minorBidi" w:cstheme="minorBidi"/>
          <w:b/>
          <w:bCs/>
          <w:rtl/>
        </w:rPr>
        <w:t xml:space="preserve"> כ-</w:t>
      </w:r>
      <w:r w:rsidR="001E40E8">
        <w:rPr>
          <w:rFonts w:asciiTheme="minorBidi" w:hAnsiTheme="minorBidi" w:cstheme="minorBidi" w:hint="cs"/>
          <w:b/>
          <w:bCs/>
          <w:rtl/>
        </w:rPr>
        <w:t>315</w:t>
      </w:r>
      <w:r w:rsidRPr="00657B88">
        <w:rPr>
          <w:rFonts w:asciiTheme="minorBidi" w:hAnsiTheme="minorBidi" w:cstheme="minorBidi"/>
          <w:b/>
          <w:bCs/>
          <w:rtl/>
        </w:rPr>
        <w:t xml:space="preserve">,000 ₪ </w:t>
      </w:r>
    </w:p>
    <w:p w:rsidR="00BA0DBF" w:rsidRPr="00657B88" w:rsidRDefault="00BA0DBF" w:rsidP="00BA0DBF">
      <w:pPr>
        <w:spacing w:line="276" w:lineRule="auto"/>
        <w:rPr>
          <w:rFonts w:asciiTheme="minorBidi" w:hAnsiTheme="minorBidi" w:cstheme="minorBidi"/>
          <w:rtl/>
        </w:rPr>
      </w:pPr>
      <w:r w:rsidRPr="00657B88">
        <w:rPr>
          <w:rFonts w:asciiTheme="minorBidi" w:hAnsiTheme="minorBidi" w:cstheme="minorBidi"/>
          <w:rtl/>
        </w:rPr>
        <w:t>(המחירים כוללים דמי-טיפול ומע"מ)</w:t>
      </w:r>
    </w:p>
    <w:p w:rsidR="00BA0DBF" w:rsidRPr="00657B88" w:rsidRDefault="00BA0DBF" w:rsidP="00BA0DBF">
      <w:pPr>
        <w:spacing w:line="276" w:lineRule="auto"/>
        <w:rPr>
          <w:rFonts w:asciiTheme="minorBidi" w:hAnsiTheme="minorBidi" w:cstheme="minorBidi"/>
          <w:b/>
          <w:bCs/>
          <w:rtl/>
        </w:rPr>
      </w:pPr>
    </w:p>
    <w:p w:rsidR="00AB1C71" w:rsidRDefault="00AB1C71" w:rsidP="00BA0DBF">
      <w:pPr>
        <w:spacing w:line="276" w:lineRule="auto"/>
        <w:rPr>
          <w:rFonts w:asciiTheme="minorBidi" w:hAnsiTheme="minorBidi" w:cstheme="minorBidi"/>
          <w:rtl/>
        </w:rPr>
      </w:pPr>
    </w:p>
    <w:p w:rsidR="00AB1C71" w:rsidRDefault="00AB1C71" w:rsidP="00BA0DBF">
      <w:pPr>
        <w:spacing w:line="276" w:lineRule="auto"/>
        <w:rPr>
          <w:rFonts w:asciiTheme="minorBidi" w:hAnsiTheme="minorBidi" w:cstheme="minorBidi"/>
          <w:rtl/>
        </w:rPr>
      </w:pPr>
    </w:p>
    <w:p w:rsidR="00AB1C71" w:rsidRDefault="00AB1C71" w:rsidP="00BA0DBF">
      <w:pPr>
        <w:spacing w:line="276" w:lineRule="auto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>בברכה,</w:t>
      </w:r>
    </w:p>
    <w:p w:rsidR="00AB1C71" w:rsidRDefault="00AB1C71" w:rsidP="00BA0DBF">
      <w:pPr>
        <w:spacing w:line="276" w:lineRule="auto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>דנה רונן</w:t>
      </w:r>
    </w:p>
    <w:p w:rsidR="00BA0DBF" w:rsidRPr="00657B88" w:rsidRDefault="00AB1C71" w:rsidP="001B74A9">
      <w:pPr>
        <w:spacing w:line="276" w:lineRule="auto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>תקציבאית</w:t>
      </w:r>
    </w:p>
    <w:sectPr w:rsidR="00BA0DBF" w:rsidRPr="00657B88" w:rsidSect="00FB08F7">
      <w:headerReference w:type="default" r:id="rId7"/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7CA" w:rsidRDefault="007267CA" w:rsidP="007F42D1">
      <w:r>
        <w:separator/>
      </w:r>
    </w:p>
  </w:endnote>
  <w:endnote w:type="continuationSeparator" w:id="0">
    <w:p w:rsidR="007267CA" w:rsidRDefault="007267CA" w:rsidP="007F4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7CA" w:rsidRDefault="007267CA" w:rsidP="007F42D1">
      <w:r>
        <w:separator/>
      </w:r>
    </w:p>
  </w:footnote>
  <w:footnote w:type="continuationSeparator" w:id="0">
    <w:p w:rsidR="007267CA" w:rsidRDefault="007267CA" w:rsidP="007F42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2D1" w:rsidRDefault="00BA0DBF" w:rsidP="007F42D1">
    <w:pPr>
      <w:pStyle w:val="a3"/>
      <w:jc w:val="center"/>
    </w:pPr>
    <w:r>
      <w:rPr>
        <w:noProof/>
      </w:rPr>
      <w:drawing>
        <wp:inline distT="0" distB="0" distL="0" distR="0">
          <wp:extent cx="1552575" cy="962025"/>
          <wp:effectExtent l="19050" t="0" r="9525" b="0"/>
          <wp:docPr id="1" name="תמונה 1" descr="לוגו שחור חד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שחור חדש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962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F42D1" w:rsidRDefault="007F42D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D4A"/>
    <w:rsid w:val="00080E7B"/>
    <w:rsid w:val="000C4BCA"/>
    <w:rsid w:val="000D07E7"/>
    <w:rsid w:val="00101D9A"/>
    <w:rsid w:val="001856D3"/>
    <w:rsid w:val="001B2E47"/>
    <w:rsid w:val="001B74A9"/>
    <w:rsid w:val="001E40E8"/>
    <w:rsid w:val="00281B13"/>
    <w:rsid w:val="00295A7B"/>
    <w:rsid w:val="003D0BAF"/>
    <w:rsid w:val="003F08BC"/>
    <w:rsid w:val="00480B7D"/>
    <w:rsid w:val="00487D4A"/>
    <w:rsid w:val="004F35DC"/>
    <w:rsid w:val="00577E8A"/>
    <w:rsid w:val="00607A21"/>
    <w:rsid w:val="00640B81"/>
    <w:rsid w:val="00646F17"/>
    <w:rsid w:val="00657B88"/>
    <w:rsid w:val="006B56E2"/>
    <w:rsid w:val="006D54A5"/>
    <w:rsid w:val="007267CA"/>
    <w:rsid w:val="00762F82"/>
    <w:rsid w:val="0079410E"/>
    <w:rsid w:val="007F42D1"/>
    <w:rsid w:val="009B0808"/>
    <w:rsid w:val="00AB1C71"/>
    <w:rsid w:val="00B271C2"/>
    <w:rsid w:val="00BA0DBF"/>
    <w:rsid w:val="00C27F56"/>
    <w:rsid w:val="00CF745A"/>
    <w:rsid w:val="00D97EF8"/>
    <w:rsid w:val="00E71479"/>
    <w:rsid w:val="00ED7B98"/>
    <w:rsid w:val="00FB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0DBF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F42D1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7F42D1"/>
    <w:rPr>
      <w:sz w:val="24"/>
      <w:szCs w:val="24"/>
    </w:rPr>
  </w:style>
  <w:style w:type="paragraph" w:styleId="a5">
    <w:name w:val="footer"/>
    <w:basedOn w:val="a"/>
    <w:link w:val="a6"/>
    <w:rsid w:val="007F42D1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7F42D1"/>
    <w:rPr>
      <w:sz w:val="24"/>
      <w:szCs w:val="24"/>
    </w:rPr>
  </w:style>
  <w:style w:type="paragraph" w:styleId="a7">
    <w:name w:val="Balloon Text"/>
    <w:basedOn w:val="a"/>
    <w:link w:val="a8"/>
    <w:rsid w:val="007F42D1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7F42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0DBF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F42D1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7F42D1"/>
    <w:rPr>
      <w:sz w:val="24"/>
      <w:szCs w:val="24"/>
    </w:rPr>
  </w:style>
  <w:style w:type="paragraph" w:styleId="a5">
    <w:name w:val="footer"/>
    <w:basedOn w:val="a"/>
    <w:link w:val="a6"/>
    <w:rsid w:val="007F42D1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7F42D1"/>
    <w:rPr>
      <w:sz w:val="24"/>
      <w:szCs w:val="24"/>
    </w:rPr>
  </w:style>
  <w:style w:type="paragraph" w:styleId="a7">
    <w:name w:val="Balloon Text"/>
    <w:basedOn w:val="a"/>
    <w:link w:val="a8"/>
    <w:rsid w:val="007F42D1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7F42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eelo\Desktop\&#1500;&#1493;&#1490;&#1493;%20&#1513;&#1495;&#1493;&#1512;%20&#1495;&#1491;&#1513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לוגו שחור חדש.dot</Template>
  <TotalTime>1</TotalTime>
  <Pages>2</Pages>
  <Words>336</Words>
  <Characters>1684</Characters>
  <Application>Microsoft Office Word</Application>
  <DocSecurity>4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Lapam</Company>
  <LinksUpToDate>false</LinksUpToDate>
  <CharactersWithSpaces>2016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sheelo</dc:creator>
  <cp:lastModifiedBy>Galit Dalal</cp:lastModifiedBy>
  <cp:revision>2</cp:revision>
  <cp:lastPrinted>2012-11-22T09:59:00Z</cp:lastPrinted>
  <dcterms:created xsi:type="dcterms:W3CDTF">2014-05-12T11:33:00Z</dcterms:created>
  <dcterms:modified xsi:type="dcterms:W3CDTF">2014-05-12T11:33:00Z</dcterms:modified>
</cp:coreProperties>
</file>