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E43" w:rsidRPr="00CB7E43" w:rsidRDefault="00CB7E43" w:rsidP="00CB7E43">
      <w:pPr>
        <w:shd w:val="clear" w:color="auto" w:fill="FFFFFF"/>
        <w:spacing w:after="200" w:line="330" w:lineRule="atLeast"/>
        <w:jc w:val="both"/>
        <w:rPr>
          <w:rFonts w:ascii="Arial" w:eastAsia="Calibri" w:hAnsi="Arial" w:cs="Arial"/>
        </w:rPr>
      </w:pPr>
      <w:bookmarkStart w:id="0" w:name="_GoBack"/>
      <w:bookmarkEnd w:id="0"/>
      <w:r w:rsidRPr="00CB7E43">
        <w:rPr>
          <w:rFonts w:ascii="Arial" w:eastAsia="Calibri" w:hAnsi="Arial" w:cs="Arial"/>
          <w:rtl/>
        </w:rPr>
        <w:t>בהתאם לחוק חופש המידע, אבקש לקבל את מספר עובדי הרשות </w:t>
      </w:r>
      <w:r w:rsidRPr="00CB7E43">
        <w:rPr>
          <w:rFonts w:ascii="Arial" w:eastAsia="Calibri" w:hAnsi="Arial" w:cs="Arial"/>
          <w:b/>
          <w:bCs/>
          <w:rtl/>
        </w:rPr>
        <w:t>בחלוקה לישובים </w:t>
      </w:r>
      <w:r w:rsidRPr="00CB7E43">
        <w:rPr>
          <w:rFonts w:ascii="Arial" w:eastAsia="Calibri" w:hAnsi="Arial" w:cs="Arial"/>
          <w:rtl/>
        </w:rPr>
        <w:t>(אם מדובר בישוב מתחת ל-100 איש, ניתן לציין את שם המועצה האזורית בלבד) ובהתאם לפילוח הבא:</w:t>
      </w:r>
    </w:p>
    <w:p w:rsidR="00CB7E43" w:rsidRPr="00CB7E43" w:rsidRDefault="00CB7E43" w:rsidP="00CB7E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 w:right="225"/>
        <w:rPr>
          <w:rFonts w:ascii="Arial" w:eastAsia="Calibri" w:hAnsi="Arial" w:cs="Arial"/>
          <w:rtl/>
        </w:rPr>
      </w:pPr>
      <w:r w:rsidRPr="00CB7E43">
        <w:rPr>
          <w:rFonts w:ascii="Arial" w:eastAsia="Calibri" w:hAnsi="Arial" w:cs="Arial"/>
          <w:rtl/>
        </w:rPr>
        <w:t>מגדר</w:t>
      </w:r>
    </w:p>
    <w:p w:rsidR="00CB7E43" w:rsidRPr="00CB7E43" w:rsidRDefault="00CB7E43" w:rsidP="00CB7E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 w:right="225"/>
        <w:rPr>
          <w:rFonts w:ascii="Arial" w:eastAsia="Calibri" w:hAnsi="Arial" w:cs="Arial"/>
          <w:rtl/>
        </w:rPr>
      </w:pPr>
      <w:r w:rsidRPr="00CB7E43">
        <w:rPr>
          <w:rFonts w:ascii="Arial" w:eastAsia="Calibri" w:hAnsi="Arial" w:cs="Arial"/>
          <w:rtl/>
        </w:rPr>
        <w:t>דירוג משרה </w:t>
      </w:r>
    </w:p>
    <w:p w:rsidR="00CB7E43" w:rsidRPr="00CB7E43" w:rsidRDefault="00CB7E43" w:rsidP="00CB7E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 w:right="225"/>
        <w:rPr>
          <w:rFonts w:ascii="Arial" w:eastAsia="Calibri" w:hAnsi="Arial" w:cs="Arial"/>
          <w:rtl/>
        </w:rPr>
      </w:pPr>
      <w:r w:rsidRPr="00CB7E43">
        <w:rPr>
          <w:rFonts w:ascii="Arial" w:eastAsia="Calibri" w:hAnsi="Arial" w:cs="Arial"/>
          <w:rtl/>
        </w:rPr>
        <w:t>מתח דרגה</w:t>
      </w:r>
    </w:p>
    <w:p w:rsidR="00082C57" w:rsidRDefault="00082C57"/>
    <w:sectPr w:rsidR="00082C57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82733"/>
    <w:multiLevelType w:val="multilevel"/>
    <w:tmpl w:val="16729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E43"/>
    <w:rsid w:val="00082C57"/>
    <w:rsid w:val="003A40AE"/>
    <w:rsid w:val="00AA15EE"/>
    <w:rsid w:val="00CB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4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F6F256B3.dotm</Template>
  <TotalTime>1</TotalTime>
  <Pages>1</Pages>
  <Words>30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הודיה סממה</dc:creator>
  <cp:lastModifiedBy>Reut Djemal</cp:lastModifiedBy>
  <cp:revision>2</cp:revision>
  <dcterms:created xsi:type="dcterms:W3CDTF">2018-07-11T08:12:00Z</dcterms:created>
  <dcterms:modified xsi:type="dcterms:W3CDTF">2018-07-11T08:12:00Z</dcterms:modified>
</cp:coreProperties>
</file>