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AC7" w:rsidRDefault="002921C8" w:rsidP="00E54AC7">
      <w:r>
        <w:rPr>
          <w:noProof/>
        </w:rPr>
        <w:drawing>
          <wp:anchor distT="0" distB="0" distL="114300" distR="114300" simplePos="0" relativeHeight="251659264" behindDoc="0" locked="0" layoutInCell="1" allowOverlap="1" wp14:anchorId="1F7BAF09" wp14:editId="66F6A49D">
            <wp:simplePos x="0" y="0"/>
            <wp:positionH relativeFrom="column">
              <wp:posOffset>457200</wp:posOffset>
            </wp:positionH>
            <wp:positionV relativeFrom="paragraph">
              <wp:posOffset>-747395</wp:posOffset>
            </wp:positionV>
            <wp:extent cx="4905375" cy="4972050"/>
            <wp:effectExtent l="0" t="0" r="9525" b="0"/>
            <wp:wrapSquare wrapText="bothSides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08B2" w:rsidRPr="00E54AC7" w:rsidRDefault="002921C8" w:rsidP="00E54AC7">
      <w:pPr>
        <w:jc w:val="center"/>
      </w:pPr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6CF22113" wp14:editId="1FEBBC68">
            <wp:simplePos x="0" y="0"/>
            <wp:positionH relativeFrom="column">
              <wp:posOffset>381000</wp:posOffset>
            </wp:positionH>
            <wp:positionV relativeFrom="paragraph">
              <wp:posOffset>3943350</wp:posOffset>
            </wp:positionV>
            <wp:extent cx="4829175" cy="3800475"/>
            <wp:effectExtent l="0" t="0" r="9525" b="9525"/>
            <wp:wrapSquare wrapText="bothSides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0508B2" w:rsidRPr="00E54AC7" w:rsidSect="00AA15E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AC7"/>
    <w:rsid w:val="000508B2"/>
    <w:rsid w:val="002921C8"/>
    <w:rsid w:val="00AA15EE"/>
    <w:rsid w:val="00E54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21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2921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21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2921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79027C48.dotm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הודיה סממה</dc:creator>
  <cp:lastModifiedBy>Daniel Matmon</cp:lastModifiedBy>
  <cp:revision>2</cp:revision>
  <dcterms:created xsi:type="dcterms:W3CDTF">2019-05-08T08:53:00Z</dcterms:created>
  <dcterms:modified xsi:type="dcterms:W3CDTF">2019-05-08T08:53:00Z</dcterms:modified>
</cp:coreProperties>
</file>