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C56" w:rsidRDefault="00151C56" w:rsidP="00906F2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"ד כסלו תשע"ט</w:t>
      </w:r>
    </w:p>
    <w:p w:rsidR="00151C56" w:rsidRDefault="00151C56" w:rsidP="00906F2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02 דצמבר 2018</w:t>
      </w:r>
    </w:p>
    <w:p w:rsidR="00151C56" w:rsidRDefault="00151C56" w:rsidP="007B1EB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7B1EB2" w:rsidRPr="00940488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7B1EB2" w:rsidRDefault="007B1EB2" w:rsidP="007B1EB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B1EB2" w:rsidRPr="00906F26" w:rsidRDefault="00151C56" w:rsidP="00906F26">
      <w:pPr>
        <w:spacing w:before="120"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 w:rsidRPr="00906F26">
        <w:rPr>
          <w:rFonts w:ascii="Calibri" w:eastAsia="Times New Roman" w:hAnsi="Calibri" w:cs="David" w:hint="cs"/>
          <w:sz w:val="28"/>
          <w:szCs w:val="28"/>
          <w:u w:val="single"/>
          <w:rtl/>
        </w:rPr>
        <w:t>ייבוא משקאות אלכוהוליים</w:t>
      </w:r>
    </w:p>
    <w:p w:rsidR="00CE6723" w:rsidRPr="00CE6723" w:rsidRDefault="00CE6723" w:rsidP="00906F26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CE6723">
        <w:rPr>
          <w:rFonts w:ascii="Calibri" w:eastAsia="Times New Roman" w:hAnsi="Calibri" w:cs="David" w:hint="cs"/>
          <w:sz w:val="24"/>
          <w:szCs w:val="24"/>
          <w:rtl/>
        </w:rPr>
        <w:t xml:space="preserve">סימוכין: מכתבך מיום </w:t>
      </w:r>
      <w:r w:rsidR="00151C56">
        <w:rPr>
          <w:rFonts w:ascii="Calibri" w:eastAsia="Times New Roman" w:hAnsi="Calibri" w:cs="David" w:hint="cs"/>
          <w:sz w:val="24"/>
          <w:szCs w:val="24"/>
          <w:rtl/>
        </w:rPr>
        <w:t>11.11.18</w:t>
      </w:r>
    </w:p>
    <w:p w:rsidR="008F36FC" w:rsidRDefault="008F36FC" w:rsidP="00C73725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ראשית, תודה על פנייתך</w:t>
      </w:r>
      <w:r w:rsidR="00357D42">
        <w:rPr>
          <w:rFonts w:cs="David" w:hint="cs"/>
          <w:sz w:val="26"/>
          <w:szCs w:val="26"/>
          <w:rtl/>
        </w:rPr>
        <w:t xml:space="preserve"> למשרדנו</w:t>
      </w:r>
      <w:r w:rsidR="002271DF">
        <w:rPr>
          <w:rFonts w:cs="David" w:hint="cs"/>
          <w:sz w:val="26"/>
          <w:szCs w:val="26"/>
          <w:rtl/>
        </w:rPr>
        <w:t xml:space="preserve"> </w:t>
      </w:r>
      <w:r w:rsidR="002271DF">
        <w:rPr>
          <w:rFonts w:cs="David"/>
          <w:sz w:val="26"/>
          <w:szCs w:val="26"/>
          <w:rtl/>
        </w:rPr>
        <w:t>–</w:t>
      </w:r>
      <w:r w:rsidR="002271DF">
        <w:rPr>
          <w:rFonts w:cs="David" w:hint="cs"/>
          <w:sz w:val="26"/>
          <w:szCs w:val="26"/>
          <w:rtl/>
        </w:rPr>
        <w:t xml:space="preserve"> הכלכלה והתעשייה</w:t>
      </w:r>
      <w:r w:rsidR="0075098A">
        <w:rPr>
          <w:rFonts w:cs="David" w:hint="cs"/>
          <w:sz w:val="26"/>
          <w:szCs w:val="26"/>
          <w:rtl/>
        </w:rPr>
        <w:t xml:space="preserve">, כמוזכר </w:t>
      </w:r>
      <w:r w:rsidR="00C73725">
        <w:rPr>
          <w:rFonts w:cs="David" w:hint="cs"/>
          <w:sz w:val="26"/>
          <w:szCs w:val="26"/>
          <w:rtl/>
        </w:rPr>
        <w:t xml:space="preserve">בסימוכין </w:t>
      </w:r>
      <w:r w:rsidR="0075098A">
        <w:rPr>
          <w:rFonts w:cs="David" w:hint="cs"/>
          <w:sz w:val="26"/>
          <w:szCs w:val="26"/>
          <w:rtl/>
        </w:rPr>
        <w:t>למכת</w:t>
      </w:r>
      <w:r w:rsidR="007D39E2">
        <w:rPr>
          <w:rFonts w:cs="David" w:hint="cs"/>
          <w:sz w:val="26"/>
          <w:szCs w:val="26"/>
          <w:rtl/>
        </w:rPr>
        <w:t>ב</w:t>
      </w:r>
      <w:r w:rsidR="0075098A">
        <w:rPr>
          <w:rFonts w:cs="David" w:hint="cs"/>
          <w:sz w:val="26"/>
          <w:szCs w:val="26"/>
          <w:rtl/>
        </w:rPr>
        <w:t xml:space="preserve"> זה</w:t>
      </w:r>
      <w:r w:rsidR="00EA0F2A">
        <w:rPr>
          <w:rFonts w:cs="David" w:hint="cs"/>
          <w:sz w:val="26"/>
          <w:szCs w:val="26"/>
          <w:rtl/>
        </w:rPr>
        <w:t>.</w:t>
      </w:r>
    </w:p>
    <w:p w:rsidR="002271DF" w:rsidRDefault="00E74389" w:rsidP="00E74389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 xml:space="preserve">עניינה של </w:t>
      </w:r>
      <w:r w:rsidR="007B1EB2"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בקשת המידע שהעברת אלינו, </w:t>
      </w:r>
      <w:r w:rsidR="002271DF" w:rsidRPr="00906F26">
        <w:rPr>
          <w:rFonts w:ascii="Calibri" w:eastAsiaTheme="minorHAnsi" w:hAnsi="Calibri" w:cs="David" w:hint="cs"/>
          <w:sz w:val="26"/>
          <w:szCs w:val="26"/>
          <w:rtl/>
        </w:rPr>
        <w:t>בי</w:t>
      </w:r>
      <w:r w:rsidR="002271DF">
        <w:rPr>
          <w:rFonts w:ascii="Calibri" w:eastAsiaTheme="minorHAnsi" w:hAnsi="Calibri" w:cs="David" w:hint="cs"/>
          <w:sz w:val="26"/>
          <w:szCs w:val="26"/>
          <w:rtl/>
        </w:rPr>
        <w:t>י</w:t>
      </w:r>
      <w:r w:rsidR="002271DF" w:rsidRPr="00906F26">
        <w:rPr>
          <w:rFonts w:ascii="Calibri" w:eastAsiaTheme="minorHAnsi" w:hAnsi="Calibri" w:cs="David" w:hint="cs"/>
          <w:sz w:val="26"/>
          <w:szCs w:val="26"/>
          <w:rtl/>
        </w:rPr>
        <w:t>בוא</w:t>
      </w:r>
      <w:r w:rsidR="002271DF"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="002271DF" w:rsidRPr="00906F26">
        <w:rPr>
          <w:rFonts w:ascii="Calibri" w:eastAsiaTheme="minorHAnsi" w:hAnsi="Calibri" w:cs="David" w:hint="cs"/>
          <w:sz w:val="26"/>
          <w:szCs w:val="26"/>
          <w:rtl/>
        </w:rPr>
        <w:t>משקאות</w:t>
      </w:r>
      <w:r w:rsidR="002271DF"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="002271DF" w:rsidRPr="00906F26">
        <w:rPr>
          <w:rFonts w:ascii="Calibri" w:eastAsiaTheme="minorHAnsi" w:hAnsi="Calibri" w:cs="David" w:hint="cs"/>
          <w:sz w:val="26"/>
          <w:szCs w:val="26"/>
          <w:rtl/>
        </w:rPr>
        <w:t>אלכוהוליים</w:t>
      </w:r>
      <w:r w:rsidR="002271DF">
        <w:rPr>
          <w:rFonts w:ascii="Calibri" w:eastAsiaTheme="minorHAnsi" w:hAnsi="Calibri" w:cs="David" w:hint="cs"/>
          <w:sz w:val="26"/>
          <w:szCs w:val="26"/>
          <w:rtl/>
        </w:rPr>
        <w:t>.</w:t>
      </w:r>
    </w:p>
    <w:p w:rsidR="002271DF" w:rsidRDefault="002271DF" w:rsidP="00906F26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>בהקשר דנן, ביקשת לקבל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 </w:t>
      </w:r>
      <w:r w:rsidR="00E74389">
        <w:rPr>
          <w:rFonts w:ascii="Calibri" w:eastAsiaTheme="minorHAnsi" w:hAnsi="Calibri" w:cs="David" w:hint="cs"/>
          <w:sz w:val="26"/>
          <w:szCs w:val="26"/>
          <w:rtl/>
        </w:rPr>
        <w:t xml:space="preserve">לידייך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נתונים אודות מקרים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בהם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נתפסו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="00E74389">
        <w:rPr>
          <w:rFonts w:ascii="Calibri" w:eastAsiaTheme="minorHAnsi" w:hAnsi="Calibri" w:cs="David" w:hint="cs"/>
          <w:sz w:val="26"/>
          <w:szCs w:val="26"/>
          <w:rtl/>
        </w:rPr>
        <w:t>משלוחי י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יבוא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של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משקאות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אלכוהוליים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מזויפים, כמו גם ב</w:t>
      </w:r>
      <w:r w:rsidR="00E74389">
        <w:rPr>
          <w:rFonts w:ascii="Calibri" w:eastAsiaTheme="minorHAnsi" w:hAnsi="Calibri" w:cs="David" w:hint="cs"/>
          <w:sz w:val="26"/>
          <w:szCs w:val="26"/>
          <w:rtl/>
        </w:rPr>
        <w:t xml:space="preserve">מידע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יחס </w:t>
      </w:r>
      <w:r>
        <w:rPr>
          <w:rFonts w:ascii="Calibri" w:eastAsiaTheme="minorHAnsi" w:hAnsi="Calibri" w:cs="David" w:hint="cs"/>
          <w:sz w:val="26"/>
          <w:szCs w:val="26"/>
          <w:rtl/>
        </w:rPr>
        <w:t>ל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מקרים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בהם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נגרם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נזק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כתוצאה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מצריכת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משקאות</w:t>
      </w:r>
      <w:r w:rsidRPr="00906F26">
        <w:rPr>
          <w:rFonts w:ascii="Calibri" w:eastAsiaTheme="minorHAnsi" w:hAnsi="Calibri" w:cs="David"/>
          <w:sz w:val="26"/>
          <w:szCs w:val="26"/>
        </w:rPr>
        <w:t xml:space="preserve"> </w:t>
      </w:r>
      <w:r>
        <w:rPr>
          <w:rFonts w:ascii="Calibri" w:eastAsiaTheme="minorHAnsi" w:hAnsi="Calibri" w:cs="David" w:hint="cs"/>
          <w:sz w:val="26"/>
          <w:szCs w:val="26"/>
          <w:rtl/>
        </w:rPr>
        <w:t>אלו.</w:t>
      </w:r>
    </w:p>
    <w:p w:rsidR="00E335F8" w:rsidRDefault="002271DF" w:rsidP="00906F26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>לאחר שנעשתה בדיקה אל מול היחידות המקצועיות הרלוונטיות לבקשתך, כמו גם בהתאם להנחיית הלשכה המשפטית ולאישורה, אבקש להשיבך בשם משרדנו, כדלקמן:</w:t>
      </w:r>
    </w:p>
    <w:p w:rsidR="00DA4F14" w:rsidRDefault="00DA4F14" w:rsidP="00DA4F14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מבדיקה שנערכה במשרדנו, עולה כי המידע המבוקש כמוזכר לעיל, איננו מצוי בידי המשרד. </w:t>
      </w:r>
    </w:p>
    <w:p w:rsidR="00DA4F14" w:rsidRDefault="00DA4F14" w:rsidP="00DA4F14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על כן, כמו גם מכוח חוק חופש המידע סע' 8 (3):</w:t>
      </w:r>
    </w:p>
    <w:p w:rsidR="00DA4F14" w:rsidRPr="00C22441" w:rsidRDefault="00DA4F14" w:rsidP="00DA4F14">
      <w:pPr>
        <w:spacing w:before="72" w:after="0" w:line="240" w:lineRule="auto"/>
        <w:ind w:right="1134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rtl/>
        </w:rPr>
      </w:pPr>
      <w:r w:rsidRPr="00C22441">
        <w:rPr>
          <w:rFonts w:ascii="Miriam" w:eastAsia="Times New Roman" w:hAnsi="Miriam" w:cs="Miriam"/>
          <w:i/>
          <w:iCs/>
          <w:color w:val="000000"/>
          <w:sz w:val="32"/>
          <w:szCs w:val="32"/>
          <w:rtl/>
        </w:rPr>
        <w:t>8.    </w:t>
      </w:r>
      <w:r w:rsidRPr="00C22441">
        <w:rPr>
          <w:rFonts w:ascii="FrankRuehl" w:eastAsia="Times New Roman" w:hAnsi="FrankRuehl" w:cs="FrankRuehl"/>
          <w:i/>
          <w:i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DA4F14" w:rsidRPr="00C22441" w:rsidRDefault="00DA4F14" w:rsidP="00DA4F14">
      <w:pPr>
        <w:spacing w:before="72" w:after="0" w:line="240" w:lineRule="auto"/>
        <w:ind w:left="720" w:right="1134"/>
        <w:jc w:val="both"/>
        <w:rPr>
          <w:rFonts w:ascii="FrankRuehl" w:eastAsia="Times New Roman" w:hAnsi="FrankRuehl" w:cs="FrankRuehl"/>
          <w:i/>
          <w:iCs/>
          <w:color w:val="000000"/>
          <w:sz w:val="26"/>
          <w:szCs w:val="26"/>
          <w:rtl/>
        </w:rPr>
      </w:pPr>
      <w:r w:rsidRPr="00C22441">
        <w:rPr>
          <w:rFonts w:ascii="FrankRuehl" w:eastAsia="Times New Roman" w:hAnsi="FrankRuehl" w:cs="FrankRuehl"/>
          <w:i/>
          <w:iCs/>
          <w:color w:val="000000"/>
          <w:sz w:val="26"/>
          <w:szCs w:val="26"/>
          <w:rtl/>
        </w:rPr>
        <w:t>(3)  לאחר שנקטה אמצעים סבירים, התברר לה שלא ניתן לאתר את המידע או</w:t>
      </w:r>
      <w:r>
        <w:rPr>
          <w:rFonts w:ascii="FrankRuehl" w:eastAsia="Times New Roman" w:hAnsi="FrankRuehl" w:cs="FrankRuehl" w:hint="cs"/>
          <w:i/>
          <w:iCs/>
          <w:color w:val="000000"/>
          <w:sz w:val="26"/>
          <w:szCs w:val="26"/>
          <w:rtl/>
        </w:rPr>
        <w:t xml:space="preserve"> </w:t>
      </w:r>
      <w:r w:rsidRPr="00C22441">
        <w:rPr>
          <w:rFonts w:ascii="FrankRuehl" w:eastAsia="Times New Roman" w:hAnsi="FrankRuehl" w:cs="FrankRuehl"/>
          <w:i/>
          <w:iCs/>
          <w:color w:val="000000"/>
          <w:sz w:val="26"/>
          <w:szCs w:val="26"/>
          <w:rtl/>
        </w:rPr>
        <w:t>שאינו מצוי ברשותה;</w:t>
      </w:r>
    </w:p>
    <w:p w:rsidR="00DA4F14" w:rsidRPr="00C22441" w:rsidRDefault="00DA4F14" w:rsidP="00DA4F14">
      <w:pPr>
        <w:spacing w:before="100" w:beforeAutospacing="1" w:after="0" w:line="360" w:lineRule="auto"/>
        <w:ind w:right="1134"/>
        <w:jc w:val="both"/>
        <w:rPr>
          <w:rFonts w:ascii="Arial" w:hAnsi="Arial" w:cs="David"/>
          <w:sz w:val="26"/>
          <w:szCs w:val="26"/>
          <w:rtl/>
        </w:rPr>
      </w:pPr>
      <w:r w:rsidRPr="00C22441">
        <w:rPr>
          <w:rFonts w:ascii="Arial" w:hAnsi="Arial" w:cs="David" w:hint="cs"/>
          <w:sz w:val="26"/>
          <w:szCs w:val="26"/>
          <w:rtl/>
        </w:rPr>
        <w:t>לא יוכל המשרד להיעתר לבקשתך.</w:t>
      </w:r>
    </w:p>
    <w:p w:rsidR="00E335F8" w:rsidRPr="00906F26" w:rsidRDefault="00E335F8" w:rsidP="00906F26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906F26">
        <w:rPr>
          <w:rFonts w:ascii="Calibri" w:eastAsiaTheme="minorHAnsi" w:hAnsi="Calibri" w:cs="David" w:hint="cs"/>
          <w:sz w:val="26"/>
          <w:szCs w:val="26"/>
          <w:rtl/>
        </w:rPr>
        <w:t>בהקשר דנן, אבקש להביא לידיעתך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שתלונות בנוגע לזיוף אינן בתחום הסמכות של המשרד, א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לא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תלונו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ת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בנוגע לאי עמידה בדרישת תקן רשמי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.</w:t>
      </w:r>
    </w:p>
    <w:p w:rsidR="00DA4F14" w:rsidRDefault="00DA4F14" w:rsidP="00906F26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</w:p>
    <w:p w:rsidR="00D85CBE" w:rsidRDefault="00E335F8" w:rsidP="00906F26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906F26">
        <w:rPr>
          <w:rFonts w:ascii="Calibri" w:eastAsiaTheme="minorHAnsi" w:hAnsi="Calibri" w:cs="David" w:hint="cs"/>
          <w:sz w:val="26"/>
          <w:szCs w:val="26"/>
          <w:rtl/>
        </w:rPr>
        <w:lastRenderedPageBreak/>
        <w:t>ביחס לאמור לעיל, עולה כי במשרדנו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יש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נן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מס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'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תלונות </w:t>
      </w:r>
      <w:r w:rsidR="00D85CBE">
        <w:rPr>
          <w:rFonts w:ascii="Calibri" w:eastAsiaTheme="minorHAnsi" w:hAnsi="Calibri" w:cs="David" w:hint="cs"/>
          <w:sz w:val="26"/>
          <w:szCs w:val="26"/>
          <w:rtl/>
        </w:rPr>
        <w:t xml:space="preserve">בעניין אי עמידה בדרישות תקן רשמי </w:t>
      </w:r>
      <w:r w:rsidRPr="00906F26">
        <w:rPr>
          <w:rFonts w:ascii="Calibri" w:eastAsiaTheme="minorHAnsi" w:hAnsi="Calibri" w:cs="David"/>
          <w:sz w:val="26"/>
          <w:szCs w:val="26"/>
          <w:rtl/>
        </w:rPr>
        <w:t>וככל ש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נתבקש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למסור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אותם, הדבר ייעשה </w:t>
      </w:r>
      <w:r w:rsidRPr="00906F26">
        <w:rPr>
          <w:rFonts w:ascii="Calibri" w:eastAsiaTheme="minorHAnsi" w:hAnsi="Calibri" w:cs="David"/>
          <w:sz w:val="26"/>
          <w:szCs w:val="26"/>
          <w:rtl/>
        </w:rPr>
        <w:t>בהתאם לסייגי החוק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 ולאחר קבלת אישור מהלשכה המשפטית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. </w:t>
      </w:r>
    </w:p>
    <w:p w:rsidR="00E335F8" w:rsidRDefault="00E335F8" w:rsidP="00D85CBE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 xml:space="preserve">עוד יוער כי </w:t>
      </w:r>
      <w:r w:rsidRPr="00906F26">
        <w:rPr>
          <w:rFonts w:ascii="Calibri" w:eastAsiaTheme="minorHAnsi" w:hAnsi="Calibri" w:cs="David"/>
          <w:sz w:val="26"/>
          <w:szCs w:val="26"/>
          <w:rtl/>
        </w:rPr>
        <w:t>בעניין תלונות אלו</w:t>
      </w:r>
      <w:r w:rsidR="00D85CBE">
        <w:rPr>
          <w:rFonts w:ascii="Calibri" w:eastAsiaTheme="minorHAnsi" w:hAnsi="Calibri" w:cs="David" w:hint="cs"/>
          <w:sz w:val="26"/>
          <w:szCs w:val="26"/>
          <w:rtl/>
        </w:rPr>
        <w:t>,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פעל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ה היחידה המקצועית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לבדיקת התאמת המשקה לתקן רשמי ובמקביל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הופנה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המתלונן לפנות למשטרה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 </w:t>
      </w:r>
      <w:r w:rsidRPr="00906F26">
        <w:rPr>
          <w:rFonts w:ascii="Calibri" w:eastAsiaTheme="minorHAnsi" w:hAnsi="Calibri" w:cs="David" w:hint="cs"/>
          <w:sz w:val="26"/>
          <w:szCs w:val="26"/>
          <w:rtl/>
        </w:rPr>
        <w:t>על מנת להציג בפניה את דבר</w:t>
      </w:r>
      <w:r w:rsidRPr="00906F26">
        <w:rPr>
          <w:rFonts w:ascii="Calibri" w:eastAsiaTheme="minorHAnsi" w:hAnsi="Calibri" w:cs="David"/>
          <w:sz w:val="26"/>
          <w:szCs w:val="26"/>
          <w:rtl/>
        </w:rPr>
        <w:t xml:space="preserve"> הזיוף.</w:t>
      </w:r>
    </w:p>
    <w:p w:rsidR="00E335F8" w:rsidRPr="00906F26" w:rsidRDefault="00D85CBE" w:rsidP="00D85CBE">
      <w:pPr>
        <w:spacing w:before="240" w:after="0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>אוסיף ואציין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 כי אין בידי במשרד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 xml:space="preserve"> מידע 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>ה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>מקשר בין משקה ספציפי חשוד כמזויף</w:t>
      </w:r>
      <w:r>
        <w:rPr>
          <w:rFonts w:ascii="Calibri" w:eastAsiaTheme="minorHAnsi" w:hAnsi="Calibri" w:cs="David" w:hint="cs"/>
          <w:sz w:val="26"/>
          <w:szCs w:val="26"/>
          <w:rtl/>
        </w:rPr>
        <w:t>,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 xml:space="preserve"> לבין נזק שנגרם לאדם מצריכת המשקה</w:t>
      </w:r>
      <w:r>
        <w:rPr>
          <w:rFonts w:ascii="Calibri" w:eastAsiaTheme="minorHAnsi" w:hAnsi="Calibri" w:cs="David" w:hint="cs"/>
          <w:sz w:val="26"/>
          <w:szCs w:val="26"/>
          <w:rtl/>
        </w:rPr>
        <w:t>.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 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בעניין זה, יובהר כי 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מהתייחסות היחידה המקצועית ניתן ללמוד </w:t>
      </w:r>
      <w:r>
        <w:rPr>
          <w:rFonts w:ascii="Calibri" w:eastAsiaTheme="minorHAnsi" w:hAnsi="Calibri" w:cs="David" w:hint="cs"/>
          <w:sz w:val="26"/>
          <w:szCs w:val="26"/>
          <w:rtl/>
        </w:rPr>
        <w:t>ש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>קביע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>ה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 xml:space="preserve"> לגבי מסוכנות המשקה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>,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 xml:space="preserve"> ניתנת 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>על ידי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 xml:space="preserve"> גורמים רלוונטיים 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>ב</w:t>
      </w:r>
      <w:r w:rsidR="00E335F8" w:rsidRPr="00906F26">
        <w:rPr>
          <w:rFonts w:ascii="Calibri" w:eastAsiaTheme="minorHAnsi" w:hAnsi="Calibri" w:cs="David"/>
          <w:sz w:val="26"/>
          <w:szCs w:val="26"/>
          <w:rtl/>
        </w:rPr>
        <w:t>משרד הבריאות.</w:t>
      </w:r>
      <w:r w:rsidR="00E335F8" w:rsidRPr="00906F26">
        <w:rPr>
          <w:rFonts w:ascii="Calibri" w:eastAsiaTheme="minorHAnsi" w:hAnsi="Calibri" w:cs="David" w:hint="cs"/>
          <w:sz w:val="26"/>
          <w:szCs w:val="26"/>
          <w:rtl/>
        </w:rPr>
        <w:t xml:space="preserve"> </w:t>
      </w:r>
    </w:p>
    <w:p w:rsidR="00EA0F2A" w:rsidRDefault="00D85CBE" w:rsidP="00D85CBE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שמחתי להיות לעזר ו</w:t>
      </w:r>
      <w:r w:rsidR="00EA0F2A" w:rsidRPr="00584E49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אשמח </w:t>
      </w:r>
      <w:r>
        <w:rPr>
          <w:rFonts w:ascii="Arial" w:hAnsi="Arial" w:cs="David" w:hint="cs"/>
          <w:sz w:val="26"/>
          <w:szCs w:val="26"/>
          <w:rtl/>
        </w:rPr>
        <w:t>לסייע</w:t>
      </w:r>
      <w:r w:rsidR="00EA0F2A" w:rsidRPr="00584E49">
        <w:rPr>
          <w:rFonts w:ascii="Arial" w:hAnsi="Arial" w:cs="David"/>
          <w:sz w:val="26"/>
          <w:szCs w:val="26"/>
          <w:rtl/>
        </w:rPr>
        <w:t xml:space="preserve"> גם בעתיד.</w:t>
      </w:r>
    </w:p>
    <w:p w:rsidR="00C73725" w:rsidRDefault="00C73725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</w:p>
    <w:p w:rsidR="00C73725" w:rsidRPr="00584E49" w:rsidRDefault="00C73725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</w:p>
    <w:p w:rsidR="00600552" w:rsidRDefault="007852A8" w:rsidP="008C4251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5733" w:rsidRDefault="0038573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748CF" w:rsidRDefault="008748CF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8043F" w:rsidRDefault="00C8043F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385733" w:rsidRDefault="009247F0" w:rsidP="00906F26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העתק: </w:t>
      </w:r>
      <w:r w:rsidR="00385733"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385733" w:rsidSect="004E3FF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FA4" w:rsidRDefault="007E4FA4">
      <w:pPr>
        <w:spacing w:after="0" w:line="240" w:lineRule="auto"/>
      </w:pPr>
      <w:r>
        <w:separator/>
      </w:r>
    </w:p>
  </w:endnote>
  <w:endnote w:type="continuationSeparator" w:id="0">
    <w:p w:rsidR="007E4FA4" w:rsidRDefault="007E4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E4FA4" w:rsidP="00584DD8">
    <w:pPr>
      <w:pStyle w:val="a5"/>
      <w:ind w:left="-989"/>
      <w:rPr>
        <w:noProof/>
        <w:rtl/>
      </w:rPr>
    </w:pPr>
  </w:p>
  <w:p w:rsidR="00641AB2" w:rsidRDefault="007E4FA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E4FA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FA4" w:rsidRDefault="007E4FA4">
      <w:pPr>
        <w:spacing w:after="0" w:line="240" w:lineRule="auto"/>
      </w:pPr>
      <w:r>
        <w:separator/>
      </w:r>
    </w:p>
  </w:footnote>
  <w:footnote w:type="continuationSeparator" w:id="0">
    <w:p w:rsidR="007E4FA4" w:rsidRDefault="007E4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273E6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6591CE1" wp14:editId="63B5C4FF">
          <wp:simplePos x="0" y="0"/>
          <wp:positionH relativeFrom="column">
            <wp:posOffset>5153025</wp:posOffset>
          </wp:positionH>
          <wp:positionV relativeFrom="paragraph">
            <wp:posOffset>480695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5352A3" wp14:editId="4A96158D">
          <wp:simplePos x="0" y="0"/>
          <wp:positionH relativeFrom="column">
            <wp:posOffset>-762000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34"/>
    <w:multiLevelType w:val="hybridMultilevel"/>
    <w:tmpl w:val="CD0E21D0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D233C"/>
    <w:multiLevelType w:val="hybridMultilevel"/>
    <w:tmpl w:val="437A032A"/>
    <w:lvl w:ilvl="0" w:tplc="899835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311B1"/>
    <w:multiLevelType w:val="hybridMultilevel"/>
    <w:tmpl w:val="A64EB05A"/>
    <w:lvl w:ilvl="0" w:tplc="9A0057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206A1"/>
    <w:multiLevelType w:val="hybridMultilevel"/>
    <w:tmpl w:val="662AF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813F7"/>
    <w:multiLevelType w:val="hybridMultilevel"/>
    <w:tmpl w:val="13FE4014"/>
    <w:lvl w:ilvl="0" w:tplc="491AE3B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EB189A"/>
    <w:multiLevelType w:val="hybridMultilevel"/>
    <w:tmpl w:val="C6E6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A56D37"/>
    <w:multiLevelType w:val="hybridMultilevel"/>
    <w:tmpl w:val="86029C58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1"/>
  </w:num>
  <w:num w:numId="3">
    <w:abstractNumId w:val="8"/>
  </w:num>
  <w:num w:numId="4">
    <w:abstractNumId w:val="29"/>
  </w:num>
  <w:num w:numId="5">
    <w:abstractNumId w:val="28"/>
  </w:num>
  <w:num w:numId="6">
    <w:abstractNumId w:val="30"/>
  </w:num>
  <w:num w:numId="7">
    <w:abstractNumId w:val="17"/>
  </w:num>
  <w:num w:numId="8">
    <w:abstractNumId w:val="23"/>
  </w:num>
  <w:num w:numId="9">
    <w:abstractNumId w:val="9"/>
  </w:num>
  <w:num w:numId="10">
    <w:abstractNumId w:val="41"/>
  </w:num>
  <w:num w:numId="11">
    <w:abstractNumId w:val="2"/>
  </w:num>
  <w:num w:numId="12">
    <w:abstractNumId w:val="11"/>
  </w:num>
  <w:num w:numId="13">
    <w:abstractNumId w:val="27"/>
  </w:num>
  <w:num w:numId="14">
    <w:abstractNumId w:val="20"/>
  </w:num>
  <w:num w:numId="15">
    <w:abstractNumId w:val="16"/>
  </w:num>
  <w:num w:numId="16">
    <w:abstractNumId w:val="33"/>
  </w:num>
  <w:num w:numId="17">
    <w:abstractNumId w:val="18"/>
  </w:num>
  <w:num w:numId="18">
    <w:abstractNumId w:val="14"/>
  </w:num>
  <w:num w:numId="19">
    <w:abstractNumId w:val="22"/>
  </w:num>
  <w:num w:numId="20">
    <w:abstractNumId w:val="5"/>
  </w:num>
  <w:num w:numId="21">
    <w:abstractNumId w:val="15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1"/>
  </w:num>
  <w:num w:numId="28">
    <w:abstractNumId w:val="37"/>
  </w:num>
  <w:num w:numId="29">
    <w:abstractNumId w:val="39"/>
  </w:num>
  <w:num w:numId="30">
    <w:abstractNumId w:val="10"/>
  </w:num>
  <w:num w:numId="31">
    <w:abstractNumId w:val="19"/>
  </w:num>
  <w:num w:numId="32">
    <w:abstractNumId w:val="4"/>
  </w:num>
  <w:num w:numId="33">
    <w:abstractNumId w:val="1"/>
  </w:num>
  <w:num w:numId="34">
    <w:abstractNumId w:val="12"/>
  </w:num>
  <w:num w:numId="35">
    <w:abstractNumId w:val="34"/>
  </w:num>
  <w:num w:numId="36">
    <w:abstractNumId w:val="35"/>
  </w:num>
  <w:num w:numId="37">
    <w:abstractNumId w:val="0"/>
  </w:num>
  <w:num w:numId="38">
    <w:abstractNumId w:val="3"/>
  </w:num>
  <w:num w:numId="39">
    <w:abstractNumId w:val="32"/>
  </w:num>
  <w:num w:numId="40">
    <w:abstractNumId w:val="7"/>
  </w:num>
  <w:num w:numId="41">
    <w:abstractNumId w:val="13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E4C"/>
    <w:rsid w:val="00066931"/>
    <w:rsid w:val="00082953"/>
    <w:rsid w:val="00086DF3"/>
    <w:rsid w:val="0009148A"/>
    <w:rsid w:val="000B3E80"/>
    <w:rsid w:val="000B5D3A"/>
    <w:rsid w:val="000D5843"/>
    <w:rsid w:val="000E4B01"/>
    <w:rsid w:val="00100ED7"/>
    <w:rsid w:val="00112EB0"/>
    <w:rsid w:val="0012529B"/>
    <w:rsid w:val="00151C56"/>
    <w:rsid w:val="00157DD3"/>
    <w:rsid w:val="00163871"/>
    <w:rsid w:val="0017605C"/>
    <w:rsid w:val="001840EF"/>
    <w:rsid w:val="001842AF"/>
    <w:rsid w:val="001A24E0"/>
    <w:rsid w:val="001A7F93"/>
    <w:rsid w:val="001B1824"/>
    <w:rsid w:val="001B660A"/>
    <w:rsid w:val="001D0264"/>
    <w:rsid w:val="001D04E6"/>
    <w:rsid w:val="001D1661"/>
    <w:rsid w:val="00201B68"/>
    <w:rsid w:val="00205008"/>
    <w:rsid w:val="00212174"/>
    <w:rsid w:val="00216EFA"/>
    <w:rsid w:val="00224505"/>
    <w:rsid w:val="002271DF"/>
    <w:rsid w:val="00256069"/>
    <w:rsid w:val="00272556"/>
    <w:rsid w:val="00273E60"/>
    <w:rsid w:val="0028421F"/>
    <w:rsid w:val="0029430F"/>
    <w:rsid w:val="00297931"/>
    <w:rsid w:val="002A3BF4"/>
    <w:rsid w:val="002A5F2F"/>
    <w:rsid w:val="002A6198"/>
    <w:rsid w:val="002C15B0"/>
    <w:rsid w:val="002C4149"/>
    <w:rsid w:val="002D432C"/>
    <w:rsid w:val="002E4707"/>
    <w:rsid w:val="00312428"/>
    <w:rsid w:val="003210FD"/>
    <w:rsid w:val="003233A5"/>
    <w:rsid w:val="00340C25"/>
    <w:rsid w:val="00357D42"/>
    <w:rsid w:val="00363390"/>
    <w:rsid w:val="00381DB8"/>
    <w:rsid w:val="00385733"/>
    <w:rsid w:val="003A28FF"/>
    <w:rsid w:val="003A6239"/>
    <w:rsid w:val="003D28A7"/>
    <w:rsid w:val="003E3460"/>
    <w:rsid w:val="003F4272"/>
    <w:rsid w:val="00411486"/>
    <w:rsid w:val="004131AA"/>
    <w:rsid w:val="00432EA6"/>
    <w:rsid w:val="00437135"/>
    <w:rsid w:val="0044102F"/>
    <w:rsid w:val="00473D08"/>
    <w:rsid w:val="00476909"/>
    <w:rsid w:val="004A384E"/>
    <w:rsid w:val="004E3FF0"/>
    <w:rsid w:val="004F3A30"/>
    <w:rsid w:val="004F5D67"/>
    <w:rsid w:val="0050304F"/>
    <w:rsid w:val="00514AC5"/>
    <w:rsid w:val="005461C6"/>
    <w:rsid w:val="00562704"/>
    <w:rsid w:val="0059429B"/>
    <w:rsid w:val="005970E0"/>
    <w:rsid w:val="005B4E8B"/>
    <w:rsid w:val="005D01BD"/>
    <w:rsid w:val="005D7899"/>
    <w:rsid w:val="00600552"/>
    <w:rsid w:val="00600C4C"/>
    <w:rsid w:val="00604AC8"/>
    <w:rsid w:val="0060693A"/>
    <w:rsid w:val="00606989"/>
    <w:rsid w:val="00613317"/>
    <w:rsid w:val="00616643"/>
    <w:rsid w:val="00622FD6"/>
    <w:rsid w:val="00685419"/>
    <w:rsid w:val="00694F3E"/>
    <w:rsid w:val="0069632A"/>
    <w:rsid w:val="0069706D"/>
    <w:rsid w:val="006A46EC"/>
    <w:rsid w:val="006A4885"/>
    <w:rsid w:val="006B0285"/>
    <w:rsid w:val="006B327A"/>
    <w:rsid w:val="006B7C73"/>
    <w:rsid w:val="006D26B3"/>
    <w:rsid w:val="006D7C6C"/>
    <w:rsid w:val="00704685"/>
    <w:rsid w:val="0071253C"/>
    <w:rsid w:val="00722DC2"/>
    <w:rsid w:val="0073107E"/>
    <w:rsid w:val="0075098A"/>
    <w:rsid w:val="007572F2"/>
    <w:rsid w:val="00760C2D"/>
    <w:rsid w:val="00771D5A"/>
    <w:rsid w:val="00781312"/>
    <w:rsid w:val="007852A8"/>
    <w:rsid w:val="00790156"/>
    <w:rsid w:val="007A7CA3"/>
    <w:rsid w:val="007B1EB2"/>
    <w:rsid w:val="007B6A39"/>
    <w:rsid w:val="007D39E2"/>
    <w:rsid w:val="007D68B9"/>
    <w:rsid w:val="007E4FA4"/>
    <w:rsid w:val="007F3C2D"/>
    <w:rsid w:val="00820B68"/>
    <w:rsid w:val="008540FE"/>
    <w:rsid w:val="008560A5"/>
    <w:rsid w:val="008560B4"/>
    <w:rsid w:val="00867885"/>
    <w:rsid w:val="008748CF"/>
    <w:rsid w:val="008843C9"/>
    <w:rsid w:val="008C2C05"/>
    <w:rsid w:val="008C4251"/>
    <w:rsid w:val="008C44A4"/>
    <w:rsid w:val="008D42B5"/>
    <w:rsid w:val="008D7B8E"/>
    <w:rsid w:val="008F0C52"/>
    <w:rsid w:val="008F1593"/>
    <w:rsid w:val="008F197A"/>
    <w:rsid w:val="008F36FC"/>
    <w:rsid w:val="009057E4"/>
    <w:rsid w:val="00906F26"/>
    <w:rsid w:val="0092026D"/>
    <w:rsid w:val="009247F0"/>
    <w:rsid w:val="0092541F"/>
    <w:rsid w:val="00930311"/>
    <w:rsid w:val="0093446D"/>
    <w:rsid w:val="00940488"/>
    <w:rsid w:val="009426DA"/>
    <w:rsid w:val="00956660"/>
    <w:rsid w:val="00975108"/>
    <w:rsid w:val="009B18C4"/>
    <w:rsid w:val="009B2BEB"/>
    <w:rsid w:val="009B380C"/>
    <w:rsid w:val="009D6DA2"/>
    <w:rsid w:val="009E182F"/>
    <w:rsid w:val="00A01D37"/>
    <w:rsid w:val="00A01FCC"/>
    <w:rsid w:val="00A055DE"/>
    <w:rsid w:val="00A15CDB"/>
    <w:rsid w:val="00A22E81"/>
    <w:rsid w:val="00A25F05"/>
    <w:rsid w:val="00A51AD2"/>
    <w:rsid w:val="00A636FC"/>
    <w:rsid w:val="00A6401E"/>
    <w:rsid w:val="00A75FE6"/>
    <w:rsid w:val="00A77389"/>
    <w:rsid w:val="00A90A55"/>
    <w:rsid w:val="00A91F65"/>
    <w:rsid w:val="00AD11BA"/>
    <w:rsid w:val="00AE4D2C"/>
    <w:rsid w:val="00B16870"/>
    <w:rsid w:val="00B56A6D"/>
    <w:rsid w:val="00B74DD9"/>
    <w:rsid w:val="00B91A74"/>
    <w:rsid w:val="00B95199"/>
    <w:rsid w:val="00BA0482"/>
    <w:rsid w:val="00BA5B9B"/>
    <w:rsid w:val="00BB1555"/>
    <w:rsid w:val="00BB17A9"/>
    <w:rsid w:val="00BB3A8D"/>
    <w:rsid w:val="00BB77C7"/>
    <w:rsid w:val="00BC3A5B"/>
    <w:rsid w:val="00BC5944"/>
    <w:rsid w:val="00C00893"/>
    <w:rsid w:val="00C1103D"/>
    <w:rsid w:val="00C225EF"/>
    <w:rsid w:val="00C22A3E"/>
    <w:rsid w:val="00C53268"/>
    <w:rsid w:val="00C67291"/>
    <w:rsid w:val="00C67567"/>
    <w:rsid w:val="00C73725"/>
    <w:rsid w:val="00C8043F"/>
    <w:rsid w:val="00C8116B"/>
    <w:rsid w:val="00C818DA"/>
    <w:rsid w:val="00C95EE4"/>
    <w:rsid w:val="00CE532E"/>
    <w:rsid w:val="00CE6723"/>
    <w:rsid w:val="00CE6F71"/>
    <w:rsid w:val="00D03A99"/>
    <w:rsid w:val="00D05502"/>
    <w:rsid w:val="00D2507D"/>
    <w:rsid w:val="00D275CE"/>
    <w:rsid w:val="00D403DD"/>
    <w:rsid w:val="00D47740"/>
    <w:rsid w:val="00D528E0"/>
    <w:rsid w:val="00D56934"/>
    <w:rsid w:val="00D60939"/>
    <w:rsid w:val="00D71D63"/>
    <w:rsid w:val="00D74CB3"/>
    <w:rsid w:val="00D76CC6"/>
    <w:rsid w:val="00D85CBE"/>
    <w:rsid w:val="00D87BBF"/>
    <w:rsid w:val="00D96957"/>
    <w:rsid w:val="00DA3D38"/>
    <w:rsid w:val="00DA4F14"/>
    <w:rsid w:val="00DB41D8"/>
    <w:rsid w:val="00DB79C1"/>
    <w:rsid w:val="00DD7BAE"/>
    <w:rsid w:val="00DE1F5E"/>
    <w:rsid w:val="00E21A1E"/>
    <w:rsid w:val="00E335F8"/>
    <w:rsid w:val="00E45F2D"/>
    <w:rsid w:val="00E46659"/>
    <w:rsid w:val="00E46F60"/>
    <w:rsid w:val="00E54DDA"/>
    <w:rsid w:val="00E56028"/>
    <w:rsid w:val="00E74389"/>
    <w:rsid w:val="00E76E04"/>
    <w:rsid w:val="00E85A01"/>
    <w:rsid w:val="00E908B1"/>
    <w:rsid w:val="00EA0F2A"/>
    <w:rsid w:val="00EA21DD"/>
    <w:rsid w:val="00EB2632"/>
    <w:rsid w:val="00ED2DB7"/>
    <w:rsid w:val="00EF148A"/>
    <w:rsid w:val="00F0721A"/>
    <w:rsid w:val="00F202CF"/>
    <w:rsid w:val="00F64EEA"/>
    <w:rsid w:val="00FB3CE5"/>
    <w:rsid w:val="00FC2D65"/>
    <w:rsid w:val="00FC5187"/>
    <w:rsid w:val="00FC5762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3AAA5"/>
  <w15:docId w15:val="{AF5D016E-1ECD-4CB5-A1E4-1E57879E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character" w:styleId="FollowedHyperlink">
    <w:name w:val="FollowedHyperlink"/>
    <w:basedOn w:val="a0"/>
    <w:uiPriority w:val="99"/>
    <w:semiHidden/>
    <w:unhideWhenUsed/>
    <w:rsid w:val="003210FD"/>
    <w:rPr>
      <w:color w:val="800080" w:themeColor="followedHyperlink"/>
      <w:u w:val="single"/>
    </w:rPr>
  </w:style>
  <w:style w:type="table" w:styleId="ad">
    <w:name w:val="Table Grid"/>
    <w:basedOn w:val="a1"/>
    <w:uiPriority w:val="39"/>
    <w:rsid w:val="008F36F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8F36F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8F36FC"/>
    <w:rPr>
      <w:rFonts w:ascii="Calibri" w:eastAsiaTheme="minorHAns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F36FC"/>
    <w:rPr>
      <w:vertAlign w:val="superscript"/>
    </w:rPr>
  </w:style>
  <w:style w:type="paragraph" w:customStyle="1" w:styleId="big-header">
    <w:name w:val="big-header"/>
    <w:basedOn w:val="a"/>
    <w:rsid w:val="008F36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9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C9F0-67AA-46A5-90AC-2937E014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429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21</cp:revision>
  <cp:lastPrinted>2018-07-03T14:01:00Z</cp:lastPrinted>
  <dcterms:created xsi:type="dcterms:W3CDTF">2018-07-22T11:08:00Z</dcterms:created>
  <dcterms:modified xsi:type="dcterms:W3CDTF">2019-02-07T11:18:00Z</dcterms:modified>
</cp:coreProperties>
</file>