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B31" w:rsidRDefault="00F85B31" w:rsidP="00390A3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‏י</w:t>
      </w:r>
      <w:r>
        <w:rPr>
          <w:rFonts w:ascii="Calibri" w:eastAsia="Times New Roman" w:hAnsi="Calibri" w:cs="David"/>
          <w:sz w:val="26"/>
          <w:szCs w:val="26"/>
          <w:rtl/>
        </w:rPr>
        <w:t>"ד כסלו תשע"ט</w:t>
      </w:r>
    </w:p>
    <w:p w:rsidR="00F85B31" w:rsidRDefault="00F85B31" w:rsidP="00390A3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22 נובמבר 2018</w:t>
      </w:r>
    </w:p>
    <w:p w:rsidR="0066710D" w:rsidRDefault="0066710D" w:rsidP="00390A3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467A83" w:rsidRP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70E80" w:rsidRDefault="00570E80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143633" w:rsidRDefault="00834F64" w:rsidP="00EA318F">
      <w:pPr>
        <w:spacing w:after="0" w:line="240" w:lineRule="auto"/>
        <w:jc w:val="center"/>
        <w:rPr>
          <w:rFonts w:asciiTheme="majorBidi" w:eastAsia="Times New Roman" w:hAnsiTheme="majorBidi" w:cstheme="majorBidi"/>
          <w:sz w:val="26"/>
          <w:szCs w:val="26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</w:t>
      </w:r>
      <w:r w:rsidR="0066710D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</w:t>
      </w:r>
      <w:r w:rsidR="007A7CA3" w:rsidRPr="00940488">
        <w:rPr>
          <w:rFonts w:ascii="Calibri" w:eastAsia="Times New Roman" w:hAnsi="Calibri" w:cs="David" w:hint="cs"/>
          <w:sz w:val="26"/>
          <w:szCs w:val="26"/>
          <w:u w:val="single"/>
          <w:rtl/>
        </w:rPr>
        <w:t>באמצעות דואר אלקטרוני:</w:t>
      </w: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</w:t>
      </w:r>
      <w:r w:rsidR="0066710D" w:rsidRPr="00390A3C">
        <w:rPr>
          <w:rFonts w:asciiTheme="majorBidi" w:hAnsiTheme="majorBidi" w:cstheme="majorBidi"/>
          <w:sz w:val="24"/>
          <w:szCs w:val="24"/>
        </w:rPr>
        <w:t xml:space="preserve"> </w:t>
      </w:r>
    </w:p>
    <w:p w:rsidR="00834F64" w:rsidRPr="00143633" w:rsidRDefault="00834F64" w:rsidP="00913549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66710D" w:rsidRPr="00C119F2" w:rsidRDefault="00F85B31" w:rsidP="00C119F2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בדיקות רמת רעשים </w:t>
      </w:r>
      <w:r>
        <w:rPr>
          <w:rFonts w:ascii="Calibri" w:eastAsia="Times New Roman" w:hAnsi="Calibri" w:cs="David"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מלון שבע הקשתות</w:t>
      </w:r>
    </w:p>
    <w:p w:rsidR="009B18C4" w:rsidRPr="00A47AEC" w:rsidRDefault="00BA05A8" w:rsidP="00390A3C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F85B31">
        <w:rPr>
          <w:rFonts w:cs="David" w:hint="cs"/>
          <w:sz w:val="26"/>
          <w:szCs w:val="26"/>
          <w:rtl/>
        </w:rPr>
        <w:t>23</w:t>
      </w:r>
      <w:r w:rsidR="0066710D">
        <w:rPr>
          <w:rFonts w:cs="David" w:hint="cs"/>
          <w:sz w:val="26"/>
          <w:szCs w:val="26"/>
          <w:rtl/>
        </w:rPr>
        <w:t>.</w:t>
      </w:r>
      <w:r w:rsidR="00F85B31">
        <w:rPr>
          <w:rFonts w:cs="David" w:hint="cs"/>
          <w:sz w:val="26"/>
          <w:szCs w:val="26"/>
          <w:rtl/>
        </w:rPr>
        <w:t>10</w:t>
      </w:r>
      <w:r w:rsidR="0066710D">
        <w:rPr>
          <w:rFonts w:cs="David" w:hint="cs"/>
          <w:sz w:val="26"/>
          <w:szCs w:val="26"/>
          <w:rtl/>
        </w:rPr>
        <w:t>.18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F85B31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F85B31" w:rsidRPr="00390A3C" w:rsidRDefault="00143633" w:rsidP="00390A3C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C119F2">
        <w:rPr>
          <w:rFonts w:cs="David" w:hint="cs"/>
          <w:sz w:val="26"/>
          <w:szCs w:val="26"/>
          <w:rtl/>
        </w:rPr>
        <w:t>בפנייתך</w:t>
      </w:r>
      <w:r w:rsidR="00225211" w:rsidRPr="00C119F2">
        <w:rPr>
          <w:rFonts w:cs="David" w:hint="cs"/>
          <w:sz w:val="26"/>
          <w:szCs w:val="26"/>
          <w:rtl/>
        </w:rPr>
        <w:t xml:space="preserve"> למשרדנו </w:t>
      </w:r>
      <w:r w:rsidR="00225211" w:rsidRPr="00C119F2">
        <w:rPr>
          <w:rFonts w:cs="David"/>
          <w:sz w:val="26"/>
          <w:szCs w:val="26"/>
          <w:rtl/>
        </w:rPr>
        <w:t>–</w:t>
      </w:r>
      <w:r w:rsidR="00225211" w:rsidRPr="00C119F2">
        <w:rPr>
          <w:rFonts w:cs="David" w:hint="cs"/>
          <w:sz w:val="26"/>
          <w:szCs w:val="26"/>
          <w:rtl/>
        </w:rPr>
        <w:t xml:space="preserve"> הכלכלה והתעשייה, ביקשת </w:t>
      </w:r>
      <w:r w:rsidR="00225211" w:rsidRPr="00C119F2">
        <w:rPr>
          <w:rFonts w:cs="David"/>
          <w:sz w:val="26"/>
          <w:szCs w:val="26"/>
          <w:rtl/>
        </w:rPr>
        <w:t xml:space="preserve">לקבל </w:t>
      </w:r>
      <w:r w:rsidRPr="00C119F2">
        <w:rPr>
          <w:rFonts w:cs="David" w:hint="cs"/>
          <w:sz w:val="26"/>
          <w:szCs w:val="26"/>
          <w:rtl/>
        </w:rPr>
        <w:t xml:space="preserve">מידע בעניין </w:t>
      </w:r>
      <w:r w:rsidR="00F85B31" w:rsidRPr="00390A3C">
        <w:rPr>
          <w:rFonts w:cs="David" w:hint="cs"/>
          <w:b/>
          <w:bCs/>
          <w:sz w:val="26"/>
          <w:szCs w:val="26"/>
          <w:rtl/>
        </w:rPr>
        <w:t xml:space="preserve">בדיקות רמת רעשים </w:t>
      </w:r>
      <w:r w:rsidR="00F85B31" w:rsidRPr="00390A3C">
        <w:rPr>
          <w:rFonts w:cs="David"/>
          <w:b/>
          <w:bCs/>
          <w:sz w:val="26"/>
          <w:szCs w:val="26"/>
          <w:rtl/>
        </w:rPr>
        <w:t>–</w:t>
      </w:r>
      <w:r w:rsidR="00F85B31" w:rsidRPr="00390A3C">
        <w:rPr>
          <w:rFonts w:cs="David" w:hint="cs"/>
          <w:b/>
          <w:bCs/>
          <w:sz w:val="26"/>
          <w:szCs w:val="26"/>
          <w:rtl/>
        </w:rPr>
        <w:t xml:space="preserve"> מלון שבע הקשתות</w:t>
      </w:r>
    </w:p>
    <w:p w:rsidR="0066710D" w:rsidRPr="00C119F2" w:rsidRDefault="0066710D" w:rsidP="00505CD1">
      <w:pPr>
        <w:spacing w:before="120" w:after="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בעקבות בקשתך, נעשתה </w:t>
      </w:r>
      <w:r w:rsidR="00F85B31">
        <w:rPr>
          <w:rFonts w:cs="David" w:hint="cs"/>
          <w:sz w:val="26"/>
          <w:szCs w:val="26"/>
          <w:rtl/>
        </w:rPr>
        <w:t xml:space="preserve">בדיקה במשרדנו </w:t>
      </w:r>
      <w:r w:rsidR="00BB4BDD">
        <w:rPr>
          <w:rFonts w:cs="David" w:hint="cs"/>
          <w:sz w:val="26"/>
          <w:szCs w:val="26"/>
          <w:rtl/>
        </w:rPr>
        <w:t>ועלה כי נושא פנייתך איננו בטיפול משרדנו. מתוך כוונה לסייע לך, נעשה בירור מול משרד העבודה, הרווחה והשירותים החברתיים ועולה כי הכתובת לבקשת המידע שהיגשת, הי</w:t>
      </w:r>
      <w:r w:rsidR="00505CD1">
        <w:rPr>
          <w:rFonts w:cs="David" w:hint="cs"/>
          <w:sz w:val="26"/>
          <w:szCs w:val="26"/>
          <w:rtl/>
        </w:rPr>
        <w:t>א</w:t>
      </w:r>
      <w:r w:rsidR="00BB4BDD">
        <w:rPr>
          <w:rFonts w:cs="David" w:hint="cs"/>
          <w:sz w:val="26"/>
          <w:szCs w:val="26"/>
          <w:rtl/>
        </w:rPr>
        <w:t xml:space="preserve"> מינהל הבטיחות והבריאות התעסוקתית </w:t>
      </w:r>
      <w:r w:rsidRPr="00C119F2">
        <w:rPr>
          <w:rFonts w:cs="David"/>
          <w:sz w:val="26"/>
          <w:szCs w:val="26"/>
          <w:rtl/>
        </w:rPr>
        <w:t xml:space="preserve">השייך </w:t>
      </w:r>
      <w:r w:rsidRPr="00C119F2">
        <w:rPr>
          <w:rFonts w:cs="David" w:hint="cs"/>
          <w:sz w:val="26"/>
          <w:szCs w:val="26"/>
          <w:rtl/>
        </w:rPr>
        <w:t xml:space="preserve">כיום </w:t>
      </w:r>
      <w:r w:rsidRPr="00C119F2">
        <w:rPr>
          <w:rFonts w:cs="David"/>
          <w:sz w:val="26"/>
          <w:szCs w:val="26"/>
          <w:rtl/>
        </w:rPr>
        <w:t>ל</w:t>
      </w:r>
      <w:r w:rsidRPr="00C119F2">
        <w:rPr>
          <w:rFonts w:cs="David" w:hint="cs"/>
          <w:sz w:val="26"/>
          <w:szCs w:val="26"/>
          <w:rtl/>
        </w:rPr>
        <w:t>"</w:t>
      </w:r>
      <w:r w:rsidRPr="00C119F2">
        <w:rPr>
          <w:rFonts w:cs="David"/>
          <w:sz w:val="26"/>
          <w:szCs w:val="26"/>
          <w:rtl/>
        </w:rPr>
        <w:t>זרוע העבודה</w:t>
      </w:r>
      <w:r w:rsidRPr="00C119F2">
        <w:rPr>
          <w:rFonts w:cs="David" w:hint="cs"/>
          <w:sz w:val="26"/>
          <w:szCs w:val="26"/>
          <w:rtl/>
        </w:rPr>
        <w:t>"</w:t>
      </w:r>
      <w:r w:rsidR="00BB4BDD">
        <w:rPr>
          <w:rFonts w:cs="David" w:hint="cs"/>
          <w:sz w:val="26"/>
          <w:szCs w:val="26"/>
          <w:rtl/>
        </w:rPr>
        <w:t xml:space="preserve"> במשרד העבודה, הרווחה והשירותים החברתיים</w:t>
      </w:r>
      <w:r w:rsidRPr="00C119F2">
        <w:rPr>
          <w:rFonts w:cs="David"/>
          <w:sz w:val="26"/>
          <w:szCs w:val="26"/>
          <w:rtl/>
        </w:rPr>
        <w:t>.</w:t>
      </w:r>
    </w:p>
    <w:p w:rsidR="006846D5" w:rsidRPr="007A061E" w:rsidRDefault="006846D5" w:rsidP="00C119F2">
      <w:pPr>
        <w:pStyle w:val="ab"/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 xml:space="preserve">אבקש להביא לידיעתך כי </w:t>
      </w:r>
      <w:r w:rsidR="0066710D">
        <w:rPr>
          <w:rFonts w:ascii="Arial" w:hAnsi="Arial" w:cs="David" w:hint="cs"/>
          <w:sz w:val="26"/>
          <w:szCs w:val="26"/>
          <w:rtl/>
        </w:rPr>
        <w:t>בשנת</w:t>
      </w:r>
      <w:r w:rsidRPr="006846D5">
        <w:rPr>
          <w:rFonts w:ascii="Arial" w:hAnsi="Arial" w:cs="David"/>
          <w:sz w:val="26"/>
          <w:szCs w:val="26"/>
          <w:rtl/>
        </w:rPr>
        <w:t xml:space="preserve"> 2016, התקבלה החלטת ממשלה מס' 1754, שעניינה: </w:t>
      </w:r>
      <w:r w:rsidR="00143633">
        <w:rPr>
          <w:rFonts w:ascii="Arial" w:hAnsi="Arial" w:cs="David" w:hint="cs"/>
          <w:b/>
          <w:bCs/>
          <w:sz w:val="26"/>
          <w:szCs w:val="26"/>
          <w:rtl/>
        </w:rPr>
        <w:t>"</w:t>
      </w:r>
      <w:r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</w:t>
      </w:r>
      <w:r w:rsidR="00143633">
        <w:rPr>
          <w:rFonts w:ascii="Arial" w:hAnsi="Arial" w:cs="David" w:hint="cs"/>
          <w:b/>
          <w:bCs/>
          <w:sz w:val="26"/>
          <w:szCs w:val="26"/>
          <w:rtl/>
        </w:rPr>
        <w:t>"</w:t>
      </w:r>
      <w:r w:rsidRPr="006846D5">
        <w:rPr>
          <w:rFonts w:ascii="Arial" w:hAnsi="Arial" w:cs="David"/>
          <w:b/>
          <w:bCs/>
          <w:sz w:val="26"/>
          <w:szCs w:val="26"/>
          <w:rtl/>
        </w:rPr>
        <w:t>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0E44F4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Default="006846D5" w:rsidP="00390A3C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143633" w:rsidRPr="006846D5">
        <w:rPr>
          <w:rFonts w:ascii="Arial" w:hAnsi="Arial" w:cs="David" w:hint="cs"/>
          <w:sz w:val="26"/>
          <w:szCs w:val="26"/>
          <w:rtl/>
        </w:rPr>
        <w:t>וה</w:t>
      </w:r>
      <w:r w:rsidR="00143633">
        <w:rPr>
          <w:rFonts w:ascii="Arial" w:hAnsi="Arial" w:cs="David" w:hint="cs"/>
          <w:sz w:val="26"/>
          <w:szCs w:val="26"/>
          <w:rtl/>
        </w:rPr>
        <w:t>וא</w:t>
      </w:r>
      <w:r w:rsidR="00143633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="00143633" w:rsidRPr="006846D5">
        <w:rPr>
          <w:rFonts w:ascii="Arial" w:hAnsi="Arial" w:cs="David"/>
          <w:sz w:val="26"/>
          <w:szCs w:val="26"/>
          <w:rtl/>
        </w:rPr>
        <w:t>איננ</w:t>
      </w:r>
      <w:r w:rsidR="00143633">
        <w:rPr>
          <w:rFonts w:ascii="Arial" w:hAnsi="Arial" w:cs="David" w:hint="cs"/>
          <w:sz w:val="26"/>
          <w:szCs w:val="26"/>
          <w:rtl/>
        </w:rPr>
        <w:t>ו</w:t>
      </w:r>
      <w:r w:rsidR="00143633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="00143633" w:rsidRPr="006846D5">
        <w:rPr>
          <w:rFonts w:ascii="Arial" w:hAnsi="Arial" w:cs="David"/>
          <w:sz w:val="26"/>
          <w:szCs w:val="26"/>
          <w:rtl/>
        </w:rPr>
        <w:t>נמנ</w:t>
      </w:r>
      <w:r w:rsidR="00143633">
        <w:rPr>
          <w:rFonts w:ascii="Arial" w:hAnsi="Arial" w:cs="David" w:hint="cs"/>
          <w:sz w:val="26"/>
          <w:szCs w:val="26"/>
          <w:rtl/>
        </w:rPr>
        <w:t>ה</w:t>
      </w:r>
      <w:r w:rsidR="00143633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 w:hint="cs"/>
          <w:sz w:val="26"/>
          <w:szCs w:val="26"/>
          <w:rtl/>
        </w:rPr>
        <w:t>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BD0678" w:rsidRDefault="00BD0678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lastRenderedPageBreak/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</w:t>
      </w:r>
      <w:proofErr w:type="spellStart"/>
      <w:r w:rsidR="001F6A8D" w:rsidRPr="006846D5">
        <w:rPr>
          <w:rFonts w:cs="David" w:hint="cs"/>
          <w:sz w:val="26"/>
          <w:szCs w:val="26"/>
          <w:rtl/>
        </w:rPr>
        <w:t>בסע</w:t>
      </w:r>
      <w:proofErr w:type="spellEnd"/>
      <w:r w:rsidR="001F6A8D" w:rsidRPr="006846D5">
        <w:rPr>
          <w:rFonts w:cs="David" w:hint="cs"/>
          <w:sz w:val="26"/>
          <w:szCs w:val="26"/>
          <w:rtl/>
        </w:rPr>
        <w:t>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C119F2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41385" w:rsidRDefault="0004138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BD0678" w:rsidRDefault="00BD067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BD0678" w:rsidRDefault="00BD067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BD0678" w:rsidRDefault="00BD067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BD0678" w:rsidRDefault="00BD067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BD0678" w:rsidRDefault="00BD067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C119F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66710D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4F4" w:rsidRDefault="000E44F4">
      <w:pPr>
        <w:spacing w:after="0" w:line="240" w:lineRule="auto"/>
      </w:pPr>
      <w:r>
        <w:separator/>
      </w:r>
    </w:p>
  </w:endnote>
  <w:endnote w:type="continuationSeparator" w:id="0">
    <w:p w:rsidR="000E44F4" w:rsidRDefault="000E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0E44F4" w:rsidP="00584DD8">
    <w:pPr>
      <w:pStyle w:val="a5"/>
      <w:ind w:left="-989"/>
      <w:rPr>
        <w:noProof/>
        <w:rtl/>
      </w:rPr>
    </w:pPr>
  </w:p>
  <w:p w:rsidR="00641AB2" w:rsidRDefault="000E44F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0E44F4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4F4" w:rsidRDefault="000E44F4">
      <w:pPr>
        <w:spacing w:after="0" w:line="240" w:lineRule="auto"/>
      </w:pPr>
      <w:r>
        <w:separator/>
      </w:r>
    </w:p>
  </w:footnote>
  <w:footnote w:type="continuationSeparator" w:id="0">
    <w:p w:rsidR="000E44F4" w:rsidRDefault="000E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0E44F4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6"/>
  </w:num>
  <w:num w:numId="4">
    <w:abstractNumId w:val="30"/>
  </w:num>
  <w:num w:numId="5">
    <w:abstractNumId w:val="29"/>
  </w:num>
  <w:num w:numId="6">
    <w:abstractNumId w:val="31"/>
  </w:num>
  <w:num w:numId="7">
    <w:abstractNumId w:val="16"/>
  </w:num>
  <w:num w:numId="8">
    <w:abstractNumId w:val="22"/>
  </w:num>
  <w:num w:numId="9">
    <w:abstractNumId w:val="7"/>
  </w:num>
  <w:num w:numId="10">
    <w:abstractNumId w:val="40"/>
  </w:num>
  <w:num w:numId="11">
    <w:abstractNumId w:val="1"/>
  </w:num>
  <w:num w:numId="12">
    <w:abstractNumId w:val="9"/>
  </w:num>
  <w:num w:numId="13">
    <w:abstractNumId w:val="27"/>
  </w:num>
  <w:num w:numId="14">
    <w:abstractNumId w:val="19"/>
  </w:num>
  <w:num w:numId="15">
    <w:abstractNumId w:val="14"/>
  </w:num>
  <w:num w:numId="16">
    <w:abstractNumId w:val="33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8"/>
  </w:num>
  <w:num w:numId="35">
    <w:abstractNumId w:val="13"/>
  </w:num>
  <w:num w:numId="36">
    <w:abstractNumId w:val="34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5843"/>
    <w:rsid w:val="000E0267"/>
    <w:rsid w:val="000E44F4"/>
    <w:rsid w:val="000F7419"/>
    <w:rsid w:val="001076EB"/>
    <w:rsid w:val="0012529B"/>
    <w:rsid w:val="00143633"/>
    <w:rsid w:val="00146A1C"/>
    <w:rsid w:val="00147C06"/>
    <w:rsid w:val="00157DD3"/>
    <w:rsid w:val="00163871"/>
    <w:rsid w:val="001A13FF"/>
    <w:rsid w:val="001B660A"/>
    <w:rsid w:val="001C087E"/>
    <w:rsid w:val="001D04E6"/>
    <w:rsid w:val="001F6A8D"/>
    <w:rsid w:val="00201B68"/>
    <w:rsid w:val="00205008"/>
    <w:rsid w:val="00224505"/>
    <w:rsid w:val="00225211"/>
    <w:rsid w:val="002316F1"/>
    <w:rsid w:val="002377A1"/>
    <w:rsid w:val="00250F60"/>
    <w:rsid w:val="00272556"/>
    <w:rsid w:val="00297931"/>
    <w:rsid w:val="002A3BF4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90A3C"/>
    <w:rsid w:val="003A28FF"/>
    <w:rsid w:val="003D28A7"/>
    <w:rsid w:val="003E3460"/>
    <w:rsid w:val="004131AA"/>
    <w:rsid w:val="00414A85"/>
    <w:rsid w:val="00432EA6"/>
    <w:rsid w:val="00437135"/>
    <w:rsid w:val="00460C4A"/>
    <w:rsid w:val="00467A83"/>
    <w:rsid w:val="00473D08"/>
    <w:rsid w:val="004A384E"/>
    <w:rsid w:val="004F23D5"/>
    <w:rsid w:val="004F5D67"/>
    <w:rsid w:val="00505CD1"/>
    <w:rsid w:val="005461C6"/>
    <w:rsid w:val="00553E74"/>
    <w:rsid w:val="00557AB8"/>
    <w:rsid w:val="00562704"/>
    <w:rsid w:val="00570E80"/>
    <w:rsid w:val="00573A0A"/>
    <w:rsid w:val="0058730A"/>
    <w:rsid w:val="00596F56"/>
    <w:rsid w:val="005970E0"/>
    <w:rsid w:val="005D01BD"/>
    <w:rsid w:val="005D7899"/>
    <w:rsid w:val="005E6342"/>
    <w:rsid w:val="00600552"/>
    <w:rsid w:val="006031FE"/>
    <w:rsid w:val="00604AC8"/>
    <w:rsid w:val="0060693A"/>
    <w:rsid w:val="00606989"/>
    <w:rsid w:val="00613317"/>
    <w:rsid w:val="00622FD6"/>
    <w:rsid w:val="006300A3"/>
    <w:rsid w:val="00665459"/>
    <w:rsid w:val="0066710D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061E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843C9"/>
    <w:rsid w:val="00890DC0"/>
    <w:rsid w:val="00893D65"/>
    <w:rsid w:val="008D14F2"/>
    <w:rsid w:val="008D42B5"/>
    <w:rsid w:val="008F0C52"/>
    <w:rsid w:val="008F1593"/>
    <w:rsid w:val="009005F6"/>
    <w:rsid w:val="00913549"/>
    <w:rsid w:val="0092026D"/>
    <w:rsid w:val="0092690F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4D54"/>
    <w:rsid w:val="009D6DA2"/>
    <w:rsid w:val="009E182F"/>
    <w:rsid w:val="00A01D37"/>
    <w:rsid w:val="00A04B7C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21D47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B4BDD"/>
    <w:rsid w:val="00BC3A5B"/>
    <w:rsid w:val="00BD0678"/>
    <w:rsid w:val="00C00893"/>
    <w:rsid w:val="00C119F2"/>
    <w:rsid w:val="00C225EF"/>
    <w:rsid w:val="00C53268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61734"/>
    <w:rsid w:val="00D71D63"/>
    <w:rsid w:val="00D74CB3"/>
    <w:rsid w:val="00D87A21"/>
    <w:rsid w:val="00D87BBF"/>
    <w:rsid w:val="00D96957"/>
    <w:rsid w:val="00DA3D38"/>
    <w:rsid w:val="00DB41D8"/>
    <w:rsid w:val="00DD0963"/>
    <w:rsid w:val="00DE1F5E"/>
    <w:rsid w:val="00E27343"/>
    <w:rsid w:val="00E46659"/>
    <w:rsid w:val="00E56028"/>
    <w:rsid w:val="00E71463"/>
    <w:rsid w:val="00E76E04"/>
    <w:rsid w:val="00EA21DD"/>
    <w:rsid w:val="00EA318F"/>
    <w:rsid w:val="00EB2632"/>
    <w:rsid w:val="00ED2DB7"/>
    <w:rsid w:val="00F0721A"/>
    <w:rsid w:val="00F17B6E"/>
    <w:rsid w:val="00F202CF"/>
    <w:rsid w:val="00F407D9"/>
    <w:rsid w:val="00F54A24"/>
    <w:rsid w:val="00F56907"/>
    <w:rsid w:val="00F85B31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74641"/>
  <w15:docId w15:val="{CCE13DAB-253D-4792-81C7-1EA96933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1D1D8-0690-4B91-A95F-43E11E5A5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6135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119</cp:revision>
  <cp:lastPrinted>2018-02-12T14:36:00Z</cp:lastPrinted>
  <dcterms:created xsi:type="dcterms:W3CDTF">2016-09-20T06:33:00Z</dcterms:created>
  <dcterms:modified xsi:type="dcterms:W3CDTF">2019-02-11T15:46:00Z</dcterms:modified>
</cp:coreProperties>
</file>