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2377A1" w:rsidRDefault="0056468C" w:rsidP="0056468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א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אדר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56468C" w:rsidRDefault="0056468C" w:rsidP="0056468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26 </w:t>
      </w:r>
      <w:r>
        <w:rPr>
          <w:rFonts w:ascii="Calibri" w:eastAsia="Times New Roman" w:hAnsi="Calibri" w:cs="David" w:hint="eastAsia"/>
          <w:sz w:val="26"/>
          <w:szCs w:val="26"/>
          <w:rtl/>
        </w:rPr>
        <w:t>פברואר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56468C" w:rsidRDefault="0056468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2316F1" w:rsidRPr="002316F1" w:rsidRDefault="002316F1" w:rsidP="00E71463">
      <w:pPr>
        <w:spacing w:after="0" w:line="240" w:lineRule="auto"/>
        <w:rPr>
          <w:rFonts w:ascii="Arial" w:hAnsi="Arial" w:cs="David"/>
          <w:b/>
          <w:bCs/>
          <w:sz w:val="26"/>
          <w:szCs w:val="26"/>
          <w:u w:val="single"/>
          <w:rtl/>
        </w:rPr>
      </w:pP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467A83" w:rsidRP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13549" w:rsidRDefault="00834F64" w:rsidP="009A0E93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</w:t>
      </w:r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 </w:t>
      </w:r>
      <w:bookmarkStart w:id="0" w:name="_GoBack"/>
      <w:bookmarkEnd w:id="0"/>
    </w:p>
    <w:p w:rsidR="002316F1" w:rsidRDefault="002316F1" w:rsidP="002316F1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  <w:rtl/>
        </w:rPr>
      </w:pPr>
    </w:p>
    <w:p w:rsidR="00834F64" w:rsidRDefault="006300A3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 xml:space="preserve">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9A0E93" w:rsidP="0066545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מנוף עגורן צריח</w:t>
      </w:r>
    </w:p>
    <w:p w:rsidR="009B18C4" w:rsidRPr="00A47AEC" w:rsidRDefault="00BA05A8" w:rsidP="0056468C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56468C">
        <w:rPr>
          <w:rFonts w:cs="David" w:hint="cs"/>
          <w:sz w:val="26"/>
          <w:szCs w:val="26"/>
          <w:rtl/>
        </w:rPr>
        <w:t>24</w:t>
      </w:r>
      <w:r w:rsidR="00744994" w:rsidRPr="00A47AEC">
        <w:rPr>
          <w:rFonts w:cs="David" w:hint="cs"/>
          <w:sz w:val="26"/>
          <w:szCs w:val="26"/>
          <w:rtl/>
        </w:rPr>
        <w:t>.</w:t>
      </w:r>
      <w:r w:rsidR="006846D5">
        <w:rPr>
          <w:rFonts w:cs="David" w:hint="cs"/>
          <w:sz w:val="26"/>
          <w:szCs w:val="26"/>
          <w:rtl/>
        </w:rPr>
        <w:t>2</w:t>
      </w:r>
      <w:r w:rsidR="00744994" w:rsidRPr="00A47AEC">
        <w:rPr>
          <w:rFonts w:cs="David" w:hint="cs"/>
          <w:sz w:val="26"/>
          <w:szCs w:val="26"/>
          <w:rtl/>
        </w:rPr>
        <w:t>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225211" w:rsidRPr="006846D5" w:rsidRDefault="00225211" w:rsidP="0056468C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56468C">
        <w:rPr>
          <w:rFonts w:ascii="Arial" w:hAnsi="Arial" w:cs="David" w:hint="cs"/>
          <w:sz w:val="26"/>
          <w:szCs w:val="26"/>
          <w:rtl/>
        </w:rPr>
        <w:t>פירוט תסקירי המנופים מסוג עגורן צריח בשנת 2017</w:t>
      </w:r>
      <w:r w:rsidRPr="006846D5">
        <w:rPr>
          <w:rFonts w:ascii="Arial" w:hAnsi="Arial" w:cs="David"/>
          <w:sz w:val="26"/>
          <w:szCs w:val="26"/>
          <w:rtl/>
        </w:rPr>
        <w:t xml:space="preserve">. </w:t>
      </w:r>
    </w:p>
    <w:p w:rsidR="006846D5" w:rsidRPr="006846D5" w:rsidRDefault="006846D5" w:rsidP="002377A1">
      <w:pPr>
        <w:pStyle w:val="ab"/>
        <w:spacing w:before="100" w:beforeAutospacing="1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237535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56468C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56468C">
        <w:rPr>
          <w:rFonts w:ascii="Arial" w:hAnsi="Arial" w:cs="David" w:hint="cs"/>
          <w:sz w:val="26"/>
          <w:szCs w:val="26"/>
          <w:rtl/>
        </w:rPr>
        <w:t>מינהל בטיחות ובריאות תעסוקתית</w:t>
      </w:r>
      <w:r w:rsidR="002316F1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56468C" w:rsidRPr="006846D5">
        <w:rPr>
          <w:rFonts w:ascii="Arial" w:hAnsi="Arial" w:cs="David" w:hint="cs"/>
          <w:sz w:val="26"/>
          <w:szCs w:val="26"/>
          <w:rtl/>
        </w:rPr>
        <w:t>וה</w:t>
      </w:r>
      <w:r w:rsidR="0056468C">
        <w:rPr>
          <w:rFonts w:ascii="Arial" w:hAnsi="Arial" w:cs="David" w:hint="cs"/>
          <w:sz w:val="26"/>
          <w:szCs w:val="26"/>
          <w:rtl/>
        </w:rPr>
        <w:t>ו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56468C" w:rsidRPr="006846D5">
        <w:rPr>
          <w:rFonts w:ascii="Arial" w:hAnsi="Arial" w:cs="David"/>
          <w:sz w:val="26"/>
          <w:szCs w:val="26"/>
          <w:rtl/>
        </w:rPr>
        <w:t>איננ</w:t>
      </w:r>
      <w:r w:rsidR="0056468C">
        <w:rPr>
          <w:rFonts w:ascii="Arial" w:hAnsi="Arial" w:cs="David" w:hint="cs"/>
          <w:sz w:val="26"/>
          <w:szCs w:val="26"/>
          <w:rtl/>
        </w:rPr>
        <w:t>ו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56468C" w:rsidRPr="006846D5">
        <w:rPr>
          <w:rFonts w:ascii="Arial" w:hAnsi="Arial" w:cs="David"/>
          <w:sz w:val="26"/>
          <w:szCs w:val="26"/>
          <w:rtl/>
        </w:rPr>
        <w:t>נמנ</w:t>
      </w:r>
      <w:r w:rsidR="0056468C">
        <w:rPr>
          <w:rFonts w:ascii="Arial" w:hAnsi="Arial" w:cs="David" w:hint="cs"/>
          <w:sz w:val="26"/>
          <w:szCs w:val="26"/>
          <w:rtl/>
        </w:rPr>
        <w:t>ה</w:t>
      </w:r>
      <w:r w:rsidR="0056468C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 w:hint="cs"/>
          <w:sz w:val="26"/>
          <w:szCs w:val="26"/>
          <w:rtl/>
        </w:rPr>
        <w:t>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2316F1" w:rsidRDefault="002316F1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</w:t>
      </w:r>
      <w:proofErr w:type="spellStart"/>
      <w:r w:rsidR="001F6A8D" w:rsidRPr="006846D5">
        <w:rPr>
          <w:rFonts w:cs="David" w:hint="cs"/>
          <w:sz w:val="26"/>
          <w:szCs w:val="26"/>
          <w:rtl/>
        </w:rPr>
        <w:t>בסע</w:t>
      </w:r>
      <w:proofErr w:type="spellEnd"/>
      <w:r w:rsidR="001F6A8D" w:rsidRPr="006846D5">
        <w:rPr>
          <w:rFonts w:cs="David" w:hint="cs"/>
          <w:sz w:val="26"/>
          <w:szCs w:val="26"/>
          <w:rtl/>
        </w:rPr>
        <w:t>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lastRenderedPageBreak/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D51FDE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עו"ד מורן מרקוביץ,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535" w:rsidRDefault="00237535">
      <w:pPr>
        <w:spacing w:after="0" w:line="240" w:lineRule="auto"/>
      </w:pPr>
      <w:r>
        <w:separator/>
      </w:r>
    </w:p>
  </w:endnote>
  <w:endnote w:type="continuationSeparator" w:id="0">
    <w:p w:rsidR="00237535" w:rsidRDefault="00237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37535" w:rsidP="00584DD8">
    <w:pPr>
      <w:pStyle w:val="a5"/>
      <w:ind w:left="-989"/>
      <w:rPr>
        <w:noProof/>
        <w:rtl/>
      </w:rPr>
    </w:pPr>
  </w:p>
  <w:p w:rsidR="00641AB2" w:rsidRDefault="0023753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3753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535" w:rsidRDefault="00237535">
      <w:pPr>
        <w:spacing w:after="0" w:line="240" w:lineRule="auto"/>
      </w:pPr>
      <w:r>
        <w:separator/>
      </w:r>
    </w:p>
  </w:footnote>
  <w:footnote w:type="continuationSeparator" w:id="0">
    <w:p w:rsidR="00237535" w:rsidRDefault="00237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237535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411E2"/>
    <w:rsid w:val="00146A1C"/>
    <w:rsid w:val="00147C06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25211"/>
    <w:rsid w:val="002316F1"/>
    <w:rsid w:val="00237535"/>
    <w:rsid w:val="002377A1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A384E"/>
    <w:rsid w:val="004F23D5"/>
    <w:rsid w:val="004F5D67"/>
    <w:rsid w:val="005461C6"/>
    <w:rsid w:val="00553E74"/>
    <w:rsid w:val="00557AB8"/>
    <w:rsid w:val="00562704"/>
    <w:rsid w:val="0056468C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A0E93"/>
    <w:rsid w:val="009B18C4"/>
    <w:rsid w:val="009B380C"/>
    <w:rsid w:val="009D6DA2"/>
    <w:rsid w:val="009E182F"/>
    <w:rsid w:val="00A01D37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AD618"/>
  <w15:docId w15:val="{3C477B17-18B6-4F71-88C8-1B4D9DEC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230C8-0BAE-4E66-A362-2ECCDDB30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6088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107</cp:revision>
  <cp:lastPrinted>2018-02-12T14:36:00Z</cp:lastPrinted>
  <dcterms:created xsi:type="dcterms:W3CDTF">2016-09-20T06:33:00Z</dcterms:created>
  <dcterms:modified xsi:type="dcterms:W3CDTF">2019-02-11T15:54:00Z</dcterms:modified>
</cp:coreProperties>
</file>