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C5" w:rsidRDefault="00D122C1" w:rsidP="00D122C1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‏ו</w:t>
      </w:r>
      <w:r>
        <w:rPr>
          <w:rFonts w:ascii="Calibri" w:eastAsia="Times New Roman" w:hAnsi="Calibri" w:cs="David"/>
          <w:sz w:val="26"/>
          <w:szCs w:val="26"/>
          <w:rtl/>
        </w:rPr>
        <w:t xml:space="preserve">' </w:t>
      </w:r>
      <w:r>
        <w:rPr>
          <w:rFonts w:ascii="Calibri" w:eastAsia="Times New Roman" w:hAnsi="Calibri" w:cs="David" w:hint="eastAsia"/>
          <w:sz w:val="26"/>
          <w:szCs w:val="26"/>
          <w:rtl/>
        </w:rPr>
        <w:t>אדר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D122C1" w:rsidRDefault="00D122C1" w:rsidP="00D122C1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21 </w:t>
      </w:r>
      <w:r>
        <w:rPr>
          <w:rFonts w:ascii="Calibri" w:eastAsia="Times New Roman" w:hAnsi="Calibri" w:cs="David" w:hint="eastAsia"/>
          <w:sz w:val="26"/>
          <w:szCs w:val="26"/>
          <w:rtl/>
        </w:rPr>
        <w:t>פברואר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  <w:bookmarkStart w:id="0" w:name="_GoBack"/>
      <w:bookmarkEnd w:id="0"/>
    </w:p>
    <w:p w:rsidR="00912C19" w:rsidRDefault="00912C1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14C64" w:rsidRDefault="00514C64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77444D" w:rsidRPr="00940488" w:rsidRDefault="0077444D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14C64" w:rsidRDefault="000F0C73" w:rsidP="00B53289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  <w:r w:rsidRPr="000F0C73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  </w:t>
      </w:r>
      <w:r w:rsidR="00FA0F13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8E3947">
        <w:rPr>
          <w:rFonts w:ascii="Calibri" w:eastAsia="Times New Roman" w:hAnsi="Calibri" w:cs="David" w:hint="cs"/>
          <w:sz w:val="26"/>
          <w:szCs w:val="26"/>
          <w:rtl/>
        </w:rPr>
        <w:t xml:space="preserve">      </w:t>
      </w:r>
      <w:r w:rsidR="000515DC">
        <w:rPr>
          <w:rFonts w:ascii="Calibri" w:eastAsia="Times New Roman" w:hAnsi="Calibri" w:cs="David" w:hint="cs"/>
          <w:sz w:val="26"/>
          <w:szCs w:val="26"/>
          <w:rtl/>
        </w:rPr>
        <w:t xml:space="preserve">  </w:t>
      </w:r>
    </w:p>
    <w:p w:rsidR="000515DC" w:rsidRPr="00514C64" w:rsidRDefault="000515DC" w:rsidP="000515DC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0F0C73" w:rsidRPr="003A10BA" w:rsidRDefault="00940488" w:rsidP="00A36E7B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הנדון: </w:t>
      </w:r>
      <w:r w:rsidR="00A36E7B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בקשה למידע </w:t>
      </w:r>
      <w:r w:rsidR="00A36E7B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A36E7B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נסיעות לחו"ל ומתנות</w:t>
      </w:r>
    </w:p>
    <w:p w:rsidR="009B18C4" w:rsidRDefault="003A10BA" w:rsidP="000515DC">
      <w:pPr>
        <w:pStyle w:val="ab"/>
        <w:spacing w:before="120"/>
        <w:ind w:firstLine="720"/>
        <w:jc w:val="center"/>
        <w:rPr>
          <w:rFonts w:cs="David"/>
          <w:sz w:val="26"/>
          <w:szCs w:val="26"/>
          <w:rtl/>
        </w:rPr>
      </w:pPr>
      <w:r w:rsidRPr="003A10BA">
        <w:rPr>
          <w:rFonts w:cs="David" w:hint="cs"/>
          <w:sz w:val="26"/>
          <w:szCs w:val="26"/>
          <w:rtl/>
        </w:rPr>
        <w:t xml:space="preserve">סימוכין: פנייתך מיום </w:t>
      </w:r>
      <w:r w:rsidR="000515DC">
        <w:rPr>
          <w:rFonts w:cs="David" w:hint="cs"/>
          <w:sz w:val="26"/>
          <w:szCs w:val="26"/>
          <w:rtl/>
        </w:rPr>
        <w:t>14.2.18</w:t>
      </w:r>
    </w:p>
    <w:p w:rsidR="00FD1A06" w:rsidRPr="009C3C83" w:rsidRDefault="008E3947" w:rsidP="00DD4125">
      <w:pPr>
        <w:pStyle w:val="ab"/>
        <w:spacing w:before="240" w:line="360" w:lineRule="auto"/>
        <w:jc w:val="both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 xml:space="preserve">ראשית, תודה על </w:t>
      </w:r>
      <w:r w:rsidR="00DD4125">
        <w:rPr>
          <w:rFonts w:cs="David" w:hint="cs"/>
          <w:sz w:val="26"/>
          <w:szCs w:val="26"/>
          <w:rtl/>
        </w:rPr>
        <w:t>מכתבך</w:t>
      </w:r>
      <w:r w:rsidR="00FD1A06" w:rsidRPr="009C3C83">
        <w:rPr>
          <w:rFonts w:cs="David" w:hint="cs"/>
          <w:sz w:val="26"/>
          <w:szCs w:val="26"/>
          <w:rtl/>
        </w:rPr>
        <w:t>.</w:t>
      </w:r>
    </w:p>
    <w:p w:rsidR="000B7806" w:rsidRPr="0094163C" w:rsidRDefault="00FD1A06" w:rsidP="00A36E7B">
      <w:pPr>
        <w:pStyle w:val="ab"/>
        <w:spacing w:before="120" w:line="360" w:lineRule="auto"/>
        <w:jc w:val="both"/>
        <w:rPr>
          <w:rFonts w:cs="David"/>
          <w:sz w:val="26"/>
          <w:szCs w:val="26"/>
          <w:u w:val="single"/>
          <w:rtl/>
        </w:rPr>
      </w:pPr>
      <w:r w:rsidRPr="0094163C">
        <w:rPr>
          <w:rFonts w:cs="David" w:hint="cs"/>
          <w:sz w:val="26"/>
          <w:szCs w:val="26"/>
          <w:u w:val="single"/>
          <w:rtl/>
        </w:rPr>
        <w:t xml:space="preserve">בפנייתך, </w:t>
      </w:r>
      <w:r w:rsidR="00DD4125" w:rsidRPr="0094163C">
        <w:rPr>
          <w:rFonts w:cs="David" w:hint="cs"/>
          <w:sz w:val="26"/>
          <w:szCs w:val="26"/>
          <w:u w:val="single"/>
          <w:rtl/>
        </w:rPr>
        <w:t xml:space="preserve">ביקשת </w:t>
      </w:r>
      <w:r w:rsidR="000515DC">
        <w:rPr>
          <w:rFonts w:cs="David" w:hint="cs"/>
          <w:sz w:val="26"/>
          <w:szCs w:val="26"/>
          <w:u w:val="single"/>
          <w:rtl/>
        </w:rPr>
        <w:t>את המידע הבא:</w:t>
      </w:r>
    </w:p>
    <w:p w:rsidR="000515DC" w:rsidRDefault="000515DC" w:rsidP="00A36E7B">
      <w:pPr>
        <w:pStyle w:val="gmail-msonormal"/>
        <w:numPr>
          <w:ilvl w:val="0"/>
          <w:numId w:val="42"/>
        </w:numPr>
        <w:bidi/>
        <w:spacing w:before="120" w:beforeAutospacing="0" w:after="0" w:afterAutospacing="0" w:line="360" w:lineRule="auto"/>
        <w:ind w:left="714" w:hanging="357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מספר נסיעות השר לחו"ל.</w:t>
      </w:r>
    </w:p>
    <w:p w:rsidR="000515DC" w:rsidRDefault="000515DC" w:rsidP="000515DC">
      <w:pPr>
        <w:pStyle w:val="gmail-msonormal"/>
        <w:numPr>
          <w:ilvl w:val="0"/>
          <w:numId w:val="42"/>
        </w:numPr>
        <w:bidi/>
        <w:spacing w:after="0" w:afterAutospacing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 xml:space="preserve">האם הנסיעה על ידי גורם חיצוני ומי אותו גורם? </w:t>
      </w:r>
    </w:p>
    <w:p w:rsidR="000515DC" w:rsidRPr="000515DC" w:rsidRDefault="000515DC" w:rsidP="000515DC">
      <w:pPr>
        <w:pStyle w:val="gmail-msonormal"/>
        <w:numPr>
          <w:ilvl w:val="0"/>
          <w:numId w:val="42"/>
        </w:numPr>
        <w:bidi/>
        <w:spacing w:after="0" w:afterAutospacing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מספר המתנות שניתנו לשר במסגרת תפקידו ודווחו למשרד.</w:t>
      </w:r>
    </w:p>
    <w:p w:rsidR="000515DC" w:rsidRPr="000515DC" w:rsidRDefault="000515DC" w:rsidP="000515DC">
      <w:pPr>
        <w:pStyle w:val="gmail-msonormal"/>
        <w:bidi/>
        <w:spacing w:before="240" w:beforeAutospacing="0" w:after="0" w:afterAutospacing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515DC">
        <w:rPr>
          <w:rFonts w:cs="David" w:hint="cs"/>
          <w:sz w:val="26"/>
          <w:szCs w:val="26"/>
          <w:rtl/>
        </w:rPr>
        <w:t xml:space="preserve">עוד ציינת בבקשתך, כי את המידע את מבקשת ביחס לשנים 2015 </w:t>
      </w:r>
      <w:r w:rsidRPr="000515DC">
        <w:rPr>
          <w:rFonts w:cs="David"/>
          <w:sz w:val="26"/>
          <w:szCs w:val="26"/>
          <w:rtl/>
        </w:rPr>
        <w:t>–</w:t>
      </w:r>
      <w:r w:rsidRPr="000515DC">
        <w:rPr>
          <w:rFonts w:cs="David" w:hint="cs"/>
          <w:sz w:val="26"/>
          <w:szCs w:val="26"/>
          <w:rtl/>
        </w:rPr>
        <w:t xml:space="preserve"> 2016:</w:t>
      </w:r>
    </w:p>
    <w:p w:rsidR="000515DC" w:rsidRPr="000D2FF7" w:rsidRDefault="001B7FC6" w:rsidP="00A36E7B">
      <w:pPr>
        <w:pStyle w:val="gmail-msonormal"/>
        <w:bidi/>
        <w:spacing w:before="240" w:beforeAutospacing="0" w:after="0" w:afterAutospacing="0" w:line="360" w:lineRule="auto"/>
        <w:jc w:val="both"/>
        <w:rPr>
          <w:rFonts w:cs="David"/>
          <w:b/>
          <w:bCs/>
          <w:color w:val="000000"/>
          <w:sz w:val="26"/>
          <w:szCs w:val="26"/>
          <w:u w:val="single"/>
          <w:rtl/>
        </w:rPr>
      </w:pPr>
      <w:r w:rsidRPr="000D2FF7">
        <w:rPr>
          <w:rFonts w:cs="David" w:hint="cs"/>
          <w:b/>
          <w:bCs/>
          <w:color w:val="000000"/>
          <w:sz w:val="26"/>
          <w:szCs w:val="26"/>
          <w:u w:val="single"/>
          <w:rtl/>
        </w:rPr>
        <w:t>להלן התייחסות משרדנו לבקשתך:</w:t>
      </w:r>
    </w:p>
    <w:p w:rsidR="001B7FC6" w:rsidRPr="001B7FC6" w:rsidRDefault="001B7FC6" w:rsidP="001B7FC6">
      <w:pPr>
        <w:pStyle w:val="gmail-msonormal"/>
        <w:numPr>
          <w:ilvl w:val="0"/>
          <w:numId w:val="43"/>
        </w:numPr>
        <w:bidi/>
        <w:spacing w:before="120" w:beforeAutospacing="0" w:after="0" w:afterAutospacing="0" w:line="360" w:lineRule="auto"/>
        <w:jc w:val="both"/>
        <w:rPr>
          <w:rFonts w:cs="David"/>
          <w:color w:val="000000"/>
          <w:sz w:val="26"/>
          <w:szCs w:val="26"/>
        </w:rPr>
      </w:pPr>
      <w:r w:rsidRPr="001B7FC6">
        <w:rPr>
          <w:rFonts w:cs="David" w:hint="cs"/>
          <w:color w:val="000000"/>
          <w:sz w:val="26"/>
          <w:szCs w:val="26"/>
          <w:rtl/>
        </w:rPr>
        <w:t>לגבי שנת 2015, רשומה במשרד נסיעה אחת לחו"ל. הנסיעה לחו"ל הייתה של השר לשעבר, ח"כ נפתלי בנט.</w:t>
      </w:r>
    </w:p>
    <w:p w:rsidR="001B7FC6" w:rsidRPr="001B7FC6" w:rsidRDefault="001B7FC6" w:rsidP="001B7FC6">
      <w:pPr>
        <w:pStyle w:val="gmail-msonormal"/>
        <w:bidi/>
        <w:spacing w:before="120" w:beforeAutospacing="0" w:after="0" w:afterAutospacing="0" w:line="360" w:lineRule="auto"/>
        <w:ind w:left="720"/>
        <w:jc w:val="both"/>
        <w:rPr>
          <w:rFonts w:cs="David"/>
          <w:color w:val="000000"/>
          <w:sz w:val="26"/>
          <w:szCs w:val="26"/>
        </w:rPr>
      </w:pPr>
      <w:r w:rsidRPr="001B7FC6">
        <w:rPr>
          <w:rFonts w:cs="David" w:hint="cs"/>
          <w:color w:val="000000"/>
          <w:sz w:val="26"/>
          <w:szCs w:val="26"/>
          <w:rtl/>
        </w:rPr>
        <w:t>לגבי שנת 2016, לא הייתה נסיעת שר לחו"ל.</w:t>
      </w:r>
    </w:p>
    <w:p w:rsidR="001B7FC6" w:rsidRPr="001B7FC6" w:rsidRDefault="001B7FC6" w:rsidP="001B7FC6">
      <w:pPr>
        <w:pStyle w:val="gmail-msonormal"/>
        <w:numPr>
          <w:ilvl w:val="0"/>
          <w:numId w:val="43"/>
        </w:numPr>
        <w:bidi/>
        <w:spacing w:before="120" w:beforeAutospacing="0" w:after="0" w:afterAutospacing="0" w:line="360" w:lineRule="auto"/>
        <w:jc w:val="both"/>
        <w:rPr>
          <w:rFonts w:cs="David"/>
          <w:b/>
          <w:bCs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הנסיעה המנויה בסע' 1, מומנה על ידי המשרד.</w:t>
      </w:r>
    </w:p>
    <w:p w:rsidR="001B7FC6" w:rsidRPr="00A36E7B" w:rsidRDefault="001B7FC6" w:rsidP="000D2FF7">
      <w:pPr>
        <w:pStyle w:val="gmail-msonormal"/>
        <w:numPr>
          <w:ilvl w:val="0"/>
          <w:numId w:val="43"/>
        </w:numPr>
        <w:bidi/>
        <w:spacing w:before="120" w:beforeAutospacing="0" w:after="0" w:afterAutospacing="0" w:line="360" w:lineRule="auto"/>
        <w:jc w:val="both"/>
        <w:rPr>
          <w:rFonts w:cs="David"/>
          <w:b/>
          <w:bCs/>
          <w:color w:val="000000"/>
          <w:sz w:val="26"/>
          <w:szCs w:val="26"/>
          <w:rtl/>
        </w:rPr>
      </w:pPr>
      <w:r w:rsidRPr="00A36E7B">
        <w:rPr>
          <w:rFonts w:cs="David" w:hint="cs"/>
          <w:color w:val="000000"/>
          <w:sz w:val="26"/>
          <w:szCs w:val="26"/>
          <w:rtl/>
        </w:rPr>
        <w:t>ביחס למתנות, בדיקת המשרד העלתה כי</w:t>
      </w:r>
      <w:r w:rsidR="00A36E7B" w:rsidRPr="00A36E7B">
        <w:rPr>
          <w:rFonts w:cs="David" w:hint="cs"/>
          <w:color w:val="000000"/>
          <w:sz w:val="26"/>
          <w:szCs w:val="26"/>
          <w:rtl/>
        </w:rPr>
        <w:t xml:space="preserve"> בשנת 2015 דווח </w:t>
      </w:r>
      <w:r w:rsidR="000D2FF7">
        <w:rPr>
          <w:rFonts w:cs="David" w:hint="cs"/>
          <w:color w:val="000000"/>
          <w:sz w:val="26"/>
          <w:szCs w:val="26"/>
          <w:rtl/>
        </w:rPr>
        <w:t xml:space="preserve"> על ידי </w:t>
      </w:r>
      <w:r w:rsidR="000D2FF7" w:rsidRPr="00A36E7B">
        <w:rPr>
          <w:rFonts w:cs="David" w:hint="cs"/>
          <w:color w:val="000000"/>
          <w:sz w:val="26"/>
          <w:szCs w:val="26"/>
          <w:rtl/>
        </w:rPr>
        <w:t xml:space="preserve">לשכת השר </w:t>
      </w:r>
      <w:r w:rsidR="00A36E7B" w:rsidRPr="00A36E7B">
        <w:rPr>
          <w:rFonts w:cs="David" w:hint="cs"/>
          <w:color w:val="000000"/>
          <w:sz w:val="26"/>
          <w:szCs w:val="26"/>
          <w:rtl/>
        </w:rPr>
        <w:t>על קבלת 5 מתנות.</w:t>
      </w:r>
      <w:r w:rsidRPr="00A36E7B"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="008C7768" w:rsidRPr="000D2FF7">
        <w:rPr>
          <w:rFonts w:cs="David" w:hint="cs"/>
          <w:color w:val="000000"/>
          <w:sz w:val="26"/>
          <w:szCs w:val="26"/>
          <w:rtl/>
        </w:rPr>
        <w:t>בשנת 2016</w:t>
      </w:r>
      <w:r w:rsidR="000D2FF7" w:rsidRPr="000D2FF7">
        <w:rPr>
          <w:rFonts w:cs="David" w:hint="cs"/>
          <w:color w:val="000000"/>
          <w:sz w:val="26"/>
          <w:szCs w:val="26"/>
          <w:rtl/>
        </w:rPr>
        <w:t xml:space="preserve"> </w:t>
      </w:r>
      <w:r w:rsidR="000D2FF7" w:rsidRPr="000D2FF7">
        <w:rPr>
          <w:rFonts w:ascii="Arial" w:hAnsi="Arial" w:cs="David"/>
          <w:sz w:val="26"/>
          <w:szCs w:val="26"/>
          <w:rtl/>
        </w:rPr>
        <w:t>לא דווח על קבלת מתנות ע</w:t>
      </w:r>
      <w:r w:rsidR="000D2FF7" w:rsidRPr="000D2FF7">
        <w:rPr>
          <w:rFonts w:ascii="Arial" w:hAnsi="Arial" w:cs="David" w:hint="cs"/>
          <w:sz w:val="26"/>
          <w:szCs w:val="26"/>
          <w:rtl/>
        </w:rPr>
        <w:t>ל ידי</w:t>
      </w:r>
      <w:r w:rsidR="000D2FF7" w:rsidRPr="000D2FF7">
        <w:rPr>
          <w:rFonts w:ascii="Arial" w:hAnsi="Arial" w:cs="David"/>
          <w:sz w:val="26"/>
          <w:szCs w:val="26"/>
          <w:rtl/>
        </w:rPr>
        <w:t xml:space="preserve"> שר הכלכלה</w:t>
      </w:r>
      <w:r w:rsidR="000D2FF7" w:rsidRPr="000D2FF7">
        <w:rPr>
          <w:rFonts w:ascii="Arial" w:hAnsi="Arial" w:cs="David" w:hint="cs"/>
          <w:sz w:val="26"/>
          <w:szCs w:val="26"/>
          <w:rtl/>
        </w:rPr>
        <w:t>.</w:t>
      </w:r>
    </w:p>
    <w:p w:rsidR="00FD1A06" w:rsidRDefault="009C3C83" w:rsidP="00A36E7B">
      <w:pPr>
        <w:pStyle w:val="ab"/>
        <w:spacing w:before="120" w:line="360" w:lineRule="auto"/>
        <w:rPr>
          <w:rFonts w:ascii="Arial" w:hAnsi="Arial" w:cs="David"/>
          <w:sz w:val="26"/>
          <w:szCs w:val="26"/>
          <w:rtl/>
        </w:rPr>
      </w:pPr>
      <w:r w:rsidRPr="009C3C83">
        <w:rPr>
          <w:rFonts w:ascii="Arial" w:hAnsi="Arial" w:cs="David" w:hint="cs"/>
          <w:sz w:val="26"/>
          <w:szCs w:val="26"/>
          <w:rtl/>
        </w:rPr>
        <w:t xml:space="preserve">שמחתי להיות לך לעזר </w:t>
      </w:r>
      <w:r w:rsidR="005F1A06">
        <w:rPr>
          <w:rFonts w:ascii="Arial" w:hAnsi="Arial" w:cs="David" w:hint="cs"/>
          <w:sz w:val="26"/>
          <w:szCs w:val="26"/>
          <w:rtl/>
        </w:rPr>
        <w:t xml:space="preserve">ואסייע - </w:t>
      </w:r>
      <w:r w:rsidRPr="009C3C83">
        <w:rPr>
          <w:rFonts w:ascii="Arial" w:hAnsi="Arial" w:cs="David" w:hint="cs"/>
          <w:sz w:val="26"/>
          <w:szCs w:val="26"/>
          <w:rtl/>
        </w:rPr>
        <w:t xml:space="preserve">ככל שתזדקקי </w:t>
      </w:r>
      <w:r w:rsidRPr="009C3C83">
        <w:rPr>
          <w:rFonts w:ascii="Arial" w:hAnsi="Arial" w:cs="David"/>
          <w:sz w:val="26"/>
          <w:szCs w:val="26"/>
          <w:rtl/>
        </w:rPr>
        <w:t>–</w:t>
      </w:r>
      <w:r w:rsidRPr="009C3C83">
        <w:rPr>
          <w:rFonts w:ascii="Arial" w:hAnsi="Arial" w:cs="David" w:hint="cs"/>
          <w:sz w:val="26"/>
          <w:szCs w:val="26"/>
          <w:rtl/>
        </w:rPr>
        <w:t xml:space="preserve"> גם בעתיד. </w:t>
      </w:r>
    </w:p>
    <w:p w:rsidR="00600552" w:rsidRPr="009C3C83" w:rsidRDefault="007852A8" w:rsidP="009C3C83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>ב</w:t>
      </w:r>
      <w:r w:rsidR="00600552" w:rsidRPr="009C3C83">
        <w:rPr>
          <w:rFonts w:cs="David" w:hint="cs"/>
          <w:sz w:val="26"/>
          <w:szCs w:val="26"/>
          <w:rtl/>
        </w:rPr>
        <w:t>ברכה</w:t>
      </w:r>
    </w:p>
    <w:p w:rsidR="00600552" w:rsidRPr="009C3C83" w:rsidRDefault="00600552" w:rsidP="009C3C83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>יוסי זולפן,</w:t>
      </w:r>
    </w:p>
    <w:p w:rsidR="000027A0" w:rsidRPr="009C3C83" w:rsidRDefault="007852A8" w:rsidP="009C3C8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 xml:space="preserve"> </w:t>
      </w:r>
    </w:p>
    <w:p w:rsidR="007852A8" w:rsidRPr="009C3C83" w:rsidRDefault="007852A8" w:rsidP="009C3C8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 xml:space="preserve"> </w:t>
      </w:r>
      <w:r w:rsidR="00600552" w:rsidRPr="009C3C83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9C3C8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9C3C83">
        <w:rPr>
          <w:rFonts w:cs="David" w:hint="cs"/>
          <w:sz w:val="26"/>
          <w:szCs w:val="26"/>
          <w:rtl/>
        </w:rPr>
        <w:t xml:space="preserve">   </w:t>
      </w:r>
      <w:r w:rsidR="00940488" w:rsidRPr="009C3C83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C84014" w:rsidRPr="00C84014" w:rsidRDefault="008E387F" w:rsidP="00A36E7B">
      <w:pPr>
        <w:spacing w:before="360" w:line="240" w:lineRule="auto"/>
        <w:rPr>
          <w:rFonts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מורן הרשקוביץ, הלשכה המשפטית</w:t>
      </w:r>
    </w:p>
    <w:sectPr w:rsidR="00C84014" w:rsidRPr="00C84014" w:rsidSect="00A36E7B">
      <w:headerReference w:type="default" r:id="rId8"/>
      <w:footerReference w:type="default" r:id="rId9"/>
      <w:pgSz w:w="11906" w:h="16838"/>
      <w:pgMar w:top="2525" w:right="1800" w:bottom="1134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28E" w:rsidRDefault="0075728E">
      <w:pPr>
        <w:spacing w:after="0" w:line="240" w:lineRule="auto"/>
      </w:pPr>
      <w:r>
        <w:separator/>
      </w:r>
    </w:p>
  </w:endnote>
  <w:endnote w:type="continuationSeparator" w:id="0">
    <w:p w:rsidR="0075728E" w:rsidRDefault="0075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5728E" w:rsidP="00584DD8">
    <w:pPr>
      <w:pStyle w:val="a5"/>
      <w:ind w:left="-989"/>
      <w:rPr>
        <w:noProof/>
        <w:rtl/>
      </w:rPr>
    </w:pPr>
  </w:p>
  <w:p w:rsidR="00641AB2" w:rsidRDefault="0075728E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5728E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28E" w:rsidRDefault="0075728E">
      <w:pPr>
        <w:spacing w:after="0" w:line="240" w:lineRule="auto"/>
      </w:pPr>
      <w:r>
        <w:separator/>
      </w:r>
    </w:p>
  </w:footnote>
  <w:footnote w:type="continuationSeparator" w:id="0">
    <w:p w:rsidR="0075728E" w:rsidRDefault="00757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EDB6B41" wp14:editId="22AE8943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CD4915B" wp14:editId="21D90483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75728E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36AE2"/>
    <w:multiLevelType w:val="hybridMultilevel"/>
    <w:tmpl w:val="9E04653E"/>
    <w:lvl w:ilvl="0" w:tplc="B630E7AE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74E93"/>
    <w:multiLevelType w:val="hybridMultilevel"/>
    <w:tmpl w:val="A98CD0E4"/>
    <w:lvl w:ilvl="0" w:tplc="FB32354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76C43"/>
    <w:multiLevelType w:val="hybridMultilevel"/>
    <w:tmpl w:val="B0E2563E"/>
    <w:lvl w:ilvl="0" w:tplc="61BCEB9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15D70"/>
    <w:multiLevelType w:val="hybridMultilevel"/>
    <w:tmpl w:val="F0A6B4E8"/>
    <w:lvl w:ilvl="0" w:tplc="BF884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982EEE"/>
    <w:multiLevelType w:val="hybridMultilevel"/>
    <w:tmpl w:val="191C8E3E"/>
    <w:lvl w:ilvl="0" w:tplc="5E90176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173774"/>
    <w:multiLevelType w:val="hybridMultilevel"/>
    <w:tmpl w:val="FA0437D8"/>
    <w:lvl w:ilvl="0" w:tplc="DA1641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EF614B"/>
    <w:multiLevelType w:val="hybridMultilevel"/>
    <w:tmpl w:val="7D387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21D83"/>
    <w:multiLevelType w:val="hybridMultilevel"/>
    <w:tmpl w:val="60D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68027D"/>
    <w:multiLevelType w:val="hybridMultilevel"/>
    <w:tmpl w:val="2690B40E"/>
    <w:lvl w:ilvl="0" w:tplc="306E39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8D6CBB"/>
    <w:multiLevelType w:val="hybridMultilevel"/>
    <w:tmpl w:val="065E9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F37862"/>
    <w:multiLevelType w:val="hybridMultilevel"/>
    <w:tmpl w:val="7BB07C92"/>
    <w:lvl w:ilvl="0" w:tplc="42841E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1448CD"/>
    <w:multiLevelType w:val="hybridMultilevel"/>
    <w:tmpl w:val="676C2436"/>
    <w:lvl w:ilvl="0" w:tplc="41C2229E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837370"/>
    <w:multiLevelType w:val="hybridMultilevel"/>
    <w:tmpl w:val="DAEE57C4"/>
    <w:lvl w:ilvl="0" w:tplc="32484E0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B0116C2"/>
    <w:multiLevelType w:val="hybridMultilevel"/>
    <w:tmpl w:val="39D4F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3"/>
  </w:num>
  <w:num w:numId="3">
    <w:abstractNumId w:val="6"/>
  </w:num>
  <w:num w:numId="4">
    <w:abstractNumId w:val="29"/>
  </w:num>
  <w:num w:numId="5">
    <w:abstractNumId w:val="27"/>
  </w:num>
  <w:num w:numId="6">
    <w:abstractNumId w:val="30"/>
  </w:num>
  <w:num w:numId="7">
    <w:abstractNumId w:val="13"/>
  </w:num>
  <w:num w:numId="8">
    <w:abstractNumId w:val="21"/>
  </w:num>
  <w:num w:numId="9">
    <w:abstractNumId w:val="7"/>
  </w:num>
  <w:num w:numId="10">
    <w:abstractNumId w:val="42"/>
  </w:num>
  <w:num w:numId="11">
    <w:abstractNumId w:val="1"/>
  </w:num>
  <w:num w:numId="12">
    <w:abstractNumId w:val="8"/>
  </w:num>
  <w:num w:numId="13">
    <w:abstractNumId w:val="25"/>
  </w:num>
  <w:num w:numId="14">
    <w:abstractNumId w:val="18"/>
  </w:num>
  <w:num w:numId="15">
    <w:abstractNumId w:val="12"/>
  </w:num>
  <w:num w:numId="16">
    <w:abstractNumId w:val="35"/>
  </w:num>
  <w:num w:numId="17">
    <w:abstractNumId w:val="15"/>
  </w:num>
  <w:num w:numId="18">
    <w:abstractNumId w:val="10"/>
  </w:num>
  <w:num w:numId="19">
    <w:abstractNumId w:val="20"/>
  </w:num>
  <w:num w:numId="20">
    <w:abstractNumId w:val="3"/>
  </w:num>
  <w:num w:numId="21">
    <w:abstractNumId w:val="11"/>
  </w:num>
  <w:num w:numId="22">
    <w:abstractNumId w:val="38"/>
  </w:num>
  <w:num w:numId="23">
    <w:abstractNumId w:val="41"/>
  </w:num>
  <w:num w:numId="24">
    <w:abstractNumId w:val="22"/>
  </w:num>
  <w:num w:numId="25">
    <w:abstractNumId w:val="36"/>
  </w:num>
  <w:num w:numId="26">
    <w:abstractNumId w:val="23"/>
  </w:num>
  <w:num w:numId="27">
    <w:abstractNumId w:val="19"/>
  </w:num>
  <w:num w:numId="28">
    <w:abstractNumId w:val="37"/>
  </w:num>
  <w:num w:numId="29">
    <w:abstractNumId w:val="39"/>
  </w:num>
  <w:num w:numId="30">
    <w:abstractNumId w:val="5"/>
  </w:num>
  <w:num w:numId="31">
    <w:abstractNumId w:val="34"/>
  </w:num>
  <w:num w:numId="32">
    <w:abstractNumId w:val="32"/>
  </w:num>
  <w:num w:numId="33">
    <w:abstractNumId w:val="17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4"/>
  </w:num>
  <w:num w:numId="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0"/>
  </w:num>
  <w:num w:numId="40">
    <w:abstractNumId w:val="28"/>
  </w:num>
  <w:num w:numId="41">
    <w:abstractNumId w:val="16"/>
  </w:num>
  <w:num w:numId="42">
    <w:abstractNumId w:val="2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27A0"/>
    <w:rsid w:val="0000308E"/>
    <w:rsid w:val="00006075"/>
    <w:rsid w:val="000515DC"/>
    <w:rsid w:val="00066931"/>
    <w:rsid w:val="00071852"/>
    <w:rsid w:val="00081842"/>
    <w:rsid w:val="00082953"/>
    <w:rsid w:val="00086DF3"/>
    <w:rsid w:val="000B3C3D"/>
    <w:rsid w:val="000B3E80"/>
    <w:rsid w:val="000B5D3A"/>
    <w:rsid w:val="000B7806"/>
    <w:rsid w:val="000D2FF7"/>
    <w:rsid w:val="000D5843"/>
    <w:rsid w:val="000F0C73"/>
    <w:rsid w:val="00110388"/>
    <w:rsid w:val="00121006"/>
    <w:rsid w:val="0012529B"/>
    <w:rsid w:val="00157DD3"/>
    <w:rsid w:val="00163871"/>
    <w:rsid w:val="001B660A"/>
    <w:rsid w:val="001B7FC6"/>
    <w:rsid w:val="001D04E6"/>
    <w:rsid w:val="001F2187"/>
    <w:rsid w:val="00201B68"/>
    <w:rsid w:val="002042A7"/>
    <w:rsid w:val="00205008"/>
    <w:rsid w:val="00272556"/>
    <w:rsid w:val="00286FA5"/>
    <w:rsid w:val="0028746A"/>
    <w:rsid w:val="00297931"/>
    <w:rsid w:val="002A3BF4"/>
    <w:rsid w:val="002A5F2F"/>
    <w:rsid w:val="002C15B0"/>
    <w:rsid w:val="002C4149"/>
    <w:rsid w:val="002D3F99"/>
    <w:rsid w:val="002D432C"/>
    <w:rsid w:val="002E4707"/>
    <w:rsid w:val="00307DC3"/>
    <w:rsid w:val="00321D8A"/>
    <w:rsid w:val="00340C25"/>
    <w:rsid w:val="0037649F"/>
    <w:rsid w:val="00377CF1"/>
    <w:rsid w:val="00381DB8"/>
    <w:rsid w:val="0039647D"/>
    <w:rsid w:val="003A10BA"/>
    <w:rsid w:val="003A28FF"/>
    <w:rsid w:val="003D28A7"/>
    <w:rsid w:val="003E2E8D"/>
    <w:rsid w:val="003E3460"/>
    <w:rsid w:val="004131AA"/>
    <w:rsid w:val="00432EA6"/>
    <w:rsid w:val="00437135"/>
    <w:rsid w:val="00473D08"/>
    <w:rsid w:val="004A384E"/>
    <w:rsid w:val="004D4ACE"/>
    <w:rsid w:val="004F4064"/>
    <w:rsid w:val="0050197F"/>
    <w:rsid w:val="00514C64"/>
    <w:rsid w:val="00523296"/>
    <w:rsid w:val="0054141E"/>
    <w:rsid w:val="005565AE"/>
    <w:rsid w:val="00562704"/>
    <w:rsid w:val="005D01BD"/>
    <w:rsid w:val="005D7899"/>
    <w:rsid w:val="005F1A06"/>
    <w:rsid w:val="00600552"/>
    <w:rsid w:val="00604AC8"/>
    <w:rsid w:val="00613317"/>
    <w:rsid w:val="00615622"/>
    <w:rsid w:val="00622FD6"/>
    <w:rsid w:val="00685419"/>
    <w:rsid w:val="006A46EC"/>
    <w:rsid w:val="006A4885"/>
    <w:rsid w:val="006A5C8D"/>
    <w:rsid w:val="006B0285"/>
    <w:rsid w:val="006B327A"/>
    <w:rsid w:val="006B7C73"/>
    <w:rsid w:val="006D26B3"/>
    <w:rsid w:val="006D2C1C"/>
    <w:rsid w:val="006D7C6C"/>
    <w:rsid w:val="00722DC2"/>
    <w:rsid w:val="0073107E"/>
    <w:rsid w:val="00732B5A"/>
    <w:rsid w:val="0075728E"/>
    <w:rsid w:val="007572F2"/>
    <w:rsid w:val="00760C2D"/>
    <w:rsid w:val="0077444D"/>
    <w:rsid w:val="00780162"/>
    <w:rsid w:val="007852A8"/>
    <w:rsid w:val="007B6A39"/>
    <w:rsid w:val="007B6F18"/>
    <w:rsid w:val="007F19AE"/>
    <w:rsid w:val="0082268D"/>
    <w:rsid w:val="00824C3A"/>
    <w:rsid w:val="008270FF"/>
    <w:rsid w:val="008540FE"/>
    <w:rsid w:val="008843C9"/>
    <w:rsid w:val="0088598A"/>
    <w:rsid w:val="00891068"/>
    <w:rsid w:val="008C5940"/>
    <w:rsid w:val="008C7768"/>
    <w:rsid w:val="008D2031"/>
    <w:rsid w:val="008D42B5"/>
    <w:rsid w:val="008E14E1"/>
    <w:rsid w:val="008E387F"/>
    <w:rsid w:val="008E3947"/>
    <w:rsid w:val="008F0C52"/>
    <w:rsid w:val="00912C19"/>
    <w:rsid w:val="0092026D"/>
    <w:rsid w:val="00925E47"/>
    <w:rsid w:val="0093446D"/>
    <w:rsid w:val="00940488"/>
    <w:rsid w:val="0094163C"/>
    <w:rsid w:val="0094249F"/>
    <w:rsid w:val="009426DA"/>
    <w:rsid w:val="00956660"/>
    <w:rsid w:val="00972ED2"/>
    <w:rsid w:val="00975108"/>
    <w:rsid w:val="00986F01"/>
    <w:rsid w:val="009B18C4"/>
    <w:rsid w:val="009B380C"/>
    <w:rsid w:val="009C3AAE"/>
    <w:rsid w:val="009C3C83"/>
    <w:rsid w:val="009C6C23"/>
    <w:rsid w:val="009D6DA2"/>
    <w:rsid w:val="009E182F"/>
    <w:rsid w:val="00A01D37"/>
    <w:rsid w:val="00A22E81"/>
    <w:rsid w:val="00A25F05"/>
    <w:rsid w:val="00A32A9C"/>
    <w:rsid w:val="00A36E7B"/>
    <w:rsid w:val="00A636FC"/>
    <w:rsid w:val="00A6401E"/>
    <w:rsid w:val="00A75FE6"/>
    <w:rsid w:val="00A91F65"/>
    <w:rsid w:val="00AE4D2C"/>
    <w:rsid w:val="00B46C54"/>
    <w:rsid w:val="00B477AF"/>
    <w:rsid w:val="00B53289"/>
    <w:rsid w:val="00B56A6D"/>
    <w:rsid w:val="00B74DD9"/>
    <w:rsid w:val="00B8409C"/>
    <w:rsid w:val="00B91A74"/>
    <w:rsid w:val="00BA5B9B"/>
    <w:rsid w:val="00BB1555"/>
    <w:rsid w:val="00BB17A9"/>
    <w:rsid w:val="00BB3A8D"/>
    <w:rsid w:val="00BB71CB"/>
    <w:rsid w:val="00BC3A5B"/>
    <w:rsid w:val="00BE4382"/>
    <w:rsid w:val="00C002B2"/>
    <w:rsid w:val="00C00893"/>
    <w:rsid w:val="00C05BB2"/>
    <w:rsid w:val="00C225EF"/>
    <w:rsid w:val="00C42B10"/>
    <w:rsid w:val="00C448E6"/>
    <w:rsid w:val="00C53268"/>
    <w:rsid w:val="00C606EF"/>
    <w:rsid w:val="00C84014"/>
    <w:rsid w:val="00C95EE4"/>
    <w:rsid w:val="00CC010E"/>
    <w:rsid w:val="00CE532E"/>
    <w:rsid w:val="00CF529D"/>
    <w:rsid w:val="00D03A99"/>
    <w:rsid w:val="00D11090"/>
    <w:rsid w:val="00D122C1"/>
    <w:rsid w:val="00D23590"/>
    <w:rsid w:val="00D41056"/>
    <w:rsid w:val="00D47740"/>
    <w:rsid w:val="00D56934"/>
    <w:rsid w:val="00D60939"/>
    <w:rsid w:val="00D74CB3"/>
    <w:rsid w:val="00D87BBF"/>
    <w:rsid w:val="00D96957"/>
    <w:rsid w:val="00DD4125"/>
    <w:rsid w:val="00DE1F5E"/>
    <w:rsid w:val="00E0006C"/>
    <w:rsid w:val="00E4516F"/>
    <w:rsid w:val="00E46659"/>
    <w:rsid w:val="00E56028"/>
    <w:rsid w:val="00E858F9"/>
    <w:rsid w:val="00E872E9"/>
    <w:rsid w:val="00EA21DD"/>
    <w:rsid w:val="00EA7F1D"/>
    <w:rsid w:val="00EB0BA6"/>
    <w:rsid w:val="00EB2632"/>
    <w:rsid w:val="00ED2DB7"/>
    <w:rsid w:val="00EE21CB"/>
    <w:rsid w:val="00F01E10"/>
    <w:rsid w:val="00F0721A"/>
    <w:rsid w:val="00F07239"/>
    <w:rsid w:val="00F10A4F"/>
    <w:rsid w:val="00F202CF"/>
    <w:rsid w:val="00F37327"/>
    <w:rsid w:val="00F91DC9"/>
    <w:rsid w:val="00FA0F13"/>
    <w:rsid w:val="00FB3CE5"/>
    <w:rsid w:val="00FC5187"/>
    <w:rsid w:val="00FD1A06"/>
    <w:rsid w:val="00FE3CD2"/>
    <w:rsid w:val="00FE73C5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5D3901-9A85-4199-B712-534EDECB8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E87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normal">
    <w:name w:val="gmail-msonormal"/>
    <w:basedOn w:val="a"/>
    <w:rsid w:val="000B7806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0B78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000">
    <w:name w:val="p00"/>
    <w:basedOn w:val="a"/>
    <w:rsid w:val="000B78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B477A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1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9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96F5B-9808-4E87-9AE7-015F46EA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3133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111</cp:revision>
  <cp:lastPrinted>2018-02-22T09:48:00Z</cp:lastPrinted>
  <dcterms:created xsi:type="dcterms:W3CDTF">2016-09-20T06:33:00Z</dcterms:created>
  <dcterms:modified xsi:type="dcterms:W3CDTF">2019-06-24T09:15:00Z</dcterms:modified>
</cp:coreProperties>
</file>