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5C" w:rsidRDefault="0096635C" w:rsidP="00CD078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10E3D" w:rsidRDefault="00910E3D" w:rsidP="00CD078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‏י</w:t>
      </w:r>
      <w:r>
        <w:rPr>
          <w:rFonts w:ascii="Calibri" w:eastAsia="Times New Roman" w:hAnsi="Calibri" w:cs="David"/>
          <w:sz w:val="26"/>
          <w:szCs w:val="26"/>
          <w:rtl/>
        </w:rPr>
        <w:t>"ב תמוז תשע"ט</w:t>
      </w:r>
    </w:p>
    <w:p w:rsidR="00910E3D" w:rsidRDefault="00910E3D" w:rsidP="00CD078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15 יולי 2019</w:t>
      </w:r>
    </w:p>
    <w:p w:rsidR="00910E3D" w:rsidRDefault="00910E3D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2A460B" w:rsidRDefault="002A460B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  <w:bookmarkStart w:id="0" w:name="_GoBack"/>
      <w:bookmarkEnd w:id="0"/>
    </w:p>
    <w:p w:rsidR="00A0333C" w:rsidRPr="00467A83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2A460B" w:rsidRDefault="00910E3D" w:rsidP="00665459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sz w:val="28"/>
          <w:szCs w:val="28"/>
          <w:u w:val="single"/>
          <w:rtl/>
        </w:rPr>
        <w:t>תלמידי ובוגרי מגמות טכנולוגיות לפי פיקוח</w:t>
      </w:r>
    </w:p>
    <w:p w:rsidR="009B18C4" w:rsidRPr="00A47AEC" w:rsidRDefault="00BA05A8" w:rsidP="00CD0789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910E3D">
        <w:rPr>
          <w:rFonts w:cs="David" w:hint="cs"/>
          <w:sz w:val="26"/>
          <w:szCs w:val="26"/>
          <w:rtl/>
        </w:rPr>
        <w:t>15.7.19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910E3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910E3D">
        <w:rPr>
          <w:rFonts w:cs="David" w:hint="cs"/>
          <w:sz w:val="26"/>
          <w:szCs w:val="26"/>
          <w:rtl/>
        </w:rPr>
        <w:t xml:space="preserve"> מהיום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910E3D" w:rsidRPr="00CD0789" w:rsidRDefault="00225211" w:rsidP="00CD0789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בבקשת המידע שהעברת למשרדנו </w:t>
      </w:r>
      <w:r w:rsidRPr="006846D5">
        <w:rPr>
          <w:rFonts w:ascii="Arial" w:hAnsi="Arial" w:cs="David"/>
          <w:sz w:val="26"/>
          <w:szCs w:val="26"/>
          <w:rtl/>
        </w:rPr>
        <w:t>–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הכלכלה והתעשייה, ביקשת </w:t>
      </w:r>
      <w:r w:rsidRPr="006846D5">
        <w:rPr>
          <w:rFonts w:ascii="Arial" w:hAnsi="Arial" w:cs="David"/>
          <w:sz w:val="26"/>
          <w:szCs w:val="26"/>
          <w:rtl/>
        </w:rPr>
        <w:t xml:space="preserve">לקבל </w:t>
      </w:r>
      <w:r w:rsidR="00872587">
        <w:rPr>
          <w:rFonts w:ascii="Arial" w:hAnsi="Arial" w:cs="David" w:hint="cs"/>
          <w:sz w:val="26"/>
          <w:szCs w:val="26"/>
          <w:rtl/>
        </w:rPr>
        <w:t xml:space="preserve">מידע אודות </w:t>
      </w:r>
      <w:r w:rsidR="00910E3D" w:rsidRPr="00CD0789">
        <w:rPr>
          <w:rFonts w:ascii="Arial" w:hAnsi="Arial" w:cs="David" w:hint="cs"/>
          <w:sz w:val="26"/>
          <w:szCs w:val="26"/>
          <w:rtl/>
        </w:rPr>
        <w:t>תלמידי ובוגרי מגמות טכנולוגיות לפי פיקוח</w:t>
      </w:r>
      <w:r w:rsidR="00910E3D">
        <w:rPr>
          <w:rFonts w:ascii="Arial" w:hAnsi="Arial" w:cs="David" w:hint="cs"/>
          <w:sz w:val="26"/>
          <w:szCs w:val="26"/>
          <w:rtl/>
        </w:rPr>
        <w:t>.</w:t>
      </w:r>
    </w:p>
    <w:p w:rsidR="00CD0789" w:rsidRDefault="00F43949" w:rsidP="00CD0789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בבקשת המידע, צוין על ידך כי המידע הנדרש לך הינו </w:t>
      </w:r>
      <w:r w:rsidR="00CD0789">
        <w:rPr>
          <w:rFonts w:ascii="Arial" w:hAnsi="Arial" w:cs="David" w:hint="cs"/>
          <w:sz w:val="26"/>
          <w:szCs w:val="26"/>
          <w:rtl/>
        </w:rPr>
        <w:t xml:space="preserve">- </w:t>
      </w:r>
      <w:r>
        <w:rPr>
          <w:rFonts w:ascii="Arial" w:hAnsi="Arial" w:cs="David" w:hint="cs"/>
          <w:sz w:val="26"/>
          <w:szCs w:val="26"/>
          <w:rtl/>
        </w:rPr>
        <w:t xml:space="preserve">הן ביחס למוסד הלימודים והן בהלימה למגמה הטכנולוגית. </w:t>
      </w:r>
    </w:p>
    <w:p w:rsidR="00F43949" w:rsidRDefault="00F43949" w:rsidP="007143F6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בהקשר דנן, ביקשת לקבל</w:t>
      </w:r>
      <w:r w:rsidR="007143F6">
        <w:rPr>
          <w:rFonts w:ascii="Arial" w:hAnsi="Arial" w:cs="David" w:hint="cs"/>
          <w:sz w:val="26"/>
          <w:szCs w:val="26"/>
          <w:rtl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 xml:space="preserve">נתונים אודות מספר תלמידים במגמות בחתך שכבתי, % בעלי תעודת גמר טכנולוגית  / בגרות מלאה / בגרות במתמטיקה (לפי יחידות לימוד), סוגי הסמכה ומסלולי יג' ויד' </w:t>
      </w:r>
      <w:r w:rsidR="007143F6">
        <w:rPr>
          <w:rFonts w:ascii="Arial" w:hAnsi="Arial" w:cs="David" w:hint="cs"/>
          <w:sz w:val="26"/>
          <w:szCs w:val="26"/>
          <w:rtl/>
        </w:rPr>
        <w:t>וכיו"ב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F43949" w:rsidRDefault="00F43949" w:rsidP="00CD0789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משרדנו ערך בדיקה ומצא כי הנושאים בגינם פנית למשרדנו אינם בתחום אחריותנו וככל שניתן להניח, מבלי כמובן להתחייב, יש להם רלוונטיות למשרד החינוך ו/או למשרד העבודה, הרווחה והשירותים החברתיים.</w:t>
      </w:r>
    </w:p>
    <w:p w:rsidR="006846D5" w:rsidRPr="006846D5" w:rsidRDefault="00660414" w:rsidP="00F428A2">
      <w:pPr>
        <w:spacing w:before="100" w:beforeAutospacing="1" w:after="0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בהקשר זה, </w:t>
      </w:r>
      <w:r w:rsidR="00CD0789">
        <w:rPr>
          <w:rFonts w:ascii="Arial" w:hAnsi="Arial" w:cs="David" w:hint="cs"/>
          <w:sz w:val="26"/>
          <w:szCs w:val="26"/>
          <w:rtl/>
        </w:rPr>
        <w:t xml:space="preserve">וככל שהדברים יתבררו כקשורים למשרד העבודה, </w:t>
      </w:r>
      <w:r w:rsidR="006846D5" w:rsidRPr="006846D5">
        <w:rPr>
          <w:rFonts w:ascii="Arial" w:hAnsi="Arial" w:cs="David"/>
          <w:sz w:val="26"/>
          <w:szCs w:val="26"/>
          <w:rtl/>
        </w:rPr>
        <w:t xml:space="preserve">אבקש להביא לידיעתך כי בחודש יולי 2016, התקבלה החלטת ממשלה מס' 1754, שעניינה: </w:t>
      </w:r>
      <w:r w:rsidR="006846D5"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6846D5" w:rsidRDefault="0029746A" w:rsidP="006846D5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846D5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846D5" w:rsidRPr="006846D5" w:rsidRDefault="006846D5" w:rsidP="00CD0789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lastRenderedPageBreak/>
        <w:t xml:space="preserve">בעקבות יישום ההחלטה שלעיל, </w:t>
      </w:r>
      <w:r w:rsidRPr="006846D5">
        <w:rPr>
          <w:rFonts w:ascii="Arial" w:hAnsi="Arial" w:cs="David"/>
          <w:sz w:val="26"/>
          <w:szCs w:val="26"/>
          <w:rtl/>
        </w:rPr>
        <w:t xml:space="preserve">יחידות התעסוקה </w:t>
      </w:r>
      <w:r w:rsidR="00CD0789">
        <w:rPr>
          <w:rFonts w:ascii="Arial" w:hAnsi="Arial" w:cs="David" w:hint="cs"/>
          <w:sz w:val="26"/>
          <w:szCs w:val="26"/>
          <w:rtl/>
        </w:rPr>
        <w:t xml:space="preserve">("זרוע עבודה") </w:t>
      </w:r>
      <w:r w:rsidRPr="006846D5">
        <w:rPr>
          <w:rFonts w:ascii="Arial" w:hAnsi="Arial" w:cs="David"/>
          <w:sz w:val="26"/>
          <w:szCs w:val="26"/>
          <w:rtl/>
        </w:rPr>
        <w:t>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>הועבר</w:t>
      </w:r>
      <w:r w:rsidR="00CD0789">
        <w:rPr>
          <w:rFonts w:ascii="Arial" w:hAnsi="Arial" w:cs="David" w:hint="cs"/>
          <w:sz w:val="26"/>
          <w:szCs w:val="26"/>
          <w:rtl/>
        </w:rPr>
        <w:t>ו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למשרד הרווחה והשירותים החברתיים </w:t>
      </w:r>
      <w:r w:rsidR="00CD0789" w:rsidRPr="006846D5">
        <w:rPr>
          <w:rFonts w:ascii="Arial" w:hAnsi="Arial" w:cs="David" w:hint="cs"/>
          <w:sz w:val="26"/>
          <w:szCs w:val="26"/>
          <w:rtl/>
        </w:rPr>
        <w:t>וה</w:t>
      </w:r>
      <w:r w:rsidR="00CD0789">
        <w:rPr>
          <w:rFonts w:ascii="Arial" w:hAnsi="Arial" w:cs="David" w:hint="cs"/>
          <w:sz w:val="26"/>
          <w:szCs w:val="26"/>
          <w:rtl/>
        </w:rPr>
        <w:t>ן</w:t>
      </w:r>
      <w:r w:rsidR="00CD0789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="00CD0789" w:rsidRPr="006846D5">
        <w:rPr>
          <w:rFonts w:ascii="Arial" w:hAnsi="Arial" w:cs="David"/>
          <w:sz w:val="26"/>
          <w:szCs w:val="26"/>
          <w:rtl/>
        </w:rPr>
        <w:t>אינ</w:t>
      </w:r>
      <w:r w:rsidR="00CD0789">
        <w:rPr>
          <w:rFonts w:ascii="Arial" w:hAnsi="Arial" w:cs="David" w:hint="cs"/>
          <w:sz w:val="26"/>
          <w:szCs w:val="26"/>
          <w:rtl/>
        </w:rPr>
        <w:t xml:space="preserve">ן </w:t>
      </w:r>
      <w:r w:rsidR="00CD0789" w:rsidRPr="006846D5">
        <w:rPr>
          <w:rFonts w:ascii="Arial" w:hAnsi="Arial" w:cs="David"/>
          <w:sz w:val="26"/>
          <w:szCs w:val="26"/>
          <w:rtl/>
        </w:rPr>
        <w:t>נמנ</w:t>
      </w:r>
      <w:r w:rsidR="00CD0789">
        <w:rPr>
          <w:rFonts w:ascii="Arial" w:hAnsi="Arial" w:cs="David" w:hint="cs"/>
          <w:sz w:val="26"/>
          <w:szCs w:val="26"/>
          <w:rtl/>
        </w:rPr>
        <w:t>ות</w:t>
      </w:r>
      <w:r w:rsidR="00CD0789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 w:hint="cs"/>
          <w:sz w:val="26"/>
          <w:szCs w:val="26"/>
          <w:rtl/>
        </w:rPr>
        <w:t>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בסע'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6846D5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46A" w:rsidRDefault="0029746A">
      <w:pPr>
        <w:spacing w:after="0" w:line="240" w:lineRule="auto"/>
      </w:pPr>
      <w:r>
        <w:separator/>
      </w:r>
    </w:p>
  </w:endnote>
  <w:endnote w:type="continuationSeparator" w:id="0">
    <w:p w:rsidR="0029746A" w:rsidRDefault="00297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29746A" w:rsidP="00584DD8">
    <w:pPr>
      <w:pStyle w:val="a5"/>
      <w:ind w:left="-989"/>
      <w:rPr>
        <w:noProof/>
        <w:rtl/>
      </w:rPr>
    </w:pPr>
  </w:p>
  <w:p w:rsidR="00641AB2" w:rsidRDefault="0029746A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29746A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46A" w:rsidRDefault="0029746A">
      <w:pPr>
        <w:spacing w:after="0" w:line="240" w:lineRule="auto"/>
      </w:pPr>
      <w:r>
        <w:separator/>
      </w:r>
    </w:p>
  </w:footnote>
  <w:footnote w:type="continuationSeparator" w:id="0">
    <w:p w:rsidR="0029746A" w:rsidRDefault="00297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910E3D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2714C063" wp14:editId="62256337">
          <wp:simplePos x="0" y="0"/>
          <wp:positionH relativeFrom="column">
            <wp:posOffset>-318135</wp:posOffset>
          </wp:positionH>
          <wp:positionV relativeFrom="paragraph">
            <wp:posOffset>210820</wp:posOffset>
          </wp:positionV>
          <wp:extent cx="2039620" cy="1162050"/>
          <wp:effectExtent l="0" t="0" r="0" b="0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08983CAB" wp14:editId="535C1A33">
          <wp:simplePos x="0" y="0"/>
          <wp:positionH relativeFrom="column">
            <wp:posOffset>4752975</wp:posOffset>
          </wp:positionH>
          <wp:positionV relativeFrom="paragraph">
            <wp:posOffset>334645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21EA"/>
    <w:rsid w:val="000D5843"/>
    <w:rsid w:val="000E0267"/>
    <w:rsid w:val="000F7419"/>
    <w:rsid w:val="0010282F"/>
    <w:rsid w:val="001076EB"/>
    <w:rsid w:val="0012529B"/>
    <w:rsid w:val="00146A1C"/>
    <w:rsid w:val="00147C06"/>
    <w:rsid w:val="00147C29"/>
    <w:rsid w:val="00157DD3"/>
    <w:rsid w:val="00163871"/>
    <w:rsid w:val="001A13FF"/>
    <w:rsid w:val="001B660A"/>
    <w:rsid w:val="001C087E"/>
    <w:rsid w:val="001D04E6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F60"/>
    <w:rsid w:val="00272556"/>
    <w:rsid w:val="0029746A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81DB8"/>
    <w:rsid w:val="003825B8"/>
    <w:rsid w:val="00384890"/>
    <w:rsid w:val="00384C8D"/>
    <w:rsid w:val="003A28FF"/>
    <w:rsid w:val="003D28A7"/>
    <w:rsid w:val="003E3460"/>
    <w:rsid w:val="004131AA"/>
    <w:rsid w:val="00414A85"/>
    <w:rsid w:val="00432421"/>
    <w:rsid w:val="00432EA6"/>
    <w:rsid w:val="00433FF6"/>
    <w:rsid w:val="00437135"/>
    <w:rsid w:val="00460C4A"/>
    <w:rsid w:val="00467A83"/>
    <w:rsid w:val="00473D08"/>
    <w:rsid w:val="004A384E"/>
    <w:rsid w:val="004F23D5"/>
    <w:rsid w:val="004F5D67"/>
    <w:rsid w:val="005039BF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143F6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2347B"/>
    <w:rsid w:val="00834F64"/>
    <w:rsid w:val="0083512B"/>
    <w:rsid w:val="008540FE"/>
    <w:rsid w:val="00872587"/>
    <w:rsid w:val="008843C9"/>
    <w:rsid w:val="00890DC0"/>
    <w:rsid w:val="008D14F2"/>
    <w:rsid w:val="008D42B5"/>
    <w:rsid w:val="008F0C52"/>
    <w:rsid w:val="008F1593"/>
    <w:rsid w:val="009005F6"/>
    <w:rsid w:val="00910E3D"/>
    <w:rsid w:val="00913549"/>
    <w:rsid w:val="0092026D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6DA2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D207F"/>
    <w:rsid w:val="00AE4D2C"/>
    <w:rsid w:val="00B16870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C3A5B"/>
    <w:rsid w:val="00C00893"/>
    <w:rsid w:val="00C225EF"/>
    <w:rsid w:val="00C53268"/>
    <w:rsid w:val="00C54EFC"/>
    <w:rsid w:val="00C95EE4"/>
    <w:rsid w:val="00CB20AE"/>
    <w:rsid w:val="00CC25CD"/>
    <w:rsid w:val="00CD0789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A3D38"/>
    <w:rsid w:val="00DB41D8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428A2"/>
    <w:rsid w:val="00F43949"/>
    <w:rsid w:val="00F54A24"/>
    <w:rsid w:val="00F5690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E3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51BB1-A925-45A9-B6DC-8239CCC0A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6155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117</cp:revision>
  <cp:lastPrinted>2019-07-15T10:32:00Z</cp:lastPrinted>
  <dcterms:created xsi:type="dcterms:W3CDTF">2016-09-20T06:33:00Z</dcterms:created>
  <dcterms:modified xsi:type="dcterms:W3CDTF">2019-08-13T14:54:00Z</dcterms:modified>
</cp:coreProperties>
</file>