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AE2" w:rsidRDefault="007B697B" w:rsidP="001B0F00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</w:p>
    <w:p w:rsidR="007B697B" w:rsidRDefault="007B697B" w:rsidP="001F2AE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bookmarkStart w:id="0" w:name="_GoBack"/>
      <w:bookmarkEnd w:id="0"/>
      <w:r>
        <w:rPr>
          <w:rFonts w:ascii="Calibri" w:eastAsia="Times New Roman" w:hAnsi="Calibri" w:cs="David" w:hint="eastAsia"/>
          <w:sz w:val="26"/>
          <w:szCs w:val="26"/>
          <w:rtl/>
        </w:rPr>
        <w:t>כ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 w:rsidR="001B0F00">
        <w:rPr>
          <w:rFonts w:ascii="Calibri" w:eastAsia="Times New Roman" w:hAnsi="Calibri" w:cs="David" w:hint="cs"/>
          <w:sz w:val="26"/>
          <w:szCs w:val="26"/>
          <w:rtl/>
        </w:rPr>
        <w:t>ה</w:t>
      </w:r>
      <w:r w:rsidR="001B0F00"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/>
          <w:sz w:val="26"/>
          <w:szCs w:val="26"/>
          <w:rtl/>
        </w:rPr>
        <w:t>אלול תשע"ט</w:t>
      </w:r>
    </w:p>
    <w:p w:rsidR="007B697B" w:rsidRDefault="001B0F00" w:rsidP="001B0F00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25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 w:rsidR="007B697B">
        <w:rPr>
          <w:rFonts w:ascii="Calibri" w:eastAsia="Times New Roman" w:hAnsi="Calibri" w:cs="David"/>
          <w:sz w:val="26"/>
          <w:szCs w:val="26"/>
          <w:rtl/>
        </w:rPr>
        <w:t>ספטמבר 2019</w:t>
      </w:r>
    </w:p>
    <w:p w:rsidR="00195F04" w:rsidRDefault="00195F04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BB619F" w:rsidRPr="001F2AE2" w:rsidRDefault="00BB619F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BB619F" w:rsidRDefault="00BB619F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BB619F" w:rsidRDefault="00BB619F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F814D3" w:rsidRDefault="00F814D3" w:rsidP="00BB619F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BB619F" w:rsidRPr="008508FB" w:rsidRDefault="00BB619F" w:rsidP="00D4420E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>
        <w:rPr>
          <w:rFonts w:ascii="Calibri" w:eastAsia="Times New Roman" w:hAnsi="Calibri" w:cs="David" w:hint="cs"/>
          <w:sz w:val="26"/>
          <w:szCs w:val="26"/>
          <w:rtl/>
        </w:rPr>
        <w:t xml:space="preserve">                   </w:t>
      </w:r>
    </w:p>
    <w:p w:rsidR="00BB619F" w:rsidRDefault="00BB619F" w:rsidP="00BB619F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BB619F" w:rsidRPr="00D846C3" w:rsidRDefault="002C78F2" w:rsidP="00BB619F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u w:val="single"/>
          <w:rtl/>
        </w:rPr>
      </w:pPr>
      <w:r>
        <w:rPr>
          <w:rFonts w:ascii="Calibri" w:eastAsia="Times New Roman" w:hAnsi="Calibri" w:cs="David" w:hint="cs"/>
          <w:sz w:val="24"/>
          <w:szCs w:val="24"/>
          <w:u w:val="single"/>
          <w:rtl/>
        </w:rPr>
        <w:t>אזור תעשייה שער בנימין</w:t>
      </w:r>
    </w:p>
    <w:p w:rsidR="00BB619F" w:rsidRPr="002048D1" w:rsidRDefault="00BB619F" w:rsidP="000F4589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2C78F2">
        <w:rPr>
          <w:rFonts w:cs="David" w:hint="cs"/>
          <w:sz w:val="26"/>
          <w:szCs w:val="26"/>
          <w:rtl/>
        </w:rPr>
        <w:t>12.9.19</w:t>
      </w:r>
    </w:p>
    <w:p w:rsidR="00714DCC" w:rsidRDefault="00714DCC" w:rsidP="009B1D8D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ראשית, תודה על פנייתך</w:t>
      </w:r>
      <w:r w:rsidR="00CF5F59">
        <w:rPr>
          <w:rFonts w:cs="David" w:hint="cs"/>
          <w:sz w:val="26"/>
          <w:szCs w:val="26"/>
          <w:rtl/>
        </w:rPr>
        <w:t>, כמופיע בסימוכין למכתב זה</w:t>
      </w:r>
      <w:r>
        <w:rPr>
          <w:rFonts w:cs="David" w:hint="cs"/>
          <w:sz w:val="26"/>
          <w:szCs w:val="26"/>
          <w:rtl/>
        </w:rPr>
        <w:t>.</w:t>
      </w:r>
    </w:p>
    <w:p w:rsidR="00F55499" w:rsidRDefault="00CD32FA" w:rsidP="000F4589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בפנייה זו</w:t>
      </w:r>
      <w:r w:rsidR="000F4589">
        <w:rPr>
          <w:rFonts w:ascii="Arial" w:hAnsi="Arial" w:cs="David" w:hint="cs"/>
          <w:sz w:val="26"/>
          <w:szCs w:val="26"/>
          <w:rtl/>
        </w:rPr>
        <w:t xml:space="preserve">, אותה </w:t>
      </w:r>
      <w:r>
        <w:rPr>
          <w:rFonts w:ascii="Arial" w:hAnsi="Arial" w:cs="David" w:hint="cs"/>
          <w:sz w:val="26"/>
          <w:szCs w:val="26"/>
          <w:rtl/>
        </w:rPr>
        <w:t>הגשת למשרדנו</w:t>
      </w:r>
      <w:r w:rsidR="007B697B">
        <w:rPr>
          <w:rFonts w:ascii="Arial" w:hAnsi="Arial" w:cs="David" w:hint="cs"/>
          <w:sz w:val="26"/>
          <w:szCs w:val="26"/>
          <w:rtl/>
        </w:rPr>
        <w:t xml:space="preserve"> </w:t>
      </w:r>
      <w:r w:rsidR="007B697B">
        <w:rPr>
          <w:rFonts w:ascii="Arial" w:hAnsi="Arial" w:cs="David"/>
          <w:sz w:val="26"/>
          <w:szCs w:val="26"/>
          <w:rtl/>
        </w:rPr>
        <w:t>–</w:t>
      </w:r>
      <w:r w:rsidR="007B697B">
        <w:rPr>
          <w:rFonts w:ascii="Arial" w:hAnsi="Arial" w:cs="David" w:hint="cs"/>
          <w:sz w:val="26"/>
          <w:szCs w:val="26"/>
          <w:rtl/>
        </w:rPr>
        <w:t xml:space="preserve"> הכלכלה והתעשייה בשם מרש</w:t>
      </w:r>
      <w:r w:rsidR="002C78F2">
        <w:rPr>
          <w:rFonts w:ascii="Arial" w:hAnsi="Arial" w:cs="David" w:hint="cs"/>
          <w:sz w:val="26"/>
          <w:szCs w:val="26"/>
          <w:rtl/>
        </w:rPr>
        <w:t xml:space="preserve">יך, </w:t>
      </w:r>
      <w:r w:rsidR="000F4589">
        <w:rPr>
          <w:rFonts w:ascii="Arial" w:hAnsi="Arial" w:cs="David" w:hint="cs"/>
          <w:sz w:val="26"/>
          <w:szCs w:val="26"/>
          <w:rtl/>
        </w:rPr>
        <w:t xml:space="preserve">ביקשת </w:t>
      </w:r>
      <w:r w:rsidR="002C78F2">
        <w:rPr>
          <w:rFonts w:ascii="Arial" w:hAnsi="Arial" w:cs="David" w:hint="cs"/>
          <w:sz w:val="26"/>
          <w:szCs w:val="26"/>
          <w:rtl/>
        </w:rPr>
        <w:t>את המידע ו/או המסמכים, כדלקמן</w:t>
      </w:r>
      <w:r>
        <w:rPr>
          <w:rFonts w:ascii="Arial" w:hAnsi="Arial" w:cs="David" w:hint="cs"/>
          <w:sz w:val="26"/>
          <w:szCs w:val="26"/>
          <w:rtl/>
        </w:rPr>
        <w:t>:</w:t>
      </w:r>
    </w:p>
    <w:p w:rsidR="00F55499" w:rsidRPr="00D4420E" w:rsidRDefault="00F55499" w:rsidP="000F4589">
      <w:pPr>
        <w:spacing w:before="12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4420E">
        <w:rPr>
          <w:rFonts w:ascii="Arial" w:hAnsi="Arial" w:cs="David" w:hint="cs"/>
          <w:b/>
          <w:bCs/>
          <w:sz w:val="26"/>
          <w:szCs w:val="26"/>
          <w:rtl/>
        </w:rPr>
        <w:t xml:space="preserve">1. </w:t>
      </w:r>
      <w:r w:rsidR="002C78F2">
        <w:rPr>
          <w:rFonts w:ascii="Arial" w:hAnsi="Arial" w:cs="David" w:hint="cs"/>
          <w:b/>
          <w:bCs/>
          <w:sz w:val="26"/>
          <w:szCs w:val="26"/>
          <w:rtl/>
        </w:rPr>
        <w:t>העתקו של סקר השימושים אשר נטען כי נערך מיוזמתו של המנהל ביום 30.4.19 ואשר נמסר למנהל</w:t>
      </w:r>
      <w:r w:rsidRPr="00D4420E"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7B697B" w:rsidRPr="00D4420E" w:rsidRDefault="00F55499" w:rsidP="000F4589">
      <w:pPr>
        <w:spacing w:before="12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4420E">
        <w:rPr>
          <w:rFonts w:ascii="Arial" w:hAnsi="Arial" w:cs="David" w:hint="cs"/>
          <w:b/>
          <w:bCs/>
          <w:sz w:val="26"/>
          <w:szCs w:val="26"/>
          <w:rtl/>
        </w:rPr>
        <w:t xml:space="preserve">2. </w:t>
      </w:r>
      <w:r w:rsidR="002C78F2">
        <w:rPr>
          <w:rFonts w:ascii="Arial" w:hAnsi="Arial" w:cs="David" w:hint="cs"/>
          <w:b/>
          <w:bCs/>
          <w:sz w:val="26"/>
          <w:szCs w:val="26"/>
          <w:rtl/>
        </w:rPr>
        <w:t>העתק ו/או מידע על מכתבי ההתראה אשר נשלחו, ככל שנשלחו, אל בעלי המג</w:t>
      </w:r>
      <w:r w:rsidR="004C3308">
        <w:rPr>
          <w:rFonts w:ascii="Arial" w:hAnsi="Arial" w:cs="David" w:hint="cs"/>
          <w:b/>
          <w:bCs/>
          <w:sz w:val="26"/>
          <w:szCs w:val="26"/>
          <w:rtl/>
        </w:rPr>
        <w:t>ר</w:t>
      </w:r>
      <w:r w:rsidR="002C78F2">
        <w:rPr>
          <w:rFonts w:ascii="Arial" w:hAnsi="Arial" w:cs="David" w:hint="cs"/>
          <w:b/>
          <w:bCs/>
          <w:sz w:val="26"/>
          <w:szCs w:val="26"/>
          <w:rtl/>
        </w:rPr>
        <w:t>שים הנוספים.</w:t>
      </w:r>
    </w:p>
    <w:p w:rsidR="000F4589" w:rsidRDefault="00F55499" w:rsidP="000F4589">
      <w:pPr>
        <w:spacing w:before="240" w:after="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4420E">
        <w:rPr>
          <w:rFonts w:ascii="Arial" w:hAnsi="Arial" w:cs="David" w:hint="cs"/>
          <w:b/>
          <w:bCs/>
          <w:sz w:val="26"/>
          <w:szCs w:val="26"/>
          <w:rtl/>
        </w:rPr>
        <w:t xml:space="preserve">3. </w:t>
      </w:r>
      <w:r w:rsidR="002C78F2">
        <w:rPr>
          <w:rFonts w:ascii="Arial" w:hAnsi="Arial" w:cs="David" w:hint="cs"/>
          <w:b/>
          <w:bCs/>
          <w:sz w:val="26"/>
          <w:szCs w:val="26"/>
          <w:rtl/>
        </w:rPr>
        <w:t>העתק ו/או מידע על כתבי התביעה</w:t>
      </w:r>
      <w:r w:rsidR="00406253">
        <w:rPr>
          <w:rFonts w:ascii="Arial" w:hAnsi="Arial" w:cs="David" w:hint="cs"/>
          <w:b/>
          <w:bCs/>
          <w:sz w:val="26"/>
          <w:szCs w:val="26"/>
          <w:rtl/>
        </w:rPr>
        <w:t xml:space="preserve"> אשר הוגשו, ככל שהוגשו, נגד בעלי המג</w:t>
      </w:r>
      <w:r w:rsidR="004C3308">
        <w:rPr>
          <w:rFonts w:ascii="Arial" w:hAnsi="Arial" w:cs="David" w:hint="cs"/>
          <w:b/>
          <w:bCs/>
          <w:sz w:val="26"/>
          <w:szCs w:val="26"/>
          <w:rtl/>
        </w:rPr>
        <w:t>ר</w:t>
      </w:r>
      <w:r w:rsidR="00406253">
        <w:rPr>
          <w:rFonts w:ascii="Arial" w:hAnsi="Arial" w:cs="David" w:hint="cs"/>
          <w:b/>
          <w:bCs/>
          <w:sz w:val="26"/>
          <w:szCs w:val="26"/>
          <w:rtl/>
        </w:rPr>
        <w:t>שים הנוספים</w:t>
      </w:r>
      <w:r w:rsidR="007B697B" w:rsidRPr="00D4420E">
        <w:rPr>
          <w:rFonts w:ascii="Arial" w:hAnsi="Arial" w:cs="David"/>
          <w:b/>
          <w:bCs/>
          <w:sz w:val="26"/>
          <w:szCs w:val="26"/>
          <w:rtl/>
        </w:rPr>
        <w:t>.</w:t>
      </w:r>
    </w:p>
    <w:p w:rsidR="0002035E" w:rsidRDefault="0002035E" w:rsidP="000F458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בקשתך שבסימוכין הועברה ליחידה המקצועית הרלוונטית, במקרה דנן, מינהל אזורי תעשייה (להלן: "היחידה המקצועית").</w:t>
      </w:r>
    </w:p>
    <w:p w:rsidR="0002035E" w:rsidRPr="000F4589" w:rsidRDefault="0002035E" w:rsidP="0002035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0F4589">
        <w:rPr>
          <w:rFonts w:ascii="Arial" w:hAnsi="Arial" w:cs="David" w:hint="cs"/>
          <w:sz w:val="26"/>
          <w:szCs w:val="26"/>
          <w:u w:val="single"/>
          <w:rtl/>
        </w:rPr>
        <w:t>כעת ומשהתקבלה התייחסות היחידה המקצועית, אבקש להציגה לפנייך, כדלקמן:</w:t>
      </w:r>
    </w:p>
    <w:p w:rsidR="0002035E" w:rsidRDefault="0002035E" w:rsidP="000F458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ככל שהמידע המבוקש </w:t>
      </w:r>
      <w:r w:rsidR="000F4589">
        <w:rPr>
          <w:rFonts w:ascii="Arial" w:hAnsi="Arial" w:cs="David" w:hint="cs"/>
          <w:sz w:val="26"/>
          <w:szCs w:val="26"/>
          <w:rtl/>
        </w:rPr>
        <w:t xml:space="preserve">על ידך </w:t>
      </w:r>
      <w:r>
        <w:rPr>
          <w:rFonts w:ascii="Arial" w:hAnsi="Arial" w:cs="David" w:hint="cs"/>
          <w:sz w:val="26"/>
          <w:szCs w:val="26"/>
          <w:rtl/>
        </w:rPr>
        <w:t>קיים, הוא מצוי בידי רשות מקרקעי ישראל (רמ"י)</w:t>
      </w:r>
      <w:r w:rsidR="000F4589">
        <w:rPr>
          <w:rFonts w:ascii="Arial" w:hAnsi="Arial" w:cs="David" w:hint="cs"/>
          <w:sz w:val="26"/>
          <w:szCs w:val="26"/>
          <w:rtl/>
        </w:rPr>
        <w:t>, אשר מ</w:t>
      </w:r>
      <w:r w:rsidR="000F4589" w:rsidRPr="000F4589">
        <w:rPr>
          <w:rFonts w:ascii="Arial" w:hAnsi="Arial" w:cs="David"/>
          <w:sz w:val="26"/>
          <w:szCs w:val="26"/>
          <w:rtl/>
        </w:rPr>
        <w:t>ופקד</w:t>
      </w:r>
      <w:r w:rsidR="000F4589" w:rsidRPr="000F4589">
        <w:rPr>
          <w:rFonts w:ascii="Arial" w:hAnsi="Arial" w:cs="David" w:hint="cs"/>
          <w:sz w:val="26"/>
          <w:szCs w:val="26"/>
          <w:rtl/>
        </w:rPr>
        <w:t>ת</w:t>
      </w:r>
      <w:r w:rsidR="000F4589" w:rsidRPr="000F4589">
        <w:rPr>
          <w:rFonts w:ascii="Arial" w:hAnsi="Arial" w:cs="David"/>
          <w:sz w:val="26"/>
          <w:szCs w:val="26"/>
          <w:rtl/>
        </w:rPr>
        <w:t xml:space="preserve"> על ניהול קרקעות הלאום, מתכנ</w:t>
      </w:r>
      <w:r w:rsidR="000F4589" w:rsidRPr="000F4589">
        <w:rPr>
          <w:rFonts w:ascii="Arial" w:hAnsi="Arial" w:cs="David" w:hint="cs"/>
          <w:sz w:val="26"/>
          <w:szCs w:val="26"/>
          <w:rtl/>
        </w:rPr>
        <w:t xml:space="preserve">נת </w:t>
      </w:r>
      <w:r w:rsidR="000F4589" w:rsidRPr="000F4589">
        <w:rPr>
          <w:rFonts w:ascii="Arial" w:hAnsi="Arial" w:cs="David"/>
          <w:sz w:val="26"/>
          <w:szCs w:val="26"/>
          <w:rtl/>
        </w:rPr>
        <w:t>ומקצה קרקעות לייעודים שונים וממונה על שמירת מקרקעי ישראל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0F4589" w:rsidRPr="006846D5" w:rsidRDefault="000F4589" w:rsidP="000F4589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>
        <w:rPr>
          <w:rFonts w:ascii="Arial" w:hAnsi="Arial" w:cs="David" w:hint="cs"/>
          <w:sz w:val="26"/>
          <w:szCs w:val="26"/>
          <w:rtl/>
        </w:rPr>
        <w:t xml:space="preserve">רשויות ויחידות סמך, כך גם רמ"י </w:t>
      </w:r>
      <w:r w:rsidRPr="006846D5">
        <w:rPr>
          <w:rFonts w:ascii="Arial" w:hAnsi="Arial" w:cs="David"/>
          <w:sz w:val="26"/>
          <w:szCs w:val="26"/>
          <w:rtl/>
        </w:rPr>
        <w:t>מטפל בהעמדת מידע לציבור, אם באופן יזום ואם בתגובה לפניות מבקשי המידע – באופן עצמאי.</w:t>
      </w:r>
    </w:p>
    <w:p w:rsidR="000F4589" w:rsidRDefault="000F4589" w:rsidP="000F4589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0F4589" w:rsidRPr="006846D5" w:rsidRDefault="000F4589" w:rsidP="000F4589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 xml:space="preserve">לפיכך, ובהתאם לאמור בסע' 8 (5) לחוק </w:t>
      </w:r>
      <w:r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Pr="006846D5">
        <w:rPr>
          <w:rFonts w:cs="David" w:hint="cs"/>
          <w:sz w:val="26"/>
          <w:szCs w:val="26"/>
          <w:rtl/>
        </w:rPr>
        <w:t xml:space="preserve">, לפיו: </w:t>
      </w:r>
    </w:p>
    <w:p w:rsidR="000F4589" w:rsidRPr="006846D5" w:rsidRDefault="000F4589" w:rsidP="000F4589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0F4589" w:rsidRPr="006846D5" w:rsidRDefault="000F4589" w:rsidP="000F4589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אבקש להפנותך ל</w:t>
      </w:r>
      <w:r>
        <w:rPr>
          <w:rFonts w:ascii="Arial" w:hAnsi="Arial" w:cs="David" w:hint="cs"/>
          <w:sz w:val="26"/>
          <w:szCs w:val="26"/>
          <w:rtl/>
        </w:rPr>
        <w:t>רמ"י</w:t>
      </w:r>
      <w:r w:rsidRPr="006846D5">
        <w:rPr>
          <w:rFonts w:cs="David" w:hint="cs"/>
          <w:sz w:val="26"/>
          <w:szCs w:val="26"/>
          <w:rtl/>
        </w:rPr>
        <w:t xml:space="preserve"> לשם קבלת המידע. </w:t>
      </w:r>
    </w:p>
    <w:p w:rsidR="00CC3B32" w:rsidRPr="004A09F7" w:rsidRDefault="00CC3B32" w:rsidP="00CC3B32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A09F7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02035E" w:rsidRDefault="0002035E" w:rsidP="000F458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A62CE9" w:rsidRPr="00A62CE9" w:rsidRDefault="00A62CE9" w:rsidP="000F4589">
      <w:p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A62CE9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18107A" w:rsidRPr="0018107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18107A">
        <w:rPr>
          <w:rFonts w:cs="David" w:hint="cs"/>
          <w:sz w:val="26"/>
          <w:szCs w:val="26"/>
          <w:rtl/>
        </w:rPr>
        <w:t>בברכה</w:t>
      </w:r>
    </w:p>
    <w:p w:rsidR="0018107A" w:rsidRPr="0018107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18107A">
        <w:rPr>
          <w:rFonts w:cs="David" w:hint="cs"/>
          <w:sz w:val="26"/>
          <w:szCs w:val="26"/>
          <w:rtl/>
        </w:rPr>
        <w:t>יוסי זולפן,</w:t>
      </w:r>
    </w:p>
    <w:p w:rsidR="0018107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18107A" w:rsidRPr="0018107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18107A">
        <w:rPr>
          <w:rFonts w:cs="David" w:hint="cs"/>
          <w:sz w:val="26"/>
          <w:szCs w:val="26"/>
          <w:rtl/>
        </w:rPr>
        <w:t xml:space="preserve">  הממונה על חוק חופש המידע</w:t>
      </w:r>
    </w:p>
    <w:p w:rsidR="0018107A" w:rsidRPr="0018107A" w:rsidRDefault="0018107A" w:rsidP="00963767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 w:rsidRPr="0018107A">
        <w:rPr>
          <w:rFonts w:cs="David" w:hint="cs"/>
          <w:sz w:val="26"/>
          <w:szCs w:val="26"/>
          <w:rtl/>
        </w:rPr>
        <w:t xml:space="preserve">   </w:t>
      </w:r>
      <w:r w:rsidRPr="0018107A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4F03AC" w:rsidRDefault="004F03AC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F4589" w:rsidRDefault="000F4589" w:rsidP="0018107A">
      <w:pPr>
        <w:spacing w:before="120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540FE" w:rsidRPr="006D1C00" w:rsidRDefault="00963767" w:rsidP="003A67CA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="00A62CE9"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8540FE" w:rsidRPr="006D1C00" w:rsidSect="00FC379A">
      <w:headerReference w:type="default" r:id="rId8"/>
      <w:footerReference w:type="default" r:id="rId9"/>
      <w:pgSz w:w="11906" w:h="16838"/>
      <w:pgMar w:top="2516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F1E" w:rsidRDefault="009F1F1E">
      <w:pPr>
        <w:spacing w:after="0" w:line="240" w:lineRule="auto"/>
      </w:pPr>
      <w:r>
        <w:separator/>
      </w:r>
    </w:p>
  </w:endnote>
  <w:endnote w:type="continuationSeparator" w:id="0">
    <w:p w:rsidR="009F1F1E" w:rsidRDefault="009F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19F" w:rsidRDefault="00BB619F" w:rsidP="00CE6EAF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BB619F" w:rsidRDefault="00BB619F" w:rsidP="00CE6EAF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BB619F" w:rsidRDefault="00BB619F" w:rsidP="00CE6EAF">
    <w:pPr>
      <w:pStyle w:val="a5"/>
      <w:ind w:left="-989"/>
      <w:rPr>
        <w:noProof/>
        <w:rtl/>
      </w:rPr>
    </w:pPr>
  </w:p>
  <w:p w:rsidR="00BB619F" w:rsidRDefault="00BB619F" w:rsidP="00CE6EAF">
    <w:pPr>
      <w:pStyle w:val="a5"/>
      <w:ind w:left="-807" w:hanging="199"/>
      <w:rPr>
        <w:sz w:val="20"/>
        <w:szCs w:val="20"/>
        <w:rtl/>
      </w:rPr>
    </w:pPr>
  </w:p>
  <w:p w:rsidR="00BB619F" w:rsidRPr="00641AB2" w:rsidRDefault="00BB619F" w:rsidP="00CE6E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F1E" w:rsidRDefault="009F1F1E">
      <w:pPr>
        <w:spacing w:after="0" w:line="240" w:lineRule="auto"/>
      </w:pPr>
      <w:r>
        <w:separator/>
      </w:r>
    </w:p>
  </w:footnote>
  <w:footnote w:type="continuationSeparator" w:id="0">
    <w:p w:rsidR="009F1F1E" w:rsidRDefault="009F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19F" w:rsidRDefault="00BB619F" w:rsidP="00FF22C0">
    <w:pPr>
      <w:pStyle w:val="a3"/>
      <w:rPr>
        <w:rtl/>
      </w:rPr>
    </w:pPr>
  </w:p>
  <w:p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:rsidR="00BB619F" w:rsidRDefault="000F4589" w:rsidP="00CE6EAF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AFFE101" wp14:editId="7567DB78">
          <wp:simplePos x="0" y="0"/>
          <wp:positionH relativeFrom="column">
            <wp:posOffset>-168613</wp:posOffset>
          </wp:positionH>
          <wp:positionV relativeFrom="paragraph">
            <wp:posOffset>119705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B619F" w:rsidRDefault="000F4589" w:rsidP="00CE6EAF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30A2EA9" wp14:editId="58ACD153">
          <wp:simplePos x="0" y="0"/>
          <wp:positionH relativeFrom="column">
            <wp:posOffset>4729872</wp:posOffset>
          </wp:positionH>
          <wp:positionV relativeFrom="paragraph">
            <wp:posOffset>124798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:rsidR="00BB619F" w:rsidRDefault="00BB619F" w:rsidP="00CE6EAF">
    <w:pPr>
      <w:pStyle w:val="a3"/>
      <w:tabs>
        <w:tab w:val="clear" w:pos="8306"/>
      </w:tabs>
      <w:ind w:left="-58" w:right="-1800" w:hanging="1701"/>
      <w:rPr>
        <w:rtl/>
      </w:rPr>
    </w:pPr>
  </w:p>
  <w:p w:rsidR="00BB619F" w:rsidRDefault="00BB619F" w:rsidP="00CE6EAF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34"/>
    <w:multiLevelType w:val="hybridMultilevel"/>
    <w:tmpl w:val="CD0E21D0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27177"/>
    <w:multiLevelType w:val="hybridMultilevel"/>
    <w:tmpl w:val="921E2834"/>
    <w:lvl w:ilvl="0" w:tplc="65248E18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FA23B8"/>
    <w:multiLevelType w:val="multilevel"/>
    <w:tmpl w:val="221E436A"/>
    <w:lvl w:ilvl="0">
      <w:start w:val="1"/>
      <w:numFmt w:val="decimal"/>
      <w:lvlText w:val="%1."/>
      <w:lvlJc w:val="left"/>
      <w:rPr>
        <w:rFonts w:ascii="David" w:eastAsia="David" w:hAnsi="David" w:cs="Davi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D1789"/>
    <w:multiLevelType w:val="hybridMultilevel"/>
    <w:tmpl w:val="E4E84280"/>
    <w:lvl w:ilvl="0" w:tplc="3AF2E87E">
      <w:start w:val="3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2C6419"/>
    <w:multiLevelType w:val="hybridMultilevel"/>
    <w:tmpl w:val="EEC6C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44E3A"/>
    <w:multiLevelType w:val="hybridMultilevel"/>
    <w:tmpl w:val="A1C8E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C5445"/>
    <w:multiLevelType w:val="hybridMultilevel"/>
    <w:tmpl w:val="84E4B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E5F75"/>
    <w:multiLevelType w:val="hybridMultilevel"/>
    <w:tmpl w:val="CC824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8E7959"/>
    <w:multiLevelType w:val="hybridMultilevel"/>
    <w:tmpl w:val="D0D40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914709"/>
    <w:multiLevelType w:val="hybridMultilevel"/>
    <w:tmpl w:val="2ADCB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A4170"/>
    <w:multiLevelType w:val="hybridMultilevel"/>
    <w:tmpl w:val="1ACC5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A56D37"/>
    <w:multiLevelType w:val="hybridMultilevel"/>
    <w:tmpl w:val="86029C58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895351"/>
    <w:multiLevelType w:val="hybridMultilevel"/>
    <w:tmpl w:val="3F30944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DF7068"/>
    <w:multiLevelType w:val="hybridMultilevel"/>
    <w:tmpl w:val="4170C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183B9F"/>
    <w:multiLevelType w:val="multilevel"/>
    <w:tmpl w:val="BD389130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  <w:lang w:val="en-US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lang w:bidi="he-IL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cs="David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4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6" w15:restartNumberingAfterBreak="0">
    <w:nsid w:val="7BE37C15"/>
    <w:multiLevelType w:val="hybridMultilevel"/>
    <w:tmpl w:val="2DBE3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5870CA"/>
    <w:multiLevelType w:val="hybridMultilevel"/>
    <w:tmpl w:val="0DEA4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6"/>
  </w:num>
  <w:num w:numId="3">
    <w:abstractNumId w:val="7"/>
  </w:num>
  <w:num w:numId="4">
    <w:abstractNumId w:val="34"/>
  </w:num>
  <w:num w:numId="5">
    <w:abstractNumId w:val="33"/>
  </w:num>
  <w:num w:numId="6">
    <w:abstractNumId w:val="35"/>
  </w:num>
  <w:num w:numId="7">
    <w:abstractNumId w:val="15"/>
  </w:num>
  <w:num w:numId="8">
    <w:abstractNumId w:val="25"/>
  </w:num>
  <w:num w:numId="9">
    <w:abstractNumId w:val="8"/>
  </w:num>
  <w:num w:numId="10">
    <w:abstractNumId w:val="49"/>
  </w:num>
  <w:num w:numId="11">
    <w:abstractNumId w:val="3"/>
  </w:num>
  <w:num w:numId="12">
    <w:abstractNumId w:val="10"/>
  </w:num>
  <w:num w:numId="13">
    <w:abstractNumId w:val="32"/>
  </w:num>
  <w:num w:numId="14">
    <w:abstractNumId w:val="21"/>
  </w:num>
  <w:num w:numId="15">
    <w:abstractNumId w:val="14"/>
  </w:num>
  <w:num w:numId="16">
    <w:abstractNumId w:val="37"/>
  </w:num>
  <w:num w:numId="17">
    <w:abstractNumId w:val="16"/>
  </w:num>
  <w:num w:numId="18">
    <w:abstractNumId w:val="12"/>
  </w:num>
  <w:num w:numId="19">
    <w:abstractNumId w:val="24"/>
  </w:num>
  <w:num w:numId="20">
    <w:abstractNumId w:val="6"/>
  </w:num>
  <w:num w:numId="21">
    <w:abstractNumId w:val="13"/>
  </w:num>
  <w:num w:numId="22">
    <w:abstractNumId w:val="44"/>
  </w:num>
  <w:num w:numId="23">
    <w:abstractNumId w:val="48"/>
  </w:num>
  <w:num w:numId="24">
    <w:abstractNumId w:val="26"/>
  </w:num>
  <w:num w:numId="25">
    <w:abstractNumId w:val="39"/>
  </w:num>
  <w:num w:numId="26">
    <w:abstractNumId w:val="27"/>
  </w:num>
  <w:num w:numId="27">
    <w:abstractNumId w:val="22"/>
  </w:num>
  <w:num w:numId="28">
    <w:abstractNumId w:val="40"/>
  </w:num>
  <w:num w:numId="29">
    <w:abstractNumId w:val="45"/>
  </w:num>
  <w:num w:numId="30">
    <w:abstractNumId w:val="9"/>
  </w:num>
  <w:num w:numId="31">
    <w:abstractNumId w:val="18"/>
  </w:num>
  <w:num w:numId="32">
    <w:abstractNumId w:val="4"/>
  </w:num>
  <w:num w:numId="33">
    <w:abstractNumId w:val="2"/>
  </w:num>
  <w:num w:numId="34">
    <w:abstractNumId w:val="20"/>
  </w:num>
  <w:num w:numId="35">
    <w:abstractNumId w:val="19"/>
  </w:num>
  <w:num w:numId="36">
    <w:abstractNumId w:val="46"/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7"/>
  </w:num>
  <w:num w:numId="42">
    <w:abstractNumId w:val="17"/>
  </w:num>
  <w:num w:numId="43">
    <w:abstractNumId w:val="30"/>
  </w:num>
  <w:num w:numId="44">
    <w:abstractNumId w:val="1"/>
  </w:num>
  <w:num w:numId="45">
    <w:abstractNumId w:val="11"/>
  </w:num>
  <w:num w:numId="46">
    <w:abstractNumId w:val="41"/>
  </w:num>
  <w:num w:numId="47">
    <w:abstractNumId w:val="38"/>
  </w:num>
  <w:num w:numId="48">
    <w:abstractNumId w:val="0"/>
  </w:num>
  <w:num w:numId="49">
    <w:abstractNumId w:val="23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06412"/>
    <w:rsid w:val="0002035E"/>
    <w:rsid w:val="000351C0"/>
    <w:rsid w:val="00066931"/>
    <w:rsid w:val="00082953"/>
    <w:rsid w:val="00086DF3"/>
    <w:rsid w:val="0009148A"/>
    <w:rsid w:val="00097D4B"/>
    <w:rsid w:val="000B3E80"/>
    <w:rsid w:val="000B5D3A"/>
    <w:rsid w:val="000C056A"/>
    <w:rsid w:val="000C5369"/>
    <w:rsid w:val="000D5843"/>
    <w:rsid w:val="000D7132"/>
    <w:rsid w:val="000F4589"/>
    <w:rsid w:val="00114E9C"/>
    <w:rsid w:val="0012529B"/>
    <w:rsid w:val="00146F75"/>
    <w:rsid w:val="00157DD3"/>
    <w:rsid w:val="00163871"/>
    <w:rsid w:val="0018107A"/>
    <w:rsid w:val="001861DE"/>
    <w:rsid w:val="00187AE3"/>
    <w:rsid w:val="00195F04"/>
    <w:rsid w:val="001A4A48"/>
    <w:rsid w:val="001B0F00"/>
    <w:rsid w:val="001B1A96"/>
    <w:rsid w:val="001B660A"/>
    <w:rsid w:val="001C3384"/>
    <w:rsid w:val="001C70C7"/>
    <w:rsid w:val="001D04E6"/>
    <w:rsid w:val="001E5C6D"/>
    <w:rsid w:val="001F2AE2"/>
    <w:rsid w:val="00201B68"/>
    <w:rsid w:val="00205008"/>
    <w:rsid w:val="00224505"/>
    <w:rsid w:val="0023024D"/>
    <w:rsid w:val="0024655C"/>
    <w:rsid w:val="002474C1"/>
    <w:rsid w:val="002530EB"/>
    <w:rsid w:val="00272556"/>
    <w:rsid w:val="00282CAE"/>
    <w:rsid w:val="00294D3E"/>
    <w:rsid w:val="00297931"/>
    <w:rsid w:val="002A3BF4"/>
    <w:rsid w:val="002A44F5"/>
    <w:rsid w:val="002A5F2F"/>
    <w:rsid w:val="002C15B0"/>
    <w:rsid w:val="002C4149"/>
    <w:rsid w:val="002C78F2"/>
    <w:rsid w:val="002D432C"/>
    <w:rsid w:val="002E4707"/>
    <w:rsid w:val="00301B02"/>
    <w:rsid w:val="003024C3"/>
    <w:rsid w:val="003239C7"/>
    <w:rsid w:val="00340C25"/>
    <w:rsid w:val="003429EC"/>
    <w:rsid w:val="003473DA"/>
    <w:rsid w:val="00371EB6"/>
    <w:rsid w:val="00381DB8"/>
    <w:rsid w:val="0038252C"/>
    <w:rsid w:val="003A28FF"/>
    <w:rsid w:val="003A67CA"/>
    <w:rsid w:val="003D28A7"/>
    <w:rsid w:val="003E3460"/>
    <w:rsid w:val="00404535"/>
    <w:rsid w:val="00406253"/>
    <w:rsid w:val="004131AA"/>
    <w:rsid w:val="004275E8"/>
    <w:rsid w:val="00432EA6"/>
    <w:rsid w:val="00437135"/>
    <w:rsid w:val="00457B46"/>
    <w:rsid w:val="00473D08"/>
    <w:rsid w:val="004A384E"/>
    <w:rsid w:val="004C0445"/>
    <w:rsid w:val="004C3308"/>
    <w:rsid w:val="004C733E"/>
    <w:rsid w:val="004D44F5"/>
    <w:rsid w:val="004D564B"/>
    <w:rsid w:val="004F03AC"/>
    <w:rsid w:val="004F55D9"/>
    <w:rsid w:val="004F5D67"/>
    <w:rsid w:val="004F6EEC"/>
    <w:rsid w:val="005461C6"/>
    <w:rsid w:val="00562704"/>
    <w:rsid w:val="00583CCE"/>
    <w:rsid w:val="00596860"/>
    <w:rsid w:val="005970E0"/>
    <w:rsid w:val="005D01BD"/>
    <w:rsid w:val="005D7899"/>
    <w:rsid w:val="00600552"/>
    <w:rsid w:val="00604AC8"/>
    <w:rsid w:val="0060693A"/>
    <w:rsid w:val="00606989"/>
    <w:rsid w:val="006116E8"/>
    <w:rsid w:val="00613317"/>
    <w:rsid w:val="00622FD6"/>
    <w:rsid w:val="006400F6"/>
    <w:rsid w:val="00646558"/>
    <w:rsid w:val="006815A1"/>
    <w:rsid w:val="00685419"/>
    <w:rsid w:val="00694207"/>
    <w:rsid w:val="006A46EC"/>
    <w:rsid w:val="006A4885"/>
    <w:rsid w:val="006B0285"/>
    <w:rsid w:val="006B327A"/>
    <w:rsid w:val="006B7C73"/>
    <w:rsid w:val="006D1C00"/>
    <w:rsid w:val="006D26B3"/>
    <w:rsid w:val="006D7C6C"/>
    <w:rsid w:val="006F38F7"/>
    <w:rsid w:val="006F6D26"/>
    <w:rsid w:val="006F740F"/>
    <w:rsid w:val="00702FFD"/>
    <w:rsid w:val="00714DCC"/>
    <w:rsid w:val="00722DC2"/>
    <w:rsid w:val="0073107E"/>
    <w:rsid w:val="0073744F"/>
    <w:rsid w:val="007572F2"/>
    <w:rsid w:val="00760B48"/>
    <w:rsid w:val="00760C2D"/>
    <w:rsid w:val="007852A8"/>
    <w:rsid w:val="00790156"/>
    <w:rsid w:val="007A7CA3"/>
    <w:rsid w:val="007B697B"/>
    <w:rsid w:val="007B6A39"/>
    <w:rsid w:val="007D15B2"/>
    <w:rsid w:val="007D6AEB"/>
    <w:rsid w:val="007F29F3"/>
    <w:rsid w:val="007F6BDB"/>
    <w:rsid w:val="0082548B"/>
    <w:rsid w:val="00841F7A"/>
    <w:rsid w:val="008540FE"/>
    <w:rsid w:val="00861613"/>
    <w:rsid w:val="00864676"/>
    <w:rsid w:val="0086539C"/>
    <w:rsid w:val="008843C9"/>
    <w:rsid w:val="00885FD5"/>
    <w:rsid w:val="008D0A51"/>
    <w:rsid w:val="008D42B5"/>
    <w:rsid w:val="008E6636"/>
    <w:rsid w:val="008F0C52"/>
    <w:rsid w:val="008F1593"/>
    <w:rsid w:val="009028F4"/>
    <w:rsid w:val="00915A7A"/>
    <w:rsid w:val="0092026D"/>
    <w:rsid w:val="00925564"/>
    <w:rsid w:val="009258F0"/>
    <w:rsid w:val="0093446D"/>
    <w:rsid w:val="00940488"/>
    <w:rsid w:val="009426DA"/>
    <w:rsid w:val="00956660"/>
    <w:rsid w:val="00963767"/>
    <w:rsid w:val="00975108"/>
    <w:rsid w:val="009A79F6"/>
    <w:rsid w:val="009B18C4"/>
    <w:rsid w:val="009B1D8D"/>
    <w:rsid w:val="009B380C"/>
    <w:rsid w:val="009D6DA2"/>
    <w:rsid w:val="009E182F"/>
    <w:rsid w:val="009F1F1E"/>
    <w:rsid w:val="00A01D37"/>
    <w:rsid w:val="00A164C0"/>
    <w:rsid w:val="00A169AD"/>
    <w:rsid w:val="00A22E81"/>
    <w:rsid w:val="00A25F05"/>
    <w:rsid w:val="00A50E9E"/>
    <w:rsid w:val="00A62CE9"/>
    <w:rsid w:val="00A636FC"/>
    <w:rsid w:val="00A6401E"/>
    <w:rsid w:val="00A649F7"/>
    <w:rsid w:val="00A72674"/>
    <w:rsid w:val="00A75FE6"/>
    <w:rsid w:val="00A90A55"/>
    <w:rsid w:val="00A91F65"/>
    <w:rsid w:val="00A97361"/>
    <w:rsid w:val="00AB124A"/>
    <w:rsid w:val="00AB7997"/>
    <w:rsid w:val="00AD7969"/>
    <w:rsid w:val="00AE4D2C"/>
    <w:rsid w:val="00B16870"/>
    <w:rsid w:val="00B21917"/>
    <w:rsid w:val="00B400A9"/>
    <w:rsid w:val="00B56A6D"/>
    <w:rsid w:val="00B74DD9"/>
    <w:rsid w:val="00B91A74"/>
    <w:rsid w:val="00BA5B9B"/>
    <w:rsid w:val="00BB1555"/>
    <w:rsid w:val="00BB17A9"/>
    <w:rsid w:val="00BB3A8D"/>
    <w:rsid w:val="00BB466A"/>
    <w:rsid w:val="00BB619F"/>
    <w:rsid w:val="00BC3A5B"/>
    <w:rsid w:val="00C00893"/>
    <w:rsid w:val="00C05C4A"/>
    <w:rsid w:val="00C14FD0"/>
    <w:rsid w:val="00C225EF"/>
    <w:rsid w:val="00C53268"/>
    <w:rsid w:val="00C65B61"/>
    <w:rsid w:val="00C7134C"/>
    <w:rsid w:val="00C92878"/>
    <w:rsid w:val="00C95EE4"/>
    <w:rsid w:val="00CC3B32"/>
    <w:rsid w:val="00CD32FA"/>
    <w:rsid w:val="00CE532E"/>
    <w:rsid w:val="00CE6EAF"/>
    <w:rsid w:val="00CF5F59"/>
    <w:rsid w:val="00D03A99"/>
    <w:rsid w:val="00D275CE"/>
    <w:rsid w:val="00D40EFE"/>
    <w:rsid w:val="00D4420E"/>
    <w:rsid w:val="00D47740"/>
    <w:rsid w:val="00D52BDC"/>
    <w:rsid w:val="00D56934"/>
    <w:rsid w:val="00D60939"/>
    <w:rsid w:val="00D71D63"/>
    <w:rsid w:val="00D749C8"/>
    <w:rsid w:val="00D74CB3"/>
    <w:rsid w:val="00D80A5F"/>
    <w:rsid w:val="00D846C3"/>
    <w:rsid w:val="00D87BBF"/>
    <w:rsid w:val="00D904DC"/>
    <w:rsid w:val="00D93544"/>
    <w:rsid w:val="00D96957"/>
    <w:rsid w:val="00DA3D38"/>
    <w:rsid w:val="00DB41D8"/>
    <w:rsid w:val="00DC2C65"/>
    <w:rsid w:val="00DD2012"/>
    <w:rsid w:val="00DE1F5E"/>
    <w:rsid w:val="00E166DC"/>
    <w:rsid w:val="00E31614"/>
    <w:rsid w:val="00E43873"/>
    <w:rsid w:val="00E456F2"/>
    <w:rsid w:val="00E46659"/>
    <w:rsid w:val="00E53635"/>
    <w:rsid w:val="00E56028"/>
    <w:rsid w:val="00E57E7D"/>
    <w:rsid w:val="00E76E04"/>
    <w:rsid w:val="00E8644B"/>
    <w:rsid w:val="00EA21DD"/>
    <w:rsid w:val="00EB2632"/>
    <w:rsid w:val="00ED2DB7"/>
    <w:rsid w:val="00EE6A39"/>
    <w:rsid w:val="00F0721A"/>
    <w:rsid w:val="00F202CF"/>
    <w:rsid w:val="00F55499"/>
    <w:rsid w:val="00F62871"/>
    <w:rsid w:val="00F662C4"/>
    <w:rsid w:val="00F76947"/>
    <w:rsid w:val="00F814D3"/>
    <w:rsid w:val="00FB3CE5"/>
    <w:rsid w:val="00FB75FC"/>
    <w:rsid w:val="00FC379A"/>
    <w:rsid w:val="00FC5187"/>
    <w:rsid w:val="00FC7249"/>
    <w:rsid w:val="00FE3CD2"/>
    <w:rsid w:val="00FF19AC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15DFF"/>
  <w15:docId w15:val="{D572990A-24AD-4DD1-989A-EB3D8D40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B400A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5">
    <w:name w:val="font5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font6">
    <w:name w:val="font6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7">
    <w:name w:val="font7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font8">
    <w:name w:val="font8"/>
    <w:basedOn w:val="a"/>
    <w:rsid w:val="00694207"/>
    <w:pPr>
      <w:bidi w:val="0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9">
    <w:name w:val="font9"/>
    <w:basedOn w:val="a"/>
    <w:rsid w:val="00694207"/>
    <w:pPr>
      <w:bidi w:val="0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font10">
    <w:name w:val="font10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1"/>
      <w:szCs w:val="21"/>
    </w:rPr>
  </w:style>
  <w:style w:type="paragraph" w:customStyle="1" w:styleId="font11">
    <w:name w:val="font11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</w:rPr>
  </w:style>
  <w:style w:type="paragraph" w:customStyle="1" w:styleId="font12">
    <w:name w:val="font12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font13">
    <w:name w:val="font13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  <w:u w:val="single"/>
    </w:rPr>
  </w:style>
  <w:style w:type="paragraph" w:customStyle="1" w:styleId="font14">
    <w:name w:val="font14"/>
    <w:basedOn w:val="a"/>
    <w:rsid w:val="00694207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xl65">
    <w:name w:val="xl6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7">
    <w:name w:val="xl6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9">
    <w:name w:val="xl6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70">
    <w:name w:val="xl7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</w:rPr>
  </w:style>
  <w:style w:type="paragraph" w:customStyle="1" w:styleId="xl81">
    <w:name w:val="xl8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u w:val="single"/>
    </w:rPr>
  </w:style>
  <w:style w:type="paragraph" w:customStyle="1" w:styleId="xl89">
    <w:name w:val="xl8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02">
    <w:name w:val="xl10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0">
    <w:name w:val="xl13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31">
    <w:name w:val="xl13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4">
    <w:name w:val="xl13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35">
    <w:name w:val="xl13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36">
    <w:name w:val="xl13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137">
    <w:name w:val="xl13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1">
    <w:name w:val="xl15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2">
    <w:name w:val="xl15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3">
    <w:name w:val="xl15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Sakkal Majalla" w:eastAsia="Times New Roman" w:hAnsi="Sakkal Majalla" w:cs="Sakkal Majalla"/>
      <w:sz w:val="24"/>
      <w:szCs w:val="24"/>
    </w:rPr>
  </w:style>
  <w:style w:type="paragraph" w:customStyle="1" w:styleId="xl154">
    <w:name w:val="xl15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68">
    <w:name w:val="xl16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694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footnote text"/>
    <w:basedOn w:val="a"/>
    <w:link w:val="af"/>
    <w:uiPriority w:val="99"/>
    <w:semiHidden/>
    <w:unhideWhenUsed/>
    <w:rsid w:val="006D1C0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6D1C00"/>
    <w:rPr>
      <w:rFonts w:ascii="Calibri" w:eastAsiaTheme="minorHAnsi" w:hAnsi="Calibri" w:cs="Times New Roman"/>
      <w:sz w:val="20"/>
      <w:szCs w:val="20"/>
    </w:rPr>
  </w:style>
  <w:style w:type="paragraph" w:customStyle="1" w:styleId="p000">
    <w:name w:val="p00"/>
    <w:basedOn w:val="a"/>
    <w:rsid w:val="006D1C00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220">
    <w:name w:val="p22"/>
    <w:basedOn w:val="a"/>
    <w:rsid w:val="006D1C00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f0">
    <w:name w:val="footnote reference"/>
    <w:basedOn w:val="a0"/>
    <w:uiPriority w:val="99"/>
    <w:semiHidden/>
    <w:unhideWhenUsed/>
    <w:rsid w:val="006D1C00"/>
    <w:rPr>
      <w:vertAlign w:val="superscript"/>
    </w:rPr>
  </w:style>
  <w:style w:type="character" w:customStyle="1" w:styleId="apple-converted-space">
    <w:name w:val="apple-converted-space"/>
    <w:basedOn w:val="a0"/>
    <w:rsid w:val="006D1C00"/>
  </w:style>
  <w:style w:type="paragraph" w:customStyle="1" w:styleId="big-header">
    <w:name w:val="big-header"/>
    <w:basedOn w:val="a"/>
    <w:rsid w:val="00A62CE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A62CE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7B697B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7B697B"/>
    <w:pPr>
      <w:widowControl w:val="0"/>
      <w:shd w:val="clear" w:color="auto" w:fill="FFFFFF"/>
      <w:spacing w:after="540" w:line="0" w:lineRule="atLeast"/>
      <w:ind w:hanging="5180"/>
      <w:jc w:val="center"/>
    </w:pPr>
    <w:rPr>
      <w:rFonts w:ascii="David" w:eastAsia="David" w:hAnsi="David"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8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C642A-CBEF-4D31-98E0-F8FA45EB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1412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40</cp:revision>
  <cp:lastPrinted>2019-09-24T13:35:00Z</cp:lastPrinted>
  <dcterms:created xsi:type="dcterms:W3CDTF">2017-11-29T11:38:00Z</dcterms:created>
  <dcterms:modified xsi:type="dcterms:W3CDTF">2020-01-14T10:28:00Z</dcterms:modified>
</cp:coreProperties>
</file>