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3F9CB" w14:textId="0548F065" w:rsidR="00CA0B3B" w:rsidRDefault="00CA0B3B" w:rsidP="005421E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3173A5">
        <w:rPr>
          <w:rFonts w:ascii="Calibri" w:eastAsia="Times New Roman" w:hAnsi="Calibri" w:cs="David" w:hint="cs"/>
          <w:sz w:val="26"/>
          <w:szCs w:val="26"/>
          <w:rtl/>
        </w:rPr>
        <w:t xml:space="preserve"> </w:t>
      </w:r>
      <w:r w:rsidR="005421EC">
        <w:rPr>
          <w:rFonts w:ascii="Calibri" w:eastAsia="Times New Roman" w:hAnsi="Calibri" w:cs="David" w:hint="cs"/>
          <w:sz w:val="26"/>
          <w:szCs w:val="26"/>
          <w:rtl/>
        </w:rPr>
        <w:t>יח</w:t>
      </w:r>
      <w:r w:rsidR="005421EC">
        <w:rPr>
          <w:rFonts w:ascii="Calibri" w:eastAsia="Times New Roman" w:hAnsi="Calibri" w:cs="David" w:hint="cs"/>
          <w:sz w:val="26"/>
          <w:szCs w:val="26"/>
          <w:rtl/>
        </w:rPr>
        <w:t xml:space="preserve">' </w:t>
      </w:r>
      <w:r>
        <w:rPr>
          <w:rFonts w:ascii="Calibri" w:eastAsia="Times New Roman" w:hAnsi="Calibri" w:cs="David"/>
          <w:sz w:val="26"/>
          <w:szCs w:val="26"/>
          <w:rtl/>
        </w:rPr>
        <w:t>כסלו תש"פ</w:t>
      </w:r>
    </w:p>
    <w:p w14:paraId="0326B299" w14:textId="24827BA4" w:rsidR="00CA0B3B" w:rsidRDefault="00CA0B3B" w:rsidP="005421E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דצמבר 2019</w:t>
      </w:r>
      <w:r w:rsidR="005421EC">
        <w:rPr>
          <w:rFonts w:ascii="Calibri" w:eastAsia="Times New Roman" w:hAnsi="Calibri" w:cs="David"/>
          <w:sz w:val="26"/>
          <w:szCs w:val="26"/>
        </w:rPr>
        <w:t xml:space="preserve"> </w:t>
      </w:r>
      <w:r w:rsidR="005421EC" w:rsidRPr="005421EC">
        <w:rPr>
          <w:rFonts w:ascii="David" w:eastAsia="Times New Roman" w:hAnsi="David" w:cs="David"/>
          <w:sz w:val="26"/>
          <w:szCs w:val="26"/>
        </w:rPr>
        <w:t xml:space="preserve">13 </w:t>
      </w:r>
    </w:p>
    <w:p w14:paraId="05DF4273" w14:textId="77777777" w:rsidR="005421EC" w:rsidRDefault="005421EC" w:rsidP="00694F3E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</w:rPr>
      </w:pPr>
    </w:p>
    <w:p w14:paraId="7BBEDA0B" w14:textId="47DD0A41" w:rsidR="00940488" w:rsidRPr="00940488" w:rsidRDefault="00940488" w:rsidP="00694F3E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14:paraId="1CD77FFB" w14:textId="77777777" w:rsidR="000E5FF3" w:rsidRDefault="000E5FF3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12558C64" w14:textId="77777777" w:rsidR="009B1784" w:rsidRDefault="009B1784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76F78163" w14:textId="77777777" w:rsid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14:paraId="102BA17D" w14:textId="0B4E2EDE" w:rsidR="009247F0" w:rsidRDefault="009247F0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5168BC5C" w14:textId="77777777" w:rsidR="00AF6568" w:rsidRPr="00940488" w:rsidRDefault="00AF656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5F5ECDA0" w14:textId="77777777"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530366AA" w14:textId="706C7BEF" w:rsidR="007A7CA3" w:rsidRPr="00CD27D8" w:rsidRDefault="00206FF5" w:rsidP="008F641C">
      <w:pPr>
        <w:spacing w:after="0" w:line="240" w:lineRule="auto"/>
        <w:jc w:val="center"/>
        <w:rPr>
          <w:rFonts w:ascii="Calibri" w:eastAsia="Times New Roman" w:hAnsi="Calibri" w:cs="David"/>
          <w:sz w:val="24"/>
          <w:szCs w:val="24"/>
          <w:u w:val="single"/>
          <w:rtl/>
        </w:rPr>
      </w:pPr>
      <w:r>
        <w:rPr>
          <w:rFonts w:ascii="Calibri" w:eastAsia="Times New Roman" w:hAnsi="Calibri" w:cs="David" w:hint="cs"/>
          <w:sz w:val="24"/>
          <w:szCs w:val="24"/>
          <w:u w:val="single"/>
          <w:rtl/>
        </w:rPr>
        <w:t xml:space="preserve">תוכן עניינים - </w:t>
      </w:r>
      <w:r w:rsidR="00623F97" w:rsidRPr="00CD27D8">
        <w:rPr>
          <w:rFonts w:ascii="Calibri" w:eastAsia="Times New Roman" w:hAnsi="Calibri" w:cs="David" w:hint="cs"/>
          <w:sz w:val="24"/>
          <w:szCs w:val="24"/>
          <w:u w:val="single"/>
          <w:rtl/>
        </w:rPr>
        <w:t>דוח</w:t>
      </w:r>
      <w:r w:rsidR="0069632A" w:rsidRPr="00CD27D8">
        <w:rPr>
          <w:rFonts w:ascii="Calibri" w:eastAsia="Times New Roman" w:hAnsi="Calibri" w:cs="David" w:hint="cs"/>
          <w:sz w:val="24"/>
          <w:szCs w:val="24"/>
          <w:u w:val="single"/>
          <w:rtl/>
        </w:rPr>
        <w:t xml:space="preserve"> ביקורת פנים</w:t>
      </w:r>
      <w:r w:rsidR="00F64EEA" w:rsidRPr="00CD27D8">
        <w:rPr>
          <w:rFonts w:ascii="Calibri" w:eastAsia="Times New Roman" w:hAnsi="Calibri" w:cs="David" w:hint="cs"/>
          <w:sz w:val="24"/>
          <w:szCs w:val="24"/>
          <w:u w:val="single"/>
          <w:rtl/>
        </w:rPr>
        <w:t xml:space="preserve"> </w:t>
      </w:r>
      <w:r w:rsidR="00F64EEA" w:rsidRPr="00CD27D8">
        <w:rPr>
          <w:rFonts w:ascii="Calibri" w:eastAsia="Times New Roman" w:hAnsi="Calibri" w:cs="David"/>
          <w:sz w:val="24"/>
          <w:szCs w:val="24"/>
          <w:u w:val="single"/>
          <w:rtl/>
        </w:rPr>
        <w:t>–</w:t>
      </w:r>
      <w:r w:rsidR="00F64EEA" w:rsidRPr="00CD27D8">
        <w:rPr>
          <w:rFonts w:ascii="Calibri" w:eastAsia="Times New Roman" w:hAnsi="Calibri" w:cs="David" w:hint="cs"/>
          <w:sz w:val="24"/>
          <w:szCs w:val="24"/>
          <w:u w:val="single"/>
          <w:rtl/>
        </w:rPr>
        <w:t xml:space="preserve"> משרד הכלכלה והתעש</w:t>
      </w:r>
      <w:r w:rsidR="002C3EF3" w:rsidRPr="00CD27D8">
        <w:rPr>
          <w:rFonts w:ascii="Calibri" w:eastAsia="Times New Roman" w:hAnsi="Calibri" w:cs="David" w:hint="cs"/>
          <w:sz w:val="24"/>
          <w:szCs w:val="24"/>
          <w:u w:val="single"/>
          <w:rtl/>
        </w:rPr>
        <w:t>י</w:t>
      </w:r>
      <w:r w:rsidR="00F64EEA" w:rsidRPr="00CD27D8">
        <w:rPr>
          <w:rFonts w:ascii="Calibri" w:eastAsia="Times New Roman" w:hAnsi="Calibri" w:cs="David" w:hint="cs"/>
          <w:sz w:val="24"/>
          <w:szCs w:val="24"/>
          <w:u w:val="single"/>
          <w:rtl/>
        </w:rPr>
        <w:t>יה</w:t>
      </w:r>
      <w:r w:rsidR="002C3EF3" w:rsidRPr="00CD27D8">
        <w:rPr>
          <w:rFonts w:ascii="Calibri" w:eastAsia="Times New Roman" w:hAnsi="Calibri" w:cs="David" w:hint="cs"/>
          <w:sz w:val="24"/>
          <w:szCs w:val="24"/>
          <w:u w:val="single"/>
          <w:rtl/>
        </w:rPr>
        <w:t xml:space="preserve"> </w:t>
      </w:r>
      <w:r w:rsidR="002C3EF3" w:rsidRPr="00CD27D8">
        <w:rPr>
          <w:rFonts w:ascii="Calibri" w:eastAsia="Times New Roman" w:hAnsi="Calibri" w:cs="David"/>
          <w:sz w:val="24"/>
          <w:szCs w:val="24"/>
          <w:u w:val="single"/>
          <w:rtl/>
        </w:rPr>
        <w:t>–</w:t>
      </w:r>
      <w:r w:rsidR="002C3EF3" w:rsidRPr="00CD27D8">
        <w:rPr>
          <w:rFonts w:ascii="Calibri" w:eastAsia="Times New Roman" w:hAnsi="Calibri" w:cs="David" w:hint="cs"/>
          <w:sz w:val="24"/>
          <w:szCs w:val="24"/>
          <w:u w:val="single"/>
          <w:rtl/>
        </w:rPr>
        <w:t xml:space="preserve"> 2018</w:t>
      </w:r>
    </w:p>
    <w:p w14:paraId="72DF364D" w14:textId="459FF50C" w:rsidR="0069632A" w:rsidRPr="00023E4C" w:rsidRDefault="002C3EF3" w:rsidP="00C653AE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bookmarkStart w:id="0" w:name="_GoBack"/>
      <w:bookmarkEnd w:id="0"/>
      <w:r>
        <w:rPr>
          <w:rFonts w:ascii="Arial" w:hAnsi="Arial" w:cs="David" w:hint="cs"/>
          <w:sz w:val="26"/>
          <w:szCs w:val="26"/>
          <w:rtl/>
        </w:rPr>
        <w:t xml:space="preserve">ראשית, </w:t>
      </w:r>
      <w:r w:rsidR="00C653AE">
        <w:rPr>
          <w:rFonts w:ascii="Arial" w:hAnsi="Arial" w:cs="David" w:hint="cs"/>
          <w:sz w:val="26"/>
          <w:szCs w:val="26"/>
          <w:rtl/>
        </w:rPr>
        <w:t>תודה על</w:t>
      </w:r>
      <w:r w:rsidR="0069632A" w:rsidRPr="00023E4C">
        <w:rPr>
          <w:rFonts w:ascii="Arial" w:hAnsi="Arial" w:cs="David" w:hint="cs"/>
          <w:sz w:val="26"/>
          <w:szCs w:val="26"/>
          <w:rtl/>
        </w:rPr>
        <w:t xml:space="preserve"> פנייתך</w:t>
      </w:r>
      <w:r w:rsidR="00023E4C">
        <w:rPr>
          <w:rFonts w:ascii="Arial" w:hAnsi="Arial" w:cs="David" w:hint="cs"/>
          <w:sz w:val="26"/>
          <w:szCs w:val="26"/>
          <w:rtl/>
        </w:rPr>
        <w:t xml:space="preserve"> אלינו</w:t>
      </w:r>
      <w:r w:rsidR="00C653AE">
        <w:rPr>
          <w:rFonts w:ascii="Arial" w:hAnsi="Arial" w:cs="David" w:hint="cs"/>
          <w:sz w:val="26"/>
          <w:szCs w:val="26"/>
          <w:rtl/>
        </w:rPr>
        <w:t>, כמופיע בסימוכין למכתבי זה</w:t>
      </w:r>
      <w:r w:rsidR="0069632A" w:rsidRPr="00023E4C">
        <w:rPr>
          <w:rFonts w:ascii="Arial" w:hAnsi="Arial" w:cs="David" w:hint="cs"/>
          <w:sz w:val="26"/>
          <w:szCs w:val="26"/>
          <w:rtl/>
        </w:rPr>
        <w:t>.</w:t>
      </w:r>
    </w:p>
    <w:p w14:paraId="5D68E5B9" w14:textId="59E6D544" w:rsidR="003173A5" w:rsidRPr="008F641C" w:rsidRDefault="0069632A" w:rsidP="008F641C">
      <w:p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CD27D8">
        <w:rPr>
          <w:rFonts w:ascii="Arial" w:hAnsi="Arial" w:cs="David" w:hint="cs"/>
          <w:sz w:val="26"/>
          <w:szCs w:val="26"/>
          <w:rtl/>
        </w:rPr>
        <w:t xml:space="preserve">בבקשת המידע שהעברת </w:t>
      </w:r>
      <w:r w:rsidR="000D0E94" w:rsidRPr="00CD27D8">
        <w:rPr>
          <w:rFonts w:ascii="Arial" w:hAnsi="Arial" w:cs="David" w:hint="cs"/>
          <w:sz w:val="26"/>
          <w:szCs w:val="26"/>
          <w:rtl/>
        </w:rPr>
        <w:t xml:space="preserve">למשרדנו </w:t>
      </w:r>
      <w:r w:rsidR="000D0E94" w:rsidRPr="00CD27D8">
        <w:rPr>
          <w:rFonts w:ascii="Arial" w:hAnsi="Arial" w:cs="David"/>
          <w:sz w:val="26"/>
          <w:szCs w:val="26"/>
          <w:rtl/>
        </w:rPr>
        <w:t>–</w:t>
      </w:r>
      <w:r w:rsidR="000D0E94" w:rsidRPr="00CD27D8">
        <w:rPr>
          <w:rFonts w:ascii="Arial" w:hAnsi="Arial" w:cs="David" w:hint="cs"/>
          <w:sz w:val="26"/>
          <w:szCs w:val="26"/>
          <w:rtl/>
        </w:rPr>
        <w:t xml:space="preserve"> הכלכלה והתעשייה</w:t>
      </w:r>
      <w:r w:rsidRPr="00CD27D8">
        <w:rPr>
          <w:rFonts w:ascii="Arial" w:hAnsi="Arial" w:cs="David" w:hint="cs"/>
          <w:sz w:val="26"/>
          <w:szCs w:val="26"/>
          <w:rtl/>
        </w:rPr>
        <w:t xml:space="preserve">, ביקשת לקבל </w:t>
      </w:r>
      <w:r w:rsidR="002C3EF3" w:rsidRPr="008F641C">
        <w:rPr>
          <w:rFonts w:ascii="Arial" w:hAnsi="Arial" w:cs="David" w:hint="cs"/>
          <w:sz w:val="26"/>
          <w:szCs w:val="26"/>
          <w:rtl/>
        </w:rPr>
        <w:t xml:space="preserve">את </w:t>
      </w:r>
      <w:r w:rsidR="003173A5" w:rsidRPr="008F641C">
        <w:rPr>
          <w:rFonts w:ascii="Arial" w:hAnsi="Arial" w:cs="David"/>
          <w:sz w:val="26"/>
          <w:szCs w:val="26"/>
          <w:rtl/>
        </w:rPr>
        <w:t>"תוכן</w:t>
      </w:r>
      <w:r w:rsidR="003173A5" w:rsidRPr="008F641C">
        <w:rPr>
          <w:rFonts w:ascii="Arial" w:hAnsi="Arial" w:cs="David"/>
          <w:sz w:val="26"/>
          <w:szCs w:val="26"/>
        </w:rPr>
        <w:t xml:space="preserve"> </w:t>
      </w:r>
      <w:r w:rsidR="003173A5" w:rsidRPr="008F641C">
        <w:rPr>
          <w:rFonts w:ascii="Arial" w:hAnsi="Arial" w:cs="David"/>
          <w:sz w:val="26"/>
          <w:szCs w:val="26"/>
          <w:rtl/>
        </w:rPr>
        <w:t>העניינים</w:t>
      </w:r>
      <w:r w:rsidR="003173A5" w:rsidRPr="008F641C">
        <w:rPr>
          <w:rFonts w:ascii="Arial" w:hAnsi="Arial" w:cs="David"/>
          <w:sz w:val="26"/>
          <w:szCs w:val="26"/>
        </w:rPr>
        <w:t xml:space="preserve"> </w:t>
      </w:r>
      <w:r w:rsidR="003173A5" w:rsidRPr="008F641C">
        <w:rPr>
          <w:rFonts w:ascii="Arial" w:hAnsi="Arial" w:cs="David"/>
          <w:sz w:val="26"/>
          <w:szCs w:val="26"/>
          <w:rtl/>
        </w:rPr>
        <w:t>של</w:t>
      </w:r>
      <w:r w:rsidR="003173A5" w:rsidRPr="008F641C">
        <w:rPr>
          <w:rFonts w:ascii="Arial" w:hAnsi="Arial" w:cs="David"/>
          <w:sz w:val="26"/>
          <w:szCs w:val="26"/>
        </w:rPr>
        <w:t xml:space="preserve"> </w:t>
      </w:r>
      <w:r w:rsidR="003173A5" w:rsidRPr="008F641C">
        <w:rPr>
          <w:rFonts w:ascii="Arial" w:hAnsi="Arial" w:cs="David"/>
          <w:sz w:val="26"/>
          <w:szCs w:val="26"/>
          <w:rtl/>
        </w:rPr>
        <w:t>דוח</w:t>
      </w:r>
      <w:r w:rsidR="003173A5" w:rsidRPr="008F641C">
        <w:rPr>
          <w:rFonts w:ascii="Arial" w:hAnsi="Arial" w:cs="David"/>
          <w:sz w:val="26"/>
          <w:szCs w:val="26"/>
        </w:rPr>
        <w:t xml:space="preserve"> </w:t>
      </w:r>
      <w:r w:rsidR="003173A5" w:rsidRPr="008F641C">
        <w:rPr>
          <w:rFonts w:ascii="Arial" w:hAnsi="Arial" w:cs="David"/>
          <w:sz w:val="26"/>
          <w:szCs w:val="26"/>
          <w:rtl/>
        </w:rPr>
        <w:t>הביקורת</w:t>
      </w:r>
      <w:r w:rsidR="003173A5" w:rsidRPr="008F641C">
        <w:rPr>
          <w:rFonts w:ascii="Arial" w:hAnsi="Arial" w:cs="David"/>
          <w:sz w:val="26"/>
          <w:szCs w:val="26"/>
        </w:rPr>
        <w:t xml:space="preserve"> </w:t>
      </w:r>
      <w:r w:rsidR="00D86B0F" w:rsidRPr="008F641C">
        <w:rPr>
          <w:rFonts w:ascii="Arial" w:hAnsi="Arial" w:cs="David"/>
          <w:sz w:val="26"/>
          <w:szCs w:val="26"/>
          <w:rtl/>
        </w:rPr>
        <w:t>לשנת 2018"</w:t>
      </w:r>
      <w:r w:rsidR="00D86B0F">
        <w:rPr>
          <w:rFonts w:ascii="Arial" w:hAnsi="Arial" w:cs="David" w:hint="cs"/>
          <w:sz w:val="26"/>
          <w:szCs w:val="26"/>
          <w:rtl/>
        </w:rPr>
        <w:t>.</w:t>
      </w:r>
    </w:p>
    <w:p w14:paraId="6C62B0A0" w14:textId="77777777" w:rsidR="00D86B0F" w:rsidRDefault="003173A5" w:rsidP="008F641C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8F641C">
        <w:rPr>
          <w:rFonts w:ascii="Arial" w:hAnsi="Arial" w:cs="David"/>
          <w:sz w:val="26"/>
          <w:szCs w:val="26"/>
          <w:rtl/>
        </w:rPr>
        <w:t xml:space="preserve">על מנת לסייע לך, </w:t>
      </w:r>
      <w:r w:rsidR="00D86B0F" w:rsidRPr="008F641C">
        <w:rPr>
          <w:rFonts w:ascii="Arial" w:hAnsi="Arial" w:cs="David" w:hint="cs"/>
          <w:sz w:val="26"/>
          <w:szCs w:val="26"/>
          <w:rtl/>
        </w:rPr>
        <w:t xml:space="preserve">פנה אלייך משרדנו וביקש </w:t>
      </w:r>
      <w:r w:rsidR="00D86B0F" w:rsidRPr="008F641C">
        <w:rPr>
          <w:rFonts w:ascii="Arial" w:hAnsi="Arial" w:cs="David"/>
          <w:sz w:val="26"/>
          <w:szCs w:val="26"/>
          <w:rtl/>
        </w:rPr>
        <w:t>הבהרות לגבי בקשתך</w:t>
      </w:r>
      <w:r w:rsidR="00D86B0F" w:rsidRPr="008F641C">
        <w:rPr>
          <w:rFonts w:ascii="Arial" w:hAnsi="Arial" w:cs="David" w:hint="cs"/>
          <w:sz w:val="26"/>
          <w:szCs w:val="26"/>
          <w:rtl/>
        </w:rPr>
        <w:t xml:space="preserve">. </w:t>
      </w:r>
    </w:p>
    <w:p w14:paraId="5EB7E338" w14:textId="7A28F3E5" w:rsidR="003173A5" w:rsidRPr="008F641C" w:rsidRDefault="00D86B0F" w:rsidP="008F641C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8F641C">
        <w:rPr>
          <w:rFonts w:ascii="Arial" w:hAnsi="Arial" w:cs="David" w:hint="cs"/>
          <w:sz w:val="26"/>
          <w:szCs w:val="26"/>
          <w:rtl/>
        </w:rPr>
        <w:t xml:space="preserve">בהודעתנו, הסבנו את תשומת ליבך כי </w:t>
      </w:r>
      <w:r w:rsidR="003173A5" w:rsidRPr="008F641C">
        <w:rPr>
          <w:rFonts w:ascii="Arial" w:hAnsi="Arial" w:cs="David"/>
          <w:sz w:val="26"/>
          <w:szCs w:val="26"/>
          <w:rtl/>
        </w:rPr>
        <w:t xml:space="preserve">בשנת 2018 הופצו 3 דוחות ביקורת פנימיים. </w:t>
      </w:r>
      <w:r w:rsidRPr="008F641C">
        <w:rPr>
          <w:rFonts w:ascii="Arial" w:hAnsi="Arial" w:cs="David" w:hint="cs"/>
          <w:sz w:val="26"/>
          <w:szCs w:val="26"/>
          <w:rtl/>
        </w:rPr>
        <w:t xml:space="preserve">עוד הוסבר כי </w:t>
      </w:r>
      <w:r w:rsidR="003173A5" w:rsidRPr="008F641C">
        <w:rPr>
          <w:rFonts w:ascii="Arial" w:hAnsi="Arial" w:cs="David"/>
          <w:sz w:val="26"/>
          <w:szCs w:val="26"/>
          <w:rtl/>
        </w:rPr>
        <w:t>לכל אחד מהדוחות</w:t>
      </w:r>
      <w:r w:rsidR="008F641C">
        <w:rPr>
          <w:rFonts w:ascii="Arial" w:hAnsi="Arial" w:cs="David" w:hint="cs"/>
          <w:sz w:val="26"/>
          <w:szCs w:val="26"/>
          <w:rtl/>
        </w:rPr>
        <w:t>,</w:t>
      </w:r>
      <w:r w:rsidR="003173A5" w:rsidRPr="008F641C">
        <w:rPr>
          <w:rFonts w:ascii="Arial" w:hAnsi="Arial" w:cs="David"/>
          <w:sz w:val="26"/>
          <w:szCs w:val="26"/>
          <w:rtl/>
        </w:rPr>
        <w:t xml:space="preserve"> תוכן עניינים ספציפי הנוגע לו ולפיכך בקשתך לקבל תוכן עניינים של דוח הביקורת לשנת 2018 </w:t>
      </w:r>
      <w:r w:rsidR="008F641C">
        <w:rPr>
          <w:rFonts w:ascii="Arial" w:hAnsi="Arial" w:cs="David" w:hint="cs"/>
          <w:sz w:val="26"/>
          <w:szCs w:val="26"/>
          <w:rtl/>
        </w:rPr>
        <w:t>מחייבת הסבר</w:t>
      </w:r>
      <w:r w:rsidR="003173A5" w:rsidRPr="008F641C">
        <w:rPr>
          <w:rFonts w:ascii="Arial" w:hAnsi="Arial" w:cs="David"/>
          <w:sz w:val="26"/>
          <w:szCs w:val="26"/>
          <w:rtl/>
        </w:rPr>
        <w:t>.</w:t>
      </w:r>
    </w:p>
    <w:p w14:paraId="4F94D2B4" w14:textId="6187F137" w:rsidR="003173A5" w:rsidRPr="008F641C" w:rsidRDefault="00D86B0F" w:rsidP="003173A5">
      <w:pPr>
        <w:spacing w:before="100" w:beforeAutospacing="1" w:after="100" w:afterAutospacing="1"/>
        <w:rPr>
          <w:rFonts w:ascii="Arial" w:hAnsi="Arial" w:cs="David"/>
          <w:sz w:val="26"/>
          <w:szCs w:val="26"/>
          <w:rtl/>
        </w:rPr>
      </w:pPr>
      <w:r w:rsidRPr="008F641C">
        <w:rPr>
          <w:rFonts w:ascii="Arial" w:hAnsi="Arial" w:cs="David" w:hint="cs"/>
          <w:sz w:val="26"/>
          <w:szCs w:val="26"/>
          <w:rtl/>
        </w:rPr>
        <w:t>במענה לבקשתנו, השבת כי יש לך עניין ב</w:t>
      </w:r>
      <w:r w:rsidRPr="008F641C">
        <w:rPr>
          <w:rFonts w:ascii="Arial" w:hAnsi="Arial" w:cs="David"/>
          <w:sz w:val="26"/>
          <w:szCs w:val="26"/>
          <w:rtl/>
        </w:rPr>
        <w:t>תוכן הענייניים של הדוח הראשון.</w:t>
      </w:r>
    </w:p>
    <w:p w14:paraId="64C04E8F" w14:textId="07908698" w:rsidR="008F641C" w:rsidRDefault="0019245A" w:rsidP="008F641C">
      <w:pPr>
        <w:spacing w:before="100" w:beforeAutospacing="1" w:line="360" w:lineRule="auto"/>
        <w:jc w:val="both"/>
        <w:rPr>
          <w:rFonts w:ascii="David" w:eastAsiaTheme="minorHAnsi" w:hAnsi="David" w:cs="David"/>
          <w:sz w:val="26"/>
          <w:szCs w:val="26"/>
          <w:rtl/>
        </w:rPr>
      </w:pPr>
      <w:r w:rsidRPr="0019245A">
        <w:rPr>
          <w:rFonts w:ascii="David" w:eastAsiaTheme="minorHAnsi" w:hAnsi="David" w:cs="David" w:hint="cs"/>
          <w:sz w:val="26"/>
          <w:szCs w:val="26"/>
          <w:rtl/>
        </w:rPr>
        <w:t xml:space="preserve">מבדיקה שערכנו אל מול </w:t>
      </w:r>
      <w:r w:rsidR="005D0C1A">
        <w:rPr>
          <w:rFonts w:ascii="David" w:eastAsiaTheme="minorHAnsi" w:hAnsi="David" w:cs="David" w:hint="cs"/>
          <w:sz w:val="26"/>
          <w:szCs w:val="26"/>
          <w:rtl/>
        </w:rPr>
        <w:t xml:space="preserve">גורמים מקצועיים ומשפטיים במשרד, נמצא כי </w:t>
      </w:r>
      <w:r w:rsidR="008F641C">
        <w:rPr>
          <w:rFonts w:ascii="David" w:eastAsiaTheme="minorHAnsi" w:hAnsi="David" w:cs="David" w:hint="cs"/>
          <w:sz w:val="26"/>
          <w:szCs w:val="26"/>
          <w:rtl/>
        </w:rPr>
        <w:t xml:space="preserve">המידע המצוי בתוכן העניינים של </w:t>
      </w:r>
      <w:r w:rsidR="005D0C1A">
        <w:rPr>
          <w:rFonts w:ascii="David" w:eastAsiaTheme="minorHAnsi" w:hAnsi="David" w:cs="David" w:hint="cs"/>
          <w:sz w:val="26"/>
          <w:szCs w:val="26"/>
          <w:rtl/>
        </w:rPr>
        <w:t xml:space="preserve">דוח הביקורת הראשון </w:t>
      </w:r>
      <w:r w:rsidR="008F641C">
        <w:rPr>
          <w:rFonts w:ascii="David" w:eastAsiaTheme="minorHAnsi" w:hAnsi="David" w:cs="David" w:hint="cs"/>
          <w:sz w:val="26"/>
          <w:szCs w:val="26"/>
          <w:rtl/>
        </w:rPr>
        <w:t xml:space="preserve">הינו בעל </w:t>
      </w:r>
      <w:r w:rsidR="005D0C1A">
        <w:rPr>
          <w:rFonts w:ascii="David" w:eastAsiaTheme="minorHAnsi" w:hAnsi="David" w:cs="David" w:hint="cs"/>
          <w:sz w:val="26"/>
          <w:szCs w:val="26"/>
          <w:rtl/>
        </w:rPr>
        <w:t>רגיש</w:t>
      </w:r>
      <w:r w:rsidR="008F641C">
        <w:rPr>
          <w:rFonts w:ascii="David" w:eastAsiaTheme="minorHAnsi" w:hAnsi="David" w:cs="David" w:hint="cs"/>
          <w:sz w:val="26"/>
          <w:szCs w:val="26"/>
          <w:rtl/>
        </w:rPr>
        <w:t>ות מיוחדת ולכן לא ניתן למוסרו.</w:t>
      </w:r>
    </w:p>
    <w:p w14:paraId="510AB05B" w14:textId="3381CEB5" w:rsidR="008F641C" w:rsidRDefault="008F641C" w:rsidP="008F641C">
      <w:pPr>
        <w:spacing w:before="100" w:beforeAutospacing="1" w:line="360" w:lineRule="auto"/>
        <w:jc w:val="both"/>
        <w:rPr>
          <w:rFonts w:ascii="David" w:eastAsiaTheme="minorHAnsi" w:hAnsi="David" w:cs="David"/>
          <w:sz w:val="26"/>
          <w:szCs w:val="26"/>
          <w:rtl/>
        </w:rPr>
      </w:pPr>
      <w:r>
        <w:rPr>
          <w:rFonts w:ascii="David" w:eastAsiaTheme="minorHAnsi" w:hAnsi="David" w:cs="David" w:hint="cs"/>
          <w:sz w:val="26"/>
          <w:szCs w:val="26"/>
          <w:rtl/>
        </w:rPr>
        <w:t>יחד עם זאת, הוחלט כי יימסר לך תוכן העניינים של דוח הביקורת השלישי לשנת 2018, שעניינו: "חלוקת מכסות ייבוא מזון".</w:t>
      </w:r>
    </w:p>
    <w:p w14:paraId="3A14EEF9" w14:textId="04B630A0" w:rsidR="008F641C" w:rsidRDefault="008F641C" w:rsidP="008F641C">
      <w:pPr>
        <w:pStyle w:val="p220"/>
        <w:tabs>
          <w:tab w:val="left" w:pos="8263"/>
          <w:tab w:val="left" w:pos="8405"/>
        </w:tabs>
        <w:bidi/>
        <w:spacing w:before="24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  <w:r w:rsidRPr="00DD796B">
        <w:rPr>
          <w:rFonts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אשמח להיות לך לעזר </w:t>
      </w:r>
      <w:r>
        <w:rPr>
          <w:rFonts w:cs="David" w:hint="cs"/>
          <w:sz w:val="26"/>
          <w:szCs w:val="26"/>
          <w:rtl/>
        </w:rPr>
        <w:t xml:space="preserve">גם </w:t>
      </w:r>
      <w:r w:rsidRPr="00DD796B">
        <w:rPr>
          <w:rFonts w:cs="David"/>
          <w:sz w:val="26"/>
          <w:szCs w:val="26"/>
          <w:rtl/>
        </w:rPr>
        <w:t>בעתיד.</w:t>
      </w:r>
    </w:p>
    <w:p w14:paraId="18E9FB30" w14:textId="17485E45" w:rsidR="00600552" w:rsidRDefault="007852A8" w:rsidP="008F641C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14:paraId="63560D9E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14:paraId="7755548A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14:paraId="1F9932C9" w14:textId="77777777"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14:paraId="533E1E36" w14:textId="77777777"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14:paraId="292D3F7B" w14:textId="4EAE4704" w:rsidR="008540FE" w:rsidRDefault="004D176A" w:rsidP="008F641C">
      <w:pPr>
        <w:spacing w:before="480" w:line="240" w:lineRule="auto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העתק: עו"ד אמל כולאב, הלשכה המשפטית</w:t>
      </w:r>
    </w:p>
    <w:sectPr w:rsidR="008540F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C0FA5" w14:textId="77777777" w:rsidR="00020C32" w:rsidRDefault="00020C32">
      <w:pPr>
        <w:spacing w:after="0" w:line="240" w:lineRule="auto"/>
      </w:pPr>
      <w:r>
        <w:separator/>
      </w:r>
    </w:p>
  </w:endnote>
  <w:endnote w:type="continuationSeparator" w:id="0">
    <w:p w14:paraId="0789589B" w14:textId="77777777" w:rsidR="00020C32" w:rsidRDefault="00020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7D513" w14:textId="77777777"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14:paraId="2485E3F0" w14:textId="77777777"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14:paraId="3F864435" w14:textId="77777777" w:rsidR="00584DD8" w:rsidRDefault="00020C32" w:rsidP="00584DD8">
    <w:pPr>
      <w:pStyle w:val="a5"/>
      <w:ind w:left="-989"/>
      <w:rPr>
        <w:noProof/>
        <w:rtl/>
      </w:rPr>
    </w:pPr>
  </w:p>
  <w:p w14:paraId="1CF37850" w14:textId="77777777" w:rsidR="00641AB2" w:rsidRDefault="00020C32" w:rsidP="00641AB2">
    <w:pPr>
      <w:pStyle w:val="a5"/>
      <w:ind w:left="-807" w:hanging="199"/>
      <w:rPr>
        <w:sz w:val="20"/>
        <w:szCs w:val="20"/>
        <w:rtl/>
      </w:rPr>
    </w:pPr>
  </w:p>
  <w:p w14:paraId="435B6922" w14:textId="77777777" w:rsidR="00415B40" w:rsidRPr="00641AB2" w:rsidRDefault="00020C32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43914" w14:textId="77777777" w:rsidR="00020C32" w:rsidRDefault="00020C32">
      <w:pPr>
        <w:spacing w:after="0" w:line="240" w:lineRule="auto"/>
      </w:pPr>
      <w:r>
        <w:separator/>
      </w:r>
    </w:p>
  </w:footnote>
  <w:footnote w:type="continuationSeparator" w:id="0">
    <w:p w14:paraId="7D698D49" w14:textId="77777777" w:rsidR="00020C32" w:rsidRDefault="00020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CDA0E" w14:textId="77777777"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40BBE7F" wp14:editId="619802E0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FB32511" wp14:editId="36A1C0E9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263E07" w14:textId="77777777" w:rsidR="00415B40" w:rsidRDefault="00020C32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D7CD5"/>
    <w:multiLevelType w:val="hybridMultilevel"/>
    <w:tmpl w:val="02082552"/>
    <w:lvl w:ilvl="0" w:tplc="41BC46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FE3BFB"/>
    <w:multiLevelType w:val="hybridMultilevel"/>
    <w:tmpl w:val="65804CAC"/>
    <w:lvl w:ilvl="0" w:tplc="D8F0084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C61CC"/>
    <w:multiLevelType w:val="hybridMultilevel"/>
    <w:tmpl w:val="335CA6F4"/>
    <w:lvl w:ilvl="0" w:tplc="90CC88A4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658BA"/>
    <w:multiLevelType w:val="hybridMultilevel"/>
    <w:tmpl w:val="5F12C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DB1BCF"/>
    <w:multiLevelType w:val="hybridMultilevel"/>
    <w:tmpl w:val="11600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EE70EC"/>
    <w:multiLevelType w:val="hybridMultilevel"/>
    <w:tmpl w:val="AB60FA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612678"/>
    <w:multiLevelType w:val="hybridMultilevel"/>
    <w:tmpl w:val="15C0CA4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5"/>
  </w:num>
  <w:num w:numId="4">
    <w:abstractNumId w:val="29"/>
  </w:num>
  <w:num w:numId="5">
    <w:abstractNumId w:val="28"/>
  </w:num>
  <w:num w:numId="6">
    <w:abstractNumId w:val="30"/>
  </w:num>
  <w:num w:numId="7">
    <w:abstractNumId w:val="16"/>
  </w:num>
  <w:num w:numId="8">
    <w:abstractNumId w:val="22"/>
  </w:num>
  <w:num w:numId="9">
    <w:abstractNumId w:val="6"/>
  </w:num>
  <w:num w:numId="10">
    <w:abstractNumId w:val="41"/>
  </w:num>
  <w:num w:numId="11">
    <w:abstractNumId w:val="1"/>
  </w:num>
  <w:num w:numId="12">
    <w:abstractNumId w:val="8"/>
  </w:num>
  <w:num w:numId="13">
    <w:abstractNumId w:val="26"/>
  </w:num>
  <w:num w:numId="14">
    <w:abstractNumId w:val="19"/>
  </w:num>
  <w:num w:numId="15">
    <w:abstractNumId w:val="15"/>
  </w:num>
  <w:num w:numId="16">
    <w:abstractNumId w:val="33"/>
  </w:num>
  <w:num w:numId="17">
    <w:abstractNumId w:val="17"/>
  </w:num>
  <w:num w:numId="18">
    <w:abstractNumId w:val="13"/>
  </w:num>
  <w:num w:numId="19">
    <w:abstractNumId w:val="21"/>
  </w:num>
  <w:num w:numId="20">
    <w:abstractNumId w:val="4"/>
  </w:num>
  <w:num w:numId="21">
    <w:abstractNumId w:val="14"/>
  </w:num>
  <w:num w:numId="22">
    <w:abstractNumId w:val="37"/>
  </w:num>
  <w:num w:numId="23">
    <w:abstractNumId w:val="40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9"/>
  </w:num>
  <w:num w:numId="30">
    <w:abstractNumId w:val="7"/>
  </w:num>
  <w:num w:numId="31">
    <w:abstractNumId w:val="18"/>
  </w:num>
  <w:num w:numId="32">
    <w:abstractNumId w:val="3"/>
  </w:num>
  <w:num w:numId="33">
    <w:abstractNumId w:val="0"/>
  </w:num>
  <w:num w:numId="34">
    <w:abstractNumId w:val="10"/>
  </w:num>
  <w:num w:numId="35">
    <w:abstractNumId w:val="34"/>
  </w:num>
  <w:num w:numId="36">
    <w:abstractNumId w:val="2"/>
  </w:num>
  <w:num w:numId="37">
    <w:abstractNumId w:val="9"/>
  </w:num>
  <w:num w:numId="38">
    <w:abstractNumId w:val="11"/>
  </w:num>
  <w:num w:numId="39">
    <w:abstractNumId w:val="12"/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0C32"/>
    <w:rsid w:val="00023E4C"/>
    <w:rsid w:val="00025260"/>
    <w:rsid w:val="00066931"/>
    <w:rsid w:val="00082953"/>
    <w:rsid w:val="00086DF3"/>
    <w:rsid w:val="0009148A"/>
    <w:rsid w:val="000B3E80"/>
    <w:rsid w:val="000B5D3A"/>
    <w:rsid w:val="000B6D06"/>
    <w:rsid w:val="000C6ABA"/>
    <w:rsid w:val="000D0E94"/>
    <w:rsid w:val="000D5843"/>
    <w:rsid w:val="000E2CD6"/>
    <w:rsid w:val="000E5FF3"/>
    <w:rsid w:val="000E6C75"/>
    <w:rsid w:val="0012529B"/>
    <w:rsid w:val="001418CA"/>
    <w:rsid w:val="00157DD3"/>
    <w:rsid w:val="00163871"/>
    <w:rsid w:val="0019245A"/>
    <w:rsid w:val="001A7F93"/>
    <w:rsid w:val="001B660A"/>
    <w:rsid w:val="001B6D52"/>
    <w:rsid w:val="001D0264"/>
    <w:rsid w:val="001D04E6"/>
    <w:rsid w:val="001D1661"/>
    <w:rsid w:val="00201B68"/>
    <w:rsid w:val="00205008"/>
    <w:rsid w:val="00206FF5"/>
    <w:rsid w:val="00211E13"/>
    <w:rsid w:val="00224505"/>
    <w:rsid w:val="00256EA5"/>
    <w:rsid w:val="00272556"/>
    <w:rsid w:val="0028039B"/>
    <w:rsid w:val="0028421F"/>
    <w:rsid w:val="002914D5"/>
    <w:rsid w:val="00297931"/>
    <w:rsid w:val="002A3BF4"/>
    <w:rsid w:val="002A5F2F"/>
    <w:rsid w:val="002B316F"/>
    <w:rsid w:val="002C15B0"/>
    <w:rsid w:val="002C3EF3"/>
    <w:rsid w:val="002C4149"/>
    <w:rsid w:val="002D432C"/>
    <w:rsid w:val="002D71B3"/>
    <w:rsid w:val="002E4707"/>
    <w:rsid w:val="002F51AD"/>
    <w:rsid w:val="003173A5"/>
    <w:rsid w:val="00340C25"/>
    <w:rsid w:val="00377848"/>
    <w:rsid w:val="00381DB8"/>
    <w:rsid w:val="003A28FF"/>
    <w:rsid w:val="003A6239"/>
    <w:rsid w:val="003B014A"/>
    <w:rsid w:val="003D28A7"/>
    <w:rsid w:val="003D7FE2"/>
    <w:rsid w:val="003E3460"/>
    <w:rsid w:val="004131AA"/>
    <w:rsid w:val="00432EA6"/>
    <w:rsid w:val="00433E9C"/>
    <w:rsid w:val="00437135"/>
    <w:rsid w:val="00453223"/>
    <w:rsid w:val="00463269"/>
    <w:rsid w:val="00473D08"/>
    <w:rsid w:val="0047493B"/>
    <w:rsid w:val="004A384E"/>
    <w:rsid w:val="004D176A"/>
    <w:rsid w:val="004F5D67"/>
    <w:rsid w:val="005110E7"/>
    <w:rsid w:val="005421EC"/>
    <w:rsid w:val="005461C6"/>
    <w:rsid w:val="00562704"/>
    <w:rsid w:val="005970E0"/>
    <w:rsid w:val="005B4E8B"/>
    <w:rsid w:val="005D01BD"/>
    <w:rsid w:val="005D0C1A"/>
    <w:rsid w:val="005D7899"/>
    <w:rsid w:val="00600552"/>
    <w:rsid w:val="006041A7"/>
    <w:rsid w:val="00604AC8"/>
    <w:rsid w:val="0060693A"/>
    <w:rsid w:val="00606989"/>
    <w:rsid w:val="00613317"/>
    <w:rsid w:val="00622FD6"/>
    <w:rsid w:val="00623F97"/>
    <w:rsid w:val="006657CC"/>
    <w:rsid w:val="00685419"/>
    <w:rsid w:val="00694F3E"/>
    <w:rsid w:val="0069632A"/>
    <w:rsid w:val="006A0EF1"/>
    <w:rsid w:val="006A46EC"/>
    <w:rsid w:val="006A4885"/>
    <w:rsid w:val="006B0285"/>
    <w:rsid w:val="006B327A"/>
    <w:rsid w:val="006B7C73"/>
    <w:rsid w:val="006D26B3"/>
    <w:rsid w:val="006D7C6C"/>
    <w:rsid w:val="0070797A"/>
    <w:rsid w:val="00722DC2"/>
    <w:rsid w:val="0073107E"/>
    <w:rsid w:val="007341F3"/>
    <w:rsid w:val="007572F2"/>
    <w:rsid w:val="00760C2D"/>
    <w:rsid w:val="007852A8"/>
    <w:rsid w:val="00790156"/>
    <w:rsid w:val="007A7CA3"/>
    <w:rsid w:val="007B6A39"/>
    <w:rsid w:val="007C5689"/>
    <w:rsid w:val="007E5FFC"/>
    <w:rsid w:val="008053C0"/>
    <w:rsid w:val="00806C42"/>
    <w:rsid w:val="00815F58"/>
    <w:rsid w:val="00817BDB"/>
    <w:rsid w:val="008243B6"/>
    <w:rsid w:val="00835FFD"/>
    <w:rsid w:val="0084478F"/>
    <w:rsid w:val="008540FE"/>
    <w:rsid w:val="008843C9"/>
    <w:rsid w:val="00886C7F"/>
    <w:rsid w:val="008A1775"/>
    <w:rsid w:val="008C238F"/>
    <w:rsid w:val="008D42B5"/>
    <w:rsid w:val="008D7B8E"/>
    <w:rsid w:val="008E49CD"/>
    <w:rsid w:val="008F0C52"/>
    <w:rsid w:val="008F1593"/>
    <w:rsid w:val="008F641C"/>
    <w:rsid w:val="009057E4"/>
    <w:rsid w:val="0092026D"/>
    <w:rsid w:val="009247F0"/>
    <w:rsid w:val="0092541F"/>
    <w:rsid w:val="0093446D"/>
    <w:rsid w:val="00940488"/>
    <w:rsid w:val="00940EA1"/>
    <w:rsid w:val="009426DA"/>
    <w:rsid w:val="00956660"/>
    <w:rsid w:val="009722CF"/>
    <w:rsid w:val="00975108"/>
    <w:rsid w:val="009A29EA"/>
    <w:rsid w:val="009A59DD"/>
    <w:rsid w:val="009A6F08"/>
    <w:rsid w:val="009B1784"/>
    <w:rsid w:val="009B18C4"/>
    <w:rsid w:val="009B380C"/>
    <w:rsid w:val="009D6DA2"/>
    <w:rsid w:val="009E182F"/>
    <w:rsid w:val="009F0E04"/>
    <w:rsid w:val="00A01D37"/>
    <w:rsid w:val="00A03E99"/>
    <w:rsid w:val="00A22E81"/>
    <w:rsid w:val="00A25F05"/>
    <w:rsid w:val="00A636FC"/>
    <w:rsid w:val="00A6401E"/>
    <w:rsid w:val="00A75FE6"/>
    <w:rsid w:val="00A77389"/>
    <w:rsid w:val="00A84C60"/>
    <w:rsid w:val="00A90A55"/>
    <w:rsid w:val="00A91F65"/>
    <w:rsid w:val="00AB4063"/>
    <w:rsid w:val="00AB599E"/>
    <w:rsid w:val="00AC715B"/>
    <w:rsid w:val="00AD11BA"/>
    <w:rsid w:val="00AE4D2C"/>
    <w:rsid w:val="00AF6568"/>
    <w:rsid w:val="00B05C56"/>
    <w:rsid w:val="00B071CE"/>
    <w:rsid w:val="00B1139E"/>
    <w:rsid w:val="00B15B89"/>
    <w:rsid w:val="00B16870"/>
    <w:rsid w:val="00B56A6D"/>
    <w:rsid w:val="00B74DD9"/>
    <w:rsid w:val="00B86DA8"/>
    <w:rsid w:val="00B91A74"/>
    <w:rsid w:val="00BA5B9B"/>
    <w:rsid w:val="00BB1555"/>
    <w:rsid w:val="00BB17A9"/>
    <w:rsid w:val="00BB3A8D"/>
    <w:rsid w:val="00BC3A5B"/>
    <w:rsid w:val="00BC638B"/>
    <w:rsid w:val="00BC6A4D"/>
    <w:rsid w:val="00BC7ECC"/>
    <w:rsid w:val="00C00893"/>
    <w:rsid w:val="00C1103D"/>
    <w:rsid w:val="00C225EF"/>
    <w:rsid w:val="00C22632"/>
    <w:rsid w:val="00C22A3E"/>
    <w:rsid w:val="00C53268"/>
    <w:rsid w:val="00C653AE"/>
    <w:rsid w:val="00C95EE4"/>
    <w:rsid w:val="00CA0B3B"/>
    <w:rsid w:val="00CD27D8"/>
    <w:rsid w:val="00CE532E"/>
    <w:rsid w:val="00D03A99"/>
    <w:rsid w:val="00D275CE"/>
    <w:rsid w:val="00D47740"/>
    <w:rsid w:val="00D56934"/>
    <w:rsid w:val="00D60939"/>
    <w:rsid w:val="00D71D63"/>
    <w:rsid w:val="00D74CB3"/>
    <w:rsid w:val="00D86B0F"/>
    <w:rsid w:val="00D87BBF"/>
    <w:rsid w:val="00D96957"/>
    <w:rsid w:val="00DA3D38"/>
    <w:rsid w:val="00DB41D8"/>
    <w:rsid w:val="00DE1F5E"/>
    <w:rsid w:val="00DF11E5"/>
    <w:rsid w:val="00DF55CB"/>
    <w:rsid w:val="00E46659"/>
    <w:rsid w:val="00E46F60"/>
    <w:rsid w:val="00E544EB"/>
    <w:rsid w:val="00E56028"/>
    <w:rsid w:val="00E67947"/>
    <w:rsid w:val="00E76E04"/>
    <w:rsid w:val="00EA04AF"/>
    <w:rsid w:val="00EA21DD"/>
    <w:rsid w:val="00EB2632"/>
    <w:rsid w:val="00ED2DB7"/>
    <w:rsid w:val="00F0721A"/>
    <w:rsid w:val="00F13713"/>
    <w:rsid w:val="00F202CF"/>
    <w:rsid w:val="00F52220"/>
    <w:rsid w:val="00F64EEA"/>
    <w:rsid w:val="00F736F7"/>
    <w:rsid w:val="00FA7C23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990A3"/>
  <w15:docId w15:val="{11E7ED0D-2039-458B-AD1F-1676B246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paragraph" w:customStyle="1" w:styleId="ruller4">
    <w:name w:val="ruller4"/>
    <w:basedOn w:val="a"/>
    <w:rsid w:val="0084478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142471731632572106msolistparagraph">
    <w:name w:val="m_3142471731632572106msolistparagraph"/>
    <w:basedOn w:val="a"/>
    <w:rsid w:val="009B1784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FA7C2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A7C23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FA7C2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A7C23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FA7C23"/>
    <w:rPr>
      <w:b/>
      <w:bCs/>
      <w:sz w:val="20"/>
      <w:szCs w:val="20"/>
    </w:rPr>
  </w:style>
  <w:style w:type="paragraph" w:customStyle="1" w:styleId="p000">
    <w:name w:val="p00"/>
    <w:basedOn w:val="a"/>
    <w:rsid w:val="00F5222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EA04A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0">
    <w:name w:val="p22"/>
    <w:basedOn w:val="a"/>
    <w:rsid w:val="008F64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54DE4-967B-4B61-AA05-C2C7C416F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293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23</cp:revision>
  <cp:lastPrinted>2019-12-15T15:45:00Z</cp:lastPrinted>
  <dcterms:created xsi:type="dcterms:W3CDTF">2018-12-06T10:28:00Z</dcterms:created>
  <dcterms:modified xsi:type="dcterms:W3CDTF">2020-01-14T10:50:00Z</dcterms:modified>
</cp:coreProperties>
</file>