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1DA" w:rsidRDefault="006921DA" w:rsidP="00020F2C">
      <w:pPr>
        <w:tabs>
          <w:tab w:val="left" w:pos="2410"/>
        </w:tabs>
        <w:bidi w:val="0"/>
        <w:spacing w:after="0" w:line="240" w:lineRule="auto"/>
        <w:ind w:right="5853"/>
        <w:jc w:val="right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י"ב</w:t>
      </w:r>
      <w:r>
        <w:rPr>
          <w:rFonts w:cs="David"/>
          <w:color w:val="000000"/>
          <w:sz w:val="26"/>
          <w:szCs w:val="26"/>
          <w:rtl/>
        </w:rPr>
        <w:t xml:space="preserve"> טבת תש"פ</w:t>
      </w:r>
      <w:r w:rsidR="00020F2C">
        <w:rPr>
          <w:rFonts w:cs="David"/>
          <w:color w:val="000000"/>
          <w:sz w:val="26"/>
          <w:szCs w:val="26"/>
          <w:rtl/>
        </w:rPr>
        <w:tab/>
      </w:r>
    </w:p>
    <w:p w:rsidR="009E5E9C" w:rsidRDefault="009E5E9C" w:rsidP="006921DA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A13D8F">
        <w:rPr>
          <w:rFonts w:cs="David" w:hint="cs"/>
          <w:color w:val="000000"/>
          <w:sz w:val="26"/>
          <w:szCs w:val="26"/>
          <w:rtl/>
        </w:rPr>
        <w:t xml:space="preserve">  09 </w:t>
      </w:r>
      <w:r>
        <w:rPr>
          <w:rFonts w:cs="David"/>
          <w:color w:val="000000"/>
          <w:sz w:val="26"/>
          <w:szCs w:val="26"/>
          <w:rtl/>
        </w:rPr>
        <w:t>ינואר 202</w:t>
      </w:r>
      <w:r w:rsidR="00020F2C">
        <w:rPr>
          <w:rFonts w:cs="David" w:hint="cs"/>
          <w:color w:val="000000"/>
          <w:sz w:val="26"/>
          <w:szCs w:val="26"/>
          <w:rtl/>
        </w:rPr>
        <w:t>0</w:t>
      </w: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D01A2B" w:rsidRDefault="00D01A2B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</w:p>
    <w:p w:rsidR="00A27113" w:rsidRDefault="00A27113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8508FB" w:rsidRPr="00366074" w:rsidRDefault="00940488" w:rsidP="0036607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  <w:r w:rsidR="00834F64"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A4446" w:rsidRPr="003A4446" w:rsidRDefault="003A4446" w:rsidP="0066617F">
      <w:pPr>
        <w:pStyle w:val="ab"/>
        <w:jc w:val="center"/>
        <w:rPr>
          <w:rFonts w:cs="David"/>
          <w:i/>
          <w:iCs/>
          <w:sz w:val="26"/>
          <w:szCs w:val="26"/>
          <w:rtl/>
        </w:rPr>
      </w:pPr>
      <w:r w:rsidRPr="003A4446">
        <w:rPr>
          <w:rFonts w:cs="David"/>
          <w:i/>
          <w:iCs/>
          <w:sz w:val="26"/>
          <w:szCs w:val="26"/>
          <w:rtl/>
        </w:rPr>
        <w:t>פסיקת הוצאות ושכ"ט בתיקי עתירות</w:t>
      </w:r>
    </w:p>
    <w:p w:rsidR="002048D1" w:rsidRPr="002048D1" w:rsidRDefault="002048D1" w:rsidP="003A4446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66617F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 </w:t>
      </w:r>
      <w:r w:rsidR="003A4446">
        <w:rPr>
          <w:rFonts w:cs="David" w:hint="cs"/>
          <w:sz w:val="26"/>
          <w:szCs w:val="26"/>
          <w:rtl/>
        </w:rPr>
        <w:t>12.12</w:t>
      </w:r>
      <w:r w:rsidR="00F2027F">
        <w:rPr>
          <w:rFonts w:cs="David" w:hint="cs"/>
          <w:sz w:val="26"/>
          <w:szCs w:val="26"/>
          <w:rtl/>
        </w:rPr>
        <w:t>.19</w:t>
      </w:r>
    </w:p>
    <w:p w:rsidR="0076098F" w:rsidRDefault="00BE1FB8" w:rsidP="006921DA">
      <w:pPr>
        <w:spacing w:before="120" w:after="12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</w:t>
      </w:r>
      <w:r w:rsidR="0076098F">
        <w:rPr>
          <w:rFonts w:cs="David" w:hint="cs"/>
          <w:color w:val="000000"/>
          <w:sz w:val="26"/>
          <w:szCs w:val="26"/>
          <w:rtl/>
        </w:rPr>
        <w:t>, תודה על פניית</w:t>
      </w:r>
      <w:r w:rsidR="0066617F">
        <w:rPr>
          <w:rFonts w:cs="David" w:hint="cs"/>
          <w:color w:val="000000"/>
          <w:sz w:val="26"/>
          <w:szCs w:val="26"/>
          <w:rtl/>
        </w:rPr>
        <w:t>ך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="0076098F">
        <w:rPr>
          <w:rFonts w:cs="David" w:hint="cs"/>
          <w:color w:val="000000"/>
          <w:sz w:val="26"/>
          <w:szCs w:val="26"/>
          <w:rtl/>
        </w:rPr>
        <w:t>בנושא שבנדון.</w:t>
      </w:r>
    </w:p>
    <w:p w:rsidR="00E25329" w:rsidRDefault="00F2027F" w:rsidP="006921DA">
      <w:pPr>
        <w:spacing w:before="120" w:after="12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עניינה של בקשתך</w:t>
      </w:r>
      <w:r w:rsidR="00BE1FB8">
        <w:rPr>
          <w:rFonts w:cs="David" w:hint="cs"/>
          <w:color w:val="000000"/>
          <w:sz w:val="26"/>
          <w:szCs w:val="26"/>
          <w:rtl/>
        </w:rPr>
        <w:t xml:space="preserve"> למידע, </w:t>
      </w:r>
      <w:r w:rsidR="00E25329">
        <w:rPr>
          <w:rFonts w:cs="David" w:hint="cs"/>
          <w:color w:val="000000"/>
          <w:sz w:val="26"/>
          <w:szCs w:val="26"/>
          <w:rtl/>
        </w:rPr>
        <w:t>ה</w:t>
      </w:r>
      <w:r w:rsidR="003A4446">
        <w:rPr>
          <w:rFonts w:cs="David" w:hint="cs"/>
          <w:color w:val="000000"/>
          <w:sz w:val="26"/>
          <w:szCs w:val="26"/>
          <w:rtl/>
        </w:rPr>
        <w:t>ו</w:t>
      </w:r>
      <w:r w:rsidR="00E25329">
        <w:rPr>
          <w:rFonts w:cs="David" w:hint="cs"/>
          <w:color w:val="000000"/>
          <w:sz w:val="26"/>
          <w:szCs w:val="26"/>
          <w:rtl/>
        </w:rPr>
        <w:t xml:space="preserve">א </w:t>
      </w:r>
      <w:r w:rsidR="003A4446" w:rsidRPr="003A4446">
        <w:rPr>
          <w:rFonts w:cs="David"/>
          <w:color w:val="000000"/>
          <w:sz w:val="26"/>
          <w:szCs w:val="26"/>
          <w:rtl/>
        </w:rPr>
        <w:t>פסיקת הוצאות ושכ"ט בתיקי עתירות</w:t>
      </w:r>
      <w:r w:rsidR="00E83925">
        <w:rPr>
          <w:rFonts w:cs="David" w:hint="cs"/>
          <w:color w:val="000000"/>
          <w:sz w:val="26"/>
          <w:szCs w:val="26"/>
          <w:rtl/>
        </w:rPr>
        <w:t xml:space="preserve"> מינהליות</w:t>
      </w:r>
      <w:r w:rsidR="003A4446">
        <w:rPr>
          <w:rFonts w:cs="David" w:hint="cs"/>
          <w:color w:val="000000"/>
          <w:sz w:val="26"/>
          <w:szCs w:val="26"/>
          <w:rtl/>
        </w:rPr>
        <w:t>.</w:t>
      </w:r>
    </w:p>
    <w:p w:rsidR="00F65719" w:rsidRPr="00043BF1" w:rsidRDefault="00EE46D2" w:rsidP="00020F2C">
      <w:pPr>
        <w:spacing w:before="120" w:after="12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בהתאם לבקשה זו, </w:t>
      </w:r>
      <w:r w:rsidR="000D73F6">
        <w:rPr>
          <w:rFonts w:cs="David" w:hint="cs"/>
          <w:color w:val="000000"/>
          <w:sz w:val="26"/>
          <w:szCs w:val="26"/>
          <w:rtl/>
        </w:rPr>
        <w:t xml:space="preserve">נעשתה פנייה </w:t>
      </w:r>
      <w:r w:rsidR="00F65719">
        <w:rPr>
          <w:rFonts w:cs="David" w:hint="cs"/>
          <w:color w:val="000000"/>
          <w:sz w:val="26"/>
          <w:szCs w:val="26"/>
          <w:rtl/>
        </w:rPr>
        <w:t>ללשכה המשפטית במשרד</w:t>
      </w:r>
      <w:r w:rsidR="00E25329">
        <w:rPr>
          <w:rFonts w:cs="David" w:hint="cs"/>
          <w:color w:val="000000"/>
          <w:sz w:val="26"/>
          <w:szCs w:val="26"/>
          <w:rtl/>
        </w:rPr>
        <w:t xml:space="preserve"> ולהלן מענה משרדנו:</w:t>
      </w:r>
      <w:r w:rsidR="00020F2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F65719" w:rsidRPr="00043BF1">
        <w:rPr>
          <w:rFonts w:ascii="David" w:hAnsi="David" w:cs="David"/>
          <w:color w:val="000000"/>
          <w:sz w:val="26"/>
          <w:szCs w:val="26"/>
          <w:rtl/>
        </w:rPr>
        <w:t xml:space="preserve">מצ"ב טבלת </w:t>
      </w:r>
      <w:r w:rsidR="00F65719" w:rsidRPr="00043BF1">
        <w:rPr>
          <w:rFonts w:ascii="David" w:hAnsi="David" w:cs="David"/>
          <w:color w:val="000000"/>
          <w:sz w:val="26"/>
          <w:szCs w:val="26"/>
        </w:rPr>
        <w:t xml:space="preserve"> </w:t>
      </w:r>
      <w:r w:rsidR="00F65719" w:rsidRPr="00E83925">
        <w:rPr>
          <w:rFonts w:ascii="David" w:hAnsi="David" w:cs="David"/>
          <w:b/>
          <w:bCs/>
          <w:color w:val="000000"/>
          <w:sz w:val="26"/>
          <w:szCs w:val="26"/>
        </w:rPr>
        <w:t>excel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>המרכזת</w:t>
      </w:r>
      <w:r w:rsidR="00F65719" w:rsidRPr="00043BF1">
        <w:rPr>
          <w:rFonts w:ascii="David" w:hAnsi="David" w:cs="David"/>
          <w:color w:val="000000"/>
          <w:sz w:val="26"/>
          <w:szCs w:val="26"/>
          <w:rtl/>
        </w:rPr>
        <w:t xml:space="preserve"> את המידע בעניין הבקשה שהוגשה והמצויה במשרדנו.</w:t>
      </w:r>
    </w:p>
    <w:p w:rsidR="00F65719" w:rsidRPr="00E83925" w:rsidRDefault="00043BF1" w:rsidP="006921DA">
      <w:pPr>
        <w:spacing w:before="120" w:after="12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המידע </w:t>
      </w:r>
      <w:r w:rsidR="00E83925" w:rsidRPr="00E83925">
        <w:rPr>
          <w:rFonts w:ascii="David" w:hAnsi="David" w:cs="David"/>
          <w:color w:val="000000"/>
          <w:sz w:val="26"/>
          <w:szCs w:val="26"/>
          <w:rtl/>
        </w:rPr>
        <w:t>בכל הנוגע לעתירות מנהליות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E83925"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מרוכז 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>במובחן וביחס ל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>שנים</w:t>
      </w:r>
      <w:r w:rsidRPr="00E83925">
        <w:rPr>
          <w:rFonts w:ascii="David" w:hAnsi="David" w:cs="David"/>
          <w:color w:val="000000"/>
          <w:sz w:val="26"/>
          <w:szCs w:val="26"/>
          <w:rtl/>
        </w:rPr>
        <w:t xml:space="preserve"> 2017, 2018 ו 2019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 xml:space="preserve">, 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>כשהקריטריון לקביעת התאריך הינו "תאריך עדכון רישום תיק"</w:t>
      </w:r>
      <w:r w:rsidR="00E83925" w:rsidRPr="00E83925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623568" w:rsidRDefault="00E83925" w:rsidP="006921DA">
      <w:pPr>
        <w:spacing w:before="120" w:after="12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E83925">
        <w:rPr>
          <w:rFonts w:ascii="David" w:hAnsi="David" w:cs="David" w:hint="cs"/>
          <w:color w:val="000000"/>
          <w:sz w:val="26"/>
          <w:szCs w:val="26"/>
          <w:rtl/>
        </w:rPr>
        <w:t>הטבלה מפרטת את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המידע אודות 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>התיקים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, לרבות תאריך רישום התיק, סוג התיק, ביהמ"ש 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והערים בהן נערכו הדיונים בתיקים, 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 xml:space="preserve">מספר התיק, 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שם התיק סטטוס / 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>סוג ההחלטה), סכום ההוצאות ש</w:t>
      </w:r>
      <w:r w:rsidR="00A13D8F">
        <w:rPr>
          <w:rFonts w:ascii="David" w:hAnsi="David" w:cs="David" w:hint="cs"/>
          <w:color w:val="000000"/>
          <w:sz w:val="26"/>
          <w:szCs w:val="26"/>
          <w:rtl/>
        </w:rPr>
        <w:t>נתבע לצד סכום הסגירה</w:t>
      </w:r>
      <w:r w:rsidR="00F65719" w:rsidRPr="00E83925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(במובחן </w:t>
      </w:r>
      <w:r w:rsidRPr="00E83925">
        <w:rPr>
          <w:rFonts w:ascii="David" w:hAnsi="David" w:cs="David"/>
          <w:color w:val="000000"/>
          <w:sz w:val="26"/>
          <w:szCs w:val="26"/>
          <w:rtl/>
        </w:rPr>
        <w:t>–</w:t>
      </w:r>
      <w:r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 לטובת התובע או המשרד) ומועד סגירת התיק.</w:t>
      </w:r>
      <w:r w:rsidR="00503D2A" w:rsidRPr="00E83925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</w:p>
    <w:p w:rsidR="006921DA" w:rsidRPr="006921DA" w:rsidRDefault="006921DA" w:rsidP="006921DA">
      <w:pPr>
        <w:spacing w:before="120" w:after="120" w:line="360" w:lineRule="auto"/>
        <w:jc w:val="both"/>
        <w:rPr>
          <w:rFonts w:ascii="David" w:hAnsi="David" w:cs="David"/>
          <w:b/>
          <w:bCs/>
          <w:color w:val="000000"/>
          <w:sz w:val="26"/>
          <w:szCs w:val="26"/>
          <w:u w:val="single"/>
          <w:rtl/>
        </w:rPr>
      </w:pPr>
      <w:r w:rsidRPr="006921DA">
        <w:rPr>
          <w:rFonts w:ascii="David" w:hAnsi="David" w:cs="David" w:hint="cs"/>
          <w:b/>
          <w:bCs/>
          <w:color w:val="000000"/>
          <w:sz w:val="26"/>
          <w:szCs w:val="26"/>
          <w:u w:val="single"/>
          <w:rtl/>
        </w:rPr>
        <w:t>הערות:</w:t>
      </w:r>
    </w:p>
    <w:p w:rsidR="006921DA" w:rsidRPr="006921DA" w:rsidRDefault="006921DA" w:rsidP="006921DA">
      <w:pPr>
        <w:pStyle w:val="a9"/>
        <w:numPr>
          <w:ilvl w:val="0"/>
          <w:numId w:val="19"/>
        </w:numPr>
        <w:spacing w:before="120" w:after="12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 w:rsidRPr="006921DA">
        <w:rPr>
          <w:rFonts w:ascii="David" w:hAnsi="David" w:cs="David"/>
          <w:color w:val="000000"/>
          <w:sz w:val="26"/>
          <w:szCs w:val="26"/>
          <w:rtl/>
        </w:rPr>
        <w:t xml:space="preserve">הסכומים </w:t>
      </w:r>
      <w:r w:rsidRPr="006921DA">
        <w:rPr>
          <w:rFonts w:ascii="David" w:hAnsi="David" w:cs="David" w:hint="cs"/>
          <w:color w:val="000000"/>
          <w:sz w:val="26"/>
          <w:szCs w:val="26"/>
          <w:rtl/>
        </w:rPr>
        <w:t>ה</w:t>
      </w:r>
      <w:r w:rsidRPr="006921DA">
        <w:rPr>
          <w:rFonts w:ascii="David" w:hAnsi="David" w:cs="David"/>
          <w:color w:val="000000"/>
          <w:sz w:val="26"/>
          <w:szCs w:val="26"/>
          <w:rtl/>
        </w:rPr>
        <w:t>מופיעים הם הסכומים שנפסקו בבית המשפט.</w:t>
      </w:r>
      <w:r w:rsidRPr="006921DA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Pr="006921DA">
        <w:rPr>
          <w:rFonts w:ascii="David" w:hAnsi="David" w:cs="David"/>
          <w:color w:val="000000"/>
          <w:sz w:val="26"/>
          <w:szCs w:val="26"/>
          <w:rtl/>
        </w:rPr>
        <w:t>אין בהם בידול בין הוצאות משפט שכ"ט</w:t>
      </w:r>
      <w:r w:rsidRPr="006921DA">
        <w:rPr>
          <w:rFonts w:ascii="David" w:hAnsi="David" w:cs="David" w:hint="cs"/>
          <w:color w:val="000000"/>
          <w:sz w:val="26"/>
          <w:szCs w:val="26"/>
          <w:rtl/>
        </w:rPr>
        <w:t xml:space="preserve"> /</w:t>
      </w:r>
      <w:r w:rsidRPr="006921DA">
        <w:rPr>
          <w:rFonts w:ascii="David" w:hAnsi="David" w:cs="David"/>
          <w:color w:val="000000"/>
          <w:sz w:val="26"/>
          <w:szCs w:val="26"/>
          <w:rtl/>
        </w:rPr>
        <w:t xml:space="preserve"> פיצוי /</w:t>
      </w:r>
      <w:r w:rsidRPr="006921DA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Pr="006921DA">
        <w:rPr>
          <w:rFonts w:ascii="David" w:hAnsi="David" w:cs="David"/>
          <w:color w:val="000000"/>
          <w:sz w:val="26"/>
          <w:szCs w:val="26"/>
          <w:rtl/>
        </w:rPr>
        <w:t>פשרה.</w:t>
      </w:r>
    </w:p>
    <w:p w:rsidR="006921DA" w:rsidRDefault="006921DA" w:rsidP="006921DA">
      <w:pPr>
        <w:pStyle w:val="a9"/>
        <w:numPr>
          <w:ilvl w:val="0"/>
          <w:numId w:val="19"/>
        </w:numPr>
        <w:spacing w:before="120" w:after="12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 w:rsidRPr="006921DA">
        <w:rPr>
          <w:rFonts w:ascii="David" w:hAnsi="David" w:cs="David"/>
          <w:color w:val="000000"/>
          <w:sz w:val="26"/>
          <w:szCs w:val="26"/>
          <w:rtl/>
        </w:rPr>
        <w:t>לעניין פס"ד תקדימי, אין כאן ביטוי גם אם היה כזה.</w:t>
      </w:r>
    </w:p>
    <w:p w:rsidR="00537CAC" w:rsidRPr="00020F2C" w:rsidRDefault="00537CAC" w:rsidP="00020F2C">
      <w:pPr>
        <w:pStyle w:val="a9"/>
        <w:numPr>
          <w:ilvl w:val="0"/>
          <w:numId w:val="19"/>
        </w:numPr>
        <w:spacing w:before="120" w:after="12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 w:rsidRPr="00020F2C">
        <w:rPr>
          <w:rFonts w:ascii="David" w:hAnsi="David" w:cs="David" w:hint="eastAsia"/>
          <w:color w:val="000000"/>
          <w:sz w:val="26"/>
          <w:szCs w:val="26"/>
          <w:rtl/>
        </w:rPr>
        <w:t>עמודת</w:t>
      </w:r>
      <w:r w:rsidRPr="00020F2C">
        <w:rPr>
          <w:rFonts w:ascii="David" w:hAnsi="David" w:cs="David"/>
          <w:color w:val="000000"/>
          <w:sz w:val="26"/>
          <w:szCs w:val="26"/>
          <w:rtl/>
        </w:rPr>
        <w:t xml:space="preserve"> פרטי ח.פ ומספרי זהות הו</w:t>
      </w:r>
      <w:r w:rsidR="00020F2C" w:rsidRPr="00020F2C">
        <w:rPr>
          <w:rFonts w:ascii="David" w:hAnsi="David" w:cs="David" w:hint="cs"/>
          <w:color w:val="000000"/>
          <w:sz w:val="26"/>
          <w:szCs w:val="26"/>
          <w:rtl/>
        </w:rPr>
        <w:t>סרו</w:t>
      </w:r>
      <w:r w:rsidRPr="00020F2C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020F2C" w:rsidRPr="00020F2C">
        <w:rPr>
          <w:rFonts w:ascii="David" w:hAnsi="David" w:cs="David" w:hint="cs"/>
          <w:color w:val="000000"/>
          <w:sz w:val="26"/>
          <w:szCs w:val="26"/>
          <w:rtl/>
        </w:rPr>
        <w:t>מ</w:t>
      </w:r>
      <w:r w:rsidRPr="00020F2C">
        <w:rPr>
          <w:rFonts w:ascii="David" w:hAnsi="David" w:cs="David"/>
          <w:color w:val="000000"/>
          <w:sz w:val="26"/>
          <w:szCs w:val="26"/>
          <w:rtl/>
        </w:rPr>
        <w:t>הטבלה</w:t>
      </w:r>
      <w:r w:rsidR="00DF4F10">
        <w:rPr>
          <w:rFonts w:ascii="David" w:hAnsi="David" w:cs="David" w:hint="cs"/>
          <w:color w:val="000000"/>
          <w:sz w:val="26"/>
          <w:szCs w:val="26"/>
          <w:rtl/>
        </w:rPr>
        <w:t>,</w:t>
      </w:r>
      <w:r w:rsidR="00020F2C" w:rsidRPr="00020F2C">
        <w:rPr>
          <w:rFonts w:ascii="David" w:hAnsi="David" w:cs="David" w:hint="cs"/>
          <w:color w:val="000000"/>
          <w:sz w:val="26"/>
          <w:szCs w:val="26"/>
          <w:rtl/>
        </w:rPr>
        <w:t xml:space="preserve"> הן כי </w:t>
      </w:r>
      <w:r w:rsidRPr="00020F2C">
        <w:rPr>
          <w:rFonts w:ascii="David" w:hAnsi="David" w:cs="David"/>
          <w:color w:val="000000"/>
          <w:sz w:val="26"/>
          <w:szCs w:val="26"/>
          <w:rtl/>
        </w:rPr>
        <w:t xml:space="preserve">לא נדרשו בבקשה </w:t>
      </w:r>
      <w:r w:rsidR="00020F2C" w:rsidRPr="00020F2C">
        <w:rPr>
          <w:rFonts w:ascii="David" w:hAnsi="David" w:cs="David" w:hint="cs"/>
          <w:color w:val="000000"/>
          <w:sz w:val="26"/>
          <w:szCs w:val="26"/>
          <w:rtl/>
        </w:rPr>
        <w:t xml:space="preserve">למידע </w:t>
      </w:r>
      <w:r w:rsidRPr="00020F2C">
        <w:rPr>
          <w:rFonts w:ascii="David" w:hAnsi="David" w:cs="David"/>
          <w:color w:val="000000"/>
          <w:sz w:val="26"/>
          <w:szCs w:val="26"/>
          <w:rtl/>
        </w:rPr>
        <w:t>ו</w:t>
      </w:r>
      <w:r w:rsidR="00020F2C" w:rsidRPr="00020F2C">
        <w:rPr>
          <w:rFonts w:ascii="David" w:hAnsi="David" w:cs="David" w:hint="cs"/>
          <w:color w:val="000000"/>
          <w:sz w:val="26"/>
          <w:szCs w:val="26"/>
          <w:rtl/>
        </w:rPr>
        <w:t xml:space="preserve">הן </w:t>
      </w:r>
      <w:r w:rsidRPr="00020F2C">
        <w:rPr>
          <w:rFonts w:ascii="David" w:hAnsi="David" w:cs="David"/>
          <w:color w:val="000000"/>
          <w:sz w:val="26"/>
          <w:szCs w:val="26"/>
          <w:rtl/>
        </w:rPr>
        <w:t>בשל החשש לפגיעה בפרטיות כמשמעותו בחוק הגנת הפרטיות, תשמ"א-1981</w:t>
      </w:r>
      <w:r w:rsidRPr="00020F2C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1372B2" w:rsidRDefault="001372B2" w:rsidP="006921DA">
      <w:pPr>
        <w:pStyle w:val="ab"/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020F2C" w:rsidRPr="00020F2C" w:rsidRDefault="007852A8" w:rsidP="00020F2C">
      <w:pPr>
        <w:tabs>
          <w:tab w:val="left" w:pos="1275"/>
        </w:tabs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01A2B" w:rsidRDefault="00453859" w:rsidP="00020F2C">
      <w:pPr>
        <w:spacing w:before="600" w:after="0" w:line="24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>, הלשכה המשפטי</w:t>
      </w:r>
      <w:r w:rsidR="00020F2C">
        <w:rPr>
          <w:rFonts w:cs="David" w:hint="cs"/>
          <w:sz w:val="26"/>
          <w:szCs w:val="26"/>
          <w:rtl/>
        </w:rPr>
        <w:t>ת</w:t>
      </w:r>
    </w:p>
    <w:sectPr w:rsidR="00D01A2B" w:rsidSect="00020F2C">
      <w:headerReference w:type="default" r:id="rId8"/>
      <w:footerReference w:type="default" r:id="rId9"/>
      <w:pgSz w:w="11906" w:h="16838"/>
      <w:pgMar w:top="2268" w:right="1800" w:bottom="1134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F81" w:rsidRDefault="00CC1F81">
      <w:pPr>
        <w:spacing w:after="0" w:line="240" w:lineRule="auto"/>
      </w:pPr>
      <w:r>
        <w:separator/>
      </w:r>
    </w:p>
  </w:endnote>
  <w:endnote w:type="continuationSeparator" w:id="0">
    <w:p w:rsidR="00CC1F81" w:rsidRDefault="00CC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CC1F81" w:rsidP="00584DD8">
    <w:pPr>
      <w:pStyle w:val="a5"/>
      <w:ind w:left="-989"/>
      <w:rPr>
        <w:noProof/>
        <w:rtl/>
      </w:rPr>
    </w:pPr>
  </w:p>
  <w:p w:rsidR="00641AB2" w:rsidRDefault="00CC1F8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CC1F8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F81" w:rsidRDefault="00CC1F81">
      <w:pPr>
        <w:spacing w:after="0" w:line="240" w:lineRule="auto"/>
      </w:pPr>
      <w:r>
        <w:separator/>
      </w:r>
    </w:p>
  </w:footnote>
  <w:footnote w:type="continuationSeparator" w:id="0">
    <w:p w:rsidR="00CC1F81" w:rsidRDefault="00CC1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40E" w:rsidRDefault="007C140E" w:rsidP="00407BA2">
    <w:pPr>
      <w:pStyle w:val="a3"/>
      <w:rPr>
        <w:rtl/>
      </w:rPr>
    </w:pPr>
  </w:p>
  <w:p w:rsidR="00CE1074" w:rsidRDefault="00CE1074" w:rsidP="00407BA2">
    <w:pPr>
      <w:pStyle w:val="a3"/>
      <w:rPr>
        <w:rtl/>
      </w:rPr>
    </w:pPr>
  </w:p>
  <w:p w:rsidR="00CE1074" w:rsidRDefault="00020F2C" w:rsidP="00407BA2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465B0B4B" wp14:editId="2DCD16B0">
          <wp:simplePos x="0" y="0"/>
          <wp:positionH relativeFrom="column">
            <wp:posOffset>4810125</wp:posOffset>
          </wp:positionH>
          <wp:positionV relativeFrom="paragraph">
            <wp:posOffset>135717</wp:posOffset>
          </wp:positionV>
          <wp:extent cx="646430" cy="800100"/>
          <wp:effectExtent l="0" t="0" r="1270" b="0"/>
          <wp:wrapSquare wrapText="bothSides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E9C">
      <w:rPr>
        <w:noProof/>
      </w:rPr>
      <w:drawing>
        <wp:anchor distT="0" distB="0" distL="114300" distR="114300" simplePos="0" relativeHeight="251657728" behindDoc="0" locked="0" layoutInCell="1" allowOverlap="1" wp14:anchorId="24A133C6" wp14:editId="574BFCE2">
          <wp:simplePos x="0" y="0"/>
          <wp:positionH relativeFrom="column">
            <wp:posOffset>-271145</wp:posOffset>
          </wp:positionH>
          <wp:positionV relativeFrom="paragraph">
            <wp:posOffset>71755</wp:posOffset>
          </wp:positionV>
          <wp:extent cx="2039620" cy="1030605"/>
          <wp:effectExtent l="0" t="0" r="0" b="0"/>
          <wp:wrapSquare wrapText="bothSides"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30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A7192"/>
    <w:multiLevelType w:val="hybridMultilevel"/>
    <w:tmpl w:val="84484A0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605A7"/>
    <w:multiLevelType w:val="hybridMultilevel"/>
    <w:tmpl w:val="409E658E"/>
    <w:lvl w:ilvl="0" w:tplc="B3BE0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D1882"/>
    <w:multiLevelType w:val="multilevel"/>
    <w:tmpl w:val="A3380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E8685A"/>
    <w:multiLevelType w:val="hybridMultilevel"/>
    <w:tmpl w:val="C60C5F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47E39"/>
    <w:multiLevelType w:val="hybridMultilevel"/>
    <w:tmpl w:val="691250F4"/>
    <w:lvl w:ilvl="0" w:tplc="263C1226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04D63"/>
    <w:multiLevelType w:val="hybridMultilevel"/>
    <w:tmpl w:val="176A88B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16335A"/>
    <w:multiLevelType w:val="hybridMultilevel"/>
    <w:tmpl w:val="D3BEAC34"/>
    <w:lvl w:ilvl="0" w:tplc="598A708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362B9E"/>
    <w:multiLevelType w:val="hybridMultilevel"/>
    <w:tmpl w:val="FBB4D71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2C0015"/>
    <w:multiLevelType w:val="hybridMultilevel"/>
    <w:tmpl w:val="A334B30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F76D6C"/>
    <w:multiLevelType w:val="hybridMultilevel"/>
    <w:tmpl w:val="0A6ADF96"/>
    <w:lvl w:ilvl="0" w:tplc="16342604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F1D81"/>
    <w:multiLevelType w:val="hybridMultilevel"/>
    <w:tmpl w:val="239A173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692E98"/>
    <w:multiLevelType w:val="multilevel"/>
    <w:tmpl w:val="4FEC5F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9BE40A2"/>
    <w:multiLevelType w:val="hybridMultilevel"/>
    <w:tmpl w:val="B3FE8B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326971"/>
    <w:multiLevelType w:val="hybridMultilevel"/>
    <w:tmpl w:val="E886044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B83717"/>
    <w:multiLevelType w:val="hybridMultilevel"/>
    <w:tmpl w:val="3F7032D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CF6BD8"/>
    <w:multiLevelType w:val="hybridMultilevel"/>
    <w:tmpl w:val="49D84E1A"/>
    <w:lvl w:ilvl="0" w:tplc="263C122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8610F9"/>
    <w:multiLevelType w:val="hybridMultilevel"/>
    <w:tmpl w:val="B7DA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A15FEB"/>
    <w:multiLevelType w:val="hybridMultilevel"/>
    <w:tmpl w:val="1548BC3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07111C"/>
    <w:multiLevelType w:val="hybridMultilevel"/>
    <w:tmpl w:val="FA10C758"/>
    <w:lvl w:ilvl="0" w:tplc="524EF1FC">
      <w:start w:val="1"/>
      <w:numFmt w:val="bullet"/>
      <w:lvlText w:val="-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13"/>
  </w:num>
  <w:num w:numId="5">
    <w:abstractNumId w:val="5"/>
  </w:num>
  <w:num w:numId="6">
    <w:abstractNumId w:val="0"/>
  </w:num>
  <w:num w:numId="7">
    <w:abstractNumId w:val="7"/>
  </w:num>
  <w:num w:numId="8">
    <w:abstractNumId w:val="14"/>
  </w:num>
  <w:num w:numId="9">
    <w:abstractNumId w:val="12"/>
  </w:num>
  <w:num w:numId="10">
    <w:abstractNumId w:val="8"/>
  </w:num>
  <w:num w:numId="11">
    <w:abstractNumId w:val="17"/>
  </w:num>
  <w:num w:numId="12">
    <w:abstractNumId w:val="11"/>
  </w:num>
  <w:num w:numId="13">
    <w:abstractNumId w:val="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9"/>
  </w:num>
  <w:num w:numId="17">
    <w:abstractNumId w:val="18"/>
  </w:num>
  <w:num w:numId="18">
    <w:abstractNumId w:val="15"/>
  </w:num>
  <w:num w:numId="19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07AAB"/>
    <w:rsid w:val="00020F2C"/>
    <w:rsid w:val="000232D1"/>
    <w:rsid w:val="00041D98"/>
    <w:rsid w:val="0004233E"/>
    <w:rsid w:val="00043BF1"/>
    <w:rsid w:val="000469F2"/>
    <w:rsid w:val="00061162"/>
    <w:rsid w:val="00066931"/>
    <w:rsid w:val="00070FC1"/>
    <w:rsid w:val="00082953"/>
    <w:rsid w:val="00086DF3"/>
    <w:rsid w:val="0009148A"/>
    <w:rsid w:val="000A52C9"/>
    <w:rsid w:val="000B3E80"/>
    <w:rsid w:val="000B52E9"/>
    <w:rsid w:val="000B5D3A"/>
    <w:rsid w:val="000B5E14"/>
    <w:rsid w:val="000D5843"/>
    <w:rsid w:val="000D73F6"/>
    <w:rsid w:val="001076EB"/>
    <w:rsid w:val="00116038"/>
    <w:rsid w:val="0012529B"/>
    <w:rsid w:val="00132EA3"/>
    <w:rsid w:val="001372B2"/>
    <w:rsid w:val="00140756"/>
    <w:rsid w:val="00155C64"/>
    <w:rsid w:val="00157DD3"/>
    <w:rsid w:val="00163871"/>
    <w:rsid w:val="00191321"/>
    <w:rsid w:val="001A0E76"/>
    <w:rsid w:val="001A13FF"/>
    <w:rsid w:val="001A1CB1"/>
    <w:rsid w:val="001B660A"/>
    <w:rsid w:val="001C087E"/>
    <w:rsid w:val="001D04E6"/>
    <w:rsid w:val="00200636"/>
    <w:rsid w:val="00201B68"/>
    <w:rsid w:val="002048D1"/>
    <w:rsid w:val="00205008"/>
    <w:rsid w:val="00224505"/>
    <w:rsid w:val="00250F60"/>
    <w:rsid w:val="00272556"/>
    <w:rsid w:val="00297931"/>
    <w:rsid w:val="002A3BF4"/>
    <w:rsid w:val="002A5F2F"/>
    <w:rsid w:val="002B3524"/>
    <w:rsid w:val="002C15B0"/>
    <w:rsid w:val="002C4149"/>
    <w:rsid w:val="002C631A"/>
    <w:rsid w:val="002D06EE"/>
    <w:rsid w:val="002D432C"/>
    <w:rsid w:val="002D6009"/>
    <w:rsid w:val="002E4707"/>
    <w:rsid w:val="002E6BF4"/>
    <w:rsid w:val="002E6C79"/>
    <w:rsid w:val="002F11FE"/>
    <w:rsid w:val="002F1F49"/>
    <w:rsid w:val="00303EC4"/>
    <w:rsid w:val="00306C7A"/>
    <w:rsid w:val="00335232"/>
    <w:rsid w:val="00340C25"/>
    <w:rsid w:val="003458AE"/>
    <w:rsid w:val="00366074"/>
    <w:rsid w:val="003704D8"/>
    <w:rsid w:val="0037556C"/>
    <w:rsid w:val="00381DB8"/>
    <w:rsid w:val="00384C8D"/>
    <w:rsid w:val="003A28FF"/>
    <w:rsid w:val="003A2E9C"/>
    <w:rsid w:val="003A4446"/>
    <w:rsid w:val="003B45FA"/>
    <w:rsid w:val="003B4EE7"/>
    <w:rsid w:val="003B68BE"/>
    <w:rsid w:val="003C2AB4"/>
    <w:rsid w:val="003D0B3F"/>
    <w:rsid w:val="003D28A7"/>
    <w:rsid w:val="003D55DD"/>
    <w:rsid w:val="003E3460"/>
    <w:rsid w:val="003F780F"/>
    <w:rsid w:val="00407BA2"/>
    <w:rsid w:val="004131AA"/>
    <w:rsid w:val="00432EA6"/>
    <w:rsid w:val="00437135"/>
    <w:rsid w:val="00437638"/>
    <w:rsid w:val="00453859"/>
    <w:rsid w:val="00460C4A"/>
    <w:rsid w:val="004672B0"/>
    <w:rsid w:val="00473D08"/>
    <w:rsid w:val="00481F12"/>
    <w:rsid w:val="004A384E"/>
    <w:rsid w:val="004B21B0"/>
    <w:rsid w:val="004B3CBF"/>
    <w:rsid w:val="004C03E8"/>
    <w:rsid w:val="004C25CF"/>
    <w:rsid w:val="004E3329"/>
    <w:rsid w:val="004E413F"/>
    <w:rsid w:val="004F23D5"/>
    <w:rsid w:val="004F5D67"/>
    <w:rsid w:val="00503D2A"/>
    <w:rsid w:val="00506C93"/>
    <w:rsid w:val="00537CAC"/>
    <w:rsid w:val="005461C6"/>
    <w:rsid w:val="005571E3"/>
    <w:rsid w:val="00557AB8"/>
    <w:rsid w:val="00562704"/>
    <w:rsid w:val="00566607"/>
    <w:rsid w:val="005704B7"/>
    <w:rsid w:val="005739A8"/>
    <w:rsid w:val="00573F0F"/>
    <w:rsid w:val="005970E0"/>
    <w:rsid w:val="005A7688"/>
    <w:rsid w:val="005B52FE"/>
    <w:rsid w:val="005C533E"/>
    <w:rsid w:val="005D01BD"/>
    <w:rsid w:val="005D7899"/>
    <w:rsid w:val="00600552"/>
    <w:rsid w:val="00604AC8"/>
    <w:rsid w:val="0060693A"/>
    <w:rsid w:val="00606989"/>
    <w:rsid w:val="00613317"/>
    <w:rsid w:val="00622FD6"/>
    <w:rsid w:val="00623568"/>
    <w:rsid w:val="006300A3"/>
    <w:rsid w:val="0064794D"/>
    <w:rsid w:val="0066616B"/>
    <w:rsid w:val="0066617F"/>
    <w:rsid w:val="00670BB7"/>
    <w:rsid w:val="00685419"/>
    <w:rsid w:val="006921DA"/>
    <w:rsid w:val="006A46EC"/>
    <w:rsid w:val="006A4885"/>
    <w:rsid w:val="006B0285"/>
    <w:rsid w:val="006B327A"/>
    <w:rsid w:val="006B7C73"/>
    <w:rsid w:val="006C257C"/>
    <w:rsid w:val="006C383C"/>
    <w:rsid w:val="006D26B3"/>
    <w:rsid w:val="006D7C6C"/>
    <w:rsid w:val="006E70FF"/>
    <w:rsid w:val="00706553"/>
    <w:rsid w:val="00722DC2"/>
    <w:rsid w:val="0073107E"/>
    <w:rsid w:val="0073141E"/>
    <w:rsid w:val="007572F2"/>
    <w:rsid w:val="0076098F"/>
    <w:rsid w:val="00760B82"/>
    <w:rsid w:val="00760C2D"/>
    <w:rsid w:val="00766C53"/>
    <w:rsid w:val="00774164"/>
    <w:rsid w:val="007852A8"/>
    <w:rsid w:val="00790156"/>
    <w:rsid w:val="00790533"/>
    <w:rsid w:val="007964F7"/>
    <w:rsid w:val="007A7CA3"/>
    <w:rsid w:val="007B2814"/>
    <w:rsid w:val="007B3CA5"/>
    <w:rsid w:val="007B6A39"/>
    <w:rsid w:val="007C140E"/>
    <w:rsid w:val="007C255A"/>
    <w:rsid w:val="007F2CCB"/>
    <w:rsid w:val="00802FE8"/>
    <w:rsid w:val="0082347B"/>
    <w:rsid w:val="00834F64"/>
    <w:rsid w:val="008508FB"/>
    <w:rsid w:val="008540FE"/>
    <w:rsid w:val="00861941"/>
    <w:rsid w:val="008843C9"/>
    <w:rsid w:val="008A29A4"/>
    <w:rsid w:val="008D14F2"/>
    <w:rsid w:val="008D42B5"/>
    <w:rsid w:val="008F0C52"/>
    <w:rsid w:val="008F1593"/>
    <w:rsid w:val="009005F6"/>
    <w:rsid w:val="009043E9"/>
    <w:rsid w:val="00913549"/>
    <w:rsid w:val="0092026D"/>
    <w:rsid w:val="0093446D"/>
    <w:rsid w:val="00940488"/>
    <w:rsid w:val="009426DA"/>
    <w:rsid w:val="00956660"/>
    <w:rsid w:val="00961782"/>
    <w:rsid w:val="009632F1"/>
    <w:rsid w:val="00963DCD"/>
    <w:rsid w:val="00975108"/>
    <w:rsid w:val="009910DD"/>
    <w:rsid w:val="009B0F3A"/>
    <w:rsid w:val="009B18C4"/>
    <w:rsid w:val="009B380C"/>
    <w:rsid w:val="009B6E62"/>
    <w:rsid w:val="009C3EC1"/>
    <w:rsid w:val="009C3FDD"/>
    <w:rsid w:val="009D6DA2"/>
    <w:rsid w:val="009E182F"/>
    <w:rsid w:val="009E2F8E"/>
    <w:rsid w:val="009E5E9C"/>
    <w:rsid w:val="00A01D37"/>
    <w:rsid w:val="00A04E24"/>
    <w:rsid w:val="00A13D8F"/>
    <w:rsid w:val="00A22E81"/>
    <w:rsid w:val="00A25F05"/>
    <w:rsid w:val="00A25F96"/>
    <w:rsid w:val="00A27113"/>
    <w:rsid w:val="00A421CA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A055E"/>
    <w:rsid w:val="00AB0463"/>
    <w:rsid w:val="00AD207F"/>
    <w:rsid w:val="00AD4329"/>
    <w:rsid w:val="00AE4D2C"/>
    <w:rsid w:val="00AE6107"/>
    <w:rsid w:val="00AE6F19"/>
    <w:rsid w:val="00B05DB2"/>
    <w:rsid w:val="00B16870"/>
    <w:rsid w:val="00B207E7"/>
    <w:rsid w:val="00B416EB"/>
    <w:rsid w:val="00B56A6D"/>
    <w:rsid w:val="00B62AA1"/>
    <w:rsid w:val="00B74DD9"/>
    <w:rsid w:val="00B90F10"/>
    <w:rsid w:val="00B91A74"/>
    <w:rsid w:val="00B93E5F"/>
    <w:rsid w:val="00BA2706"/>
    <w:rsid w:val="00BA5B9B"/>
    <w:rsid w:val="00BB1555"/>
    <w:rsid w:val="00BB17A9"/>
    <w:rsid w:val="00BB3A8D"/>
    <w:rsid w:val="00BC1E45"/>
    <w:rsid w:val="00BC3A5B"/>
    <w:rsid w:val="00BE1FB8"/>
    <w:rsid w:val="00BE765D"/>
    <w:rsid w:val="00BE7DC5"/>
    <w:rsid w:val="00BF617E"/>
    <w:rsid w:val="00C00893"/>
    <w:rsid w:val="00C041DF"/>
    <w:rsid w:val="00C0502E"/>
    <w:rsid w:val="00C225EF"/>
    <w:rsid w:val="00C22B7A"/>
    <w:rsid w:val="00C40C1B"/>
    <w:rsid w:val="00C43875"/>
    <w:rsid w:val="00C50062"/>
    <w:rsid w:val="00C53268"/>
    <w:rsid w:val="00C82E51"/>
    <w:rsid w:val="00C84D11"/>
    <w:rsid w:val="00C937C9"/>
    <w:rsid w:val="00C951F6"/>
    <w:rsid w:val="00C95EE4"/>
    <w:rsid w:val="00CC1F81"/>
    <w:rsid w:val="00CC25CD"/>
    <w:rsid w:val="00CD5B9E"/>
    <w:rsid w:val="00CE1074"/>
    <w:rsid w:val="00CE1AA6"/>
    <w:rsid w:val="00CE532E"/>
    <w:rsid w:val="00CF3DF5"/>
    <w:rsid w:val="00D01A2B"/>
    <w:rsid w:val="00D03A99"/>
    <w:rsid w:val="00D108DE"/>
    <w:rsid w:val="00D275CE"/>
    <w:rsid w:val="00D312BE"/>
    <w:rsid w:val="00D47740"/>
    <w:rsid w:val="00D53D86"/>
    <w:rsid w:val="00D54BDC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C0A51"/>
    <w:rsid w:val="00DD0963"/>
    <w:rsid w:val="00DE1F5E"/>
    <w:rsid w:val="00DF207F"/>
    <w:rsid w:val="00DF4F10"/>
    <w:rsid w:val="00DF769A"/>
    <w:rsid w:val="00E152C7"/>
    <w:rsid w:val="00E25329"/>
    <w:rsid w:val="00E36AAD"/>
    <w:rsid w:val="00E46659"/>
    <w:rsid w:val="00E50642"/>
    <w:rsid w:val="00E56028"/>
    <w:rsid w:val="00E71AAF"/>
    <w:rsid w:val="00E76E04"/>
    <w:rsid w:val="00E83925"/>
    <w:rsid w:val="00E857AE"/>
    <w:rsid w:val="00E93120"/>
    <w:rsid w:val="00EA2101"/>
    <w:rsid w:val="00EA21DD"/>
    <w:rsid w:val="00EB2632"/>
    <w:rsid w:val="00EB2A47"/>
    <w:rsid w:val="00EB640D"/>
    <w:rsid w:val="00EC5D5C"/>
    <w:rsid w:val="00ED2DB7"/>
    <w:rsid w:val="00EE46D2"/>
    <w:rsid w:val="00EF0127"/>
    <w:rsid w:val="00F0721A"/>
    <w:rsid w:val="00F2027F"/>
    <w:rsid w:val="00F202CF"/>
    <w:rsid w:val="00F42B3F"/>
    <w:rsid w:val="00F54338"/>
    <w:rsid w:val="00F65719"/>
    <w:rsid w:val="00F65EBE"/>
    <w:rsid w:val="00FA2C21"/>
    <w:rsid w:val="00FA4F55"/>
    <w:rsid w:val="00FB3CE5"/>
    <w:rsid w:val="00FB6E07"/>
    <w:rsid w:val="00FC5187"/>
    <w:rsid w:val="00FC5F96"/>
    <w:rsid w:val="00FC6951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499CA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C951F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C951F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endnote text"/>
    <w:basedOn w:val="a"/>
    <w:link w:val="af"/>
    <w:uiPriority w:val="99"/>
    <w:semiHidden/>
    <w:unhideWhenUsed/>
    <w:rsid w:val="00AA055E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סיום תו"/>
    <w:basedOn w:val="a0"/>
    <w:link w:val="ae"/>
    <w:uiPriority w:val="99"/>
    <w:semiHidden/>
    <w:rsid w:val="00AA055E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AA055E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AA055E"/>
    <w:pPr>
      <w:spacing w:after="0" w:line="240" w:lineRule="auto"/>
    </w:pPr>
    <w:rPr>
      <w:sz w:val="20"/>
      <w:szCs w:val="20"/>
    </w:rPr>
  </w:style>
  <w:style w:type="character" w:customStyle="1" w:styleId="af2">
    <w:name w:val="טקסט הערת שוליים תו"/>
    <w:basedOn w:val="a0"/>
    <w:link w:val="af1"/>
    <w:uiPriority w:val="99"/>
    <w:semiHidden/>
    <w:rsid w:val="00AA055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AA05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2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8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7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F2F8C-114F-4FB2-B22A-D9959A9A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5</cp:revision>
  <cp:lastPrinted>2019-07-07T15:48:00Z</cp:lastPrinted>
  <dcterms:created xsi:type="dcterms:W3CDTF">2020-01-09T11:31:00Z</dcterms:created>
  <dcterms:modified xsi:type="dcterms:W3CDTF">2020-01-14T11:37:00Z</dcterms:modified>
</cp:coreProperties>
</file>