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FCA1D" w14:textId="77777777" w:rsidR="005B3E71" w:rsidRDefault="005B3E71" w:rsidP="005B3E7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כ"ג תמוז תש"פ</w:t>
      </w:r>
    </w:p>
    <w:p w14:paraId="3789969F" w14:textId="77777777" w:rsidR="005B3E71" w:rsidRDefault="005B3E71" w:rsidP="005B3E7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15 יולי 2020</w:t>
      </w:r>
    </w:p>
    <w:p w14:paraId="13ECF9A5" w14:textId="034554F9" w:rsidR="00D000C7" w:rsidRDefault="00D000C7" w:rsidP="00CD593B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14:paraId="12E41C32" w14:textId="77777777"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14:paraId="439C35FA" w14:textId="77777777" w:rsidR="00B71480" w:rsidRDefault="00B71480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67505ADC" w14:textId="77777777" w:rsidR="00B71480" w:rsidRDefault="00B71480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354D44BA" w14:textId="5ACF8C90" w:rsidR="00492FB0" w:rsidRDefault="008D5E7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  <w:r>
        <w:rPr>
          <w:rFonts w:cs="David" w:hint="cs"/>
          <w:b/>
          <w:bCs/>
          <w:color w:val="000000"/>
          <w:sz w:val="26"/>
          <w:szCs w:val="26"/>
          <w:u w:val="single"/>
          <w:rtl/>
        </w:rPr>
        <w:t>תל-אביב</w:t>
      </w:r>
    </w:p>
    <w:p w14:paraId="415FB919" w14:textId="69F71D23" w:rsidR="008D5E7F" w:rsidRDefault="008D5E7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4825B137" w14:textId="77777777" w:rsidR="008D5E7F" w:rsidRDefault="008D5E7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4EBE1897" w14:textId="49EFA548"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7B24D3">
        <w:rPr>
          <w:rFonts w:ascii="Calibri" w:eastAsia="Times New Roman" w:hAnsi="Calibri" w:cs="David" w:hint="cs"/>
          <w:sz w:val="26"/>
          <w:szCs w:val="26"/>
          <w:rtl/>
        </w:rPr>
        <w:t>שלום רב,</w:t>
      </w:r>
    </w:p>
    <w:p w14:paraId="09A4A123" w14:textId="77777777" w:rsidR="00B71480" w:rsidRPr="007B24D3" w:rsidRDefault="00B71480" w:rsidP="00834F64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14:paraId="6DC2365D" w14:textId="77777777" w:rsidR="008508FB" w:rsidRDefault="00834F64" w:rsidP="002E49FE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14:paraId="4B040959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0872778E" w14:textId="1DC07306" w:rsidR="00F836E5" w:rsidRPr="002048D1" w:rsidRDefault="00C868AE" w:rsidP="004D0E93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דו"ח השוואת מחירים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"איקאה"</w:t>
      </w:r>
    </w:p>
    <w:p w14:paraId="21440CA0" w14:textId="7B097B67" w:rsidR="00C868AE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 בנושא שבנדון.</w:t>
      </w:r>
    </w:p>
    <w:p w14:paraId="1BA8025D" w14:textId="79E33CFD" w:rsidR="008D5E7F" w:rsidRDefault="00C868AE" w:rsidP="00A854E1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A854E1">
        <w:rPr>
          <w:rFonts w:cs="David" w:hint="cs"/>
          <w:color w:val="000000"/>
          <w:sz w:val="26"/>
          <w:szCs w:val="26"/>
          <w:rtl/>
        </w:rPr>
        <w:t>בבקשתך למידע אותה היגשת למשרדנו, הכלכלה והתעשייה, ביקשת לקבל לידך את  דו"ח השוואת המחירים המוזכר בכתבה</w:t>
      </w:r>
      <w:r w:rsidR="008D5E7F" w:rsidRPr="00A854E1">
        <w:rPr>
          <w:rFonts w:cs="David" w:hint="cs"/>
          <w:color w:val="000000"/>
          <w:sz w:val="26"/>
          <w:szCs w:val="26"/>
          <w:rtl/>
        </w:rPr>
        <w:t xml:space="preserve"> בעניין חברת "איקאה"</w:t>
      </w:r>
      <w:r w:rsidR="008D5E7F">
        <w:rPr>
          <w:rFonts w:cs="David" w:hint="cs"/>
          <w:color w:val="000000"/>
          <w:sz w:val="26"/>
          <w:szCs w:val="26"/>
          <w:rtl/>
        </w:rPr>
        <w:t>, לרבות תוצאות הבדיקה שנערכה במשרדנו.</w:t>
      </w:r>
    </w:p>
    <w:p w14:paraId="2281A70F" w14:textId="0D3224D4" w:rsidR="0053382A" w:rsidRPr="00FC2741" w:rsidRDefault="00565E3B" w:rsidP="00B71480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לקבלת מידע </w:t>
      </w:r>
      <w:r w:rsidR="00FF4C1D">
        <w:rPr>
          <w:rFonts w:ascii="Arial" w:hAnsi="Arial" w:cs="David" w:hint="cs"/>
          <w:sz w:val="26"/>
          <w:szCs w:val="26"/>
          <w:rtl/>
        </w:rPr>
        <w:t>הועברה להתייחסות לשכת שר הכלכלה והתעשייה, כמו גם ה</w:t>
      </w:r>
      <w:r>
        <w:rPr>
          <w:rFonts w:ascii="Arial" w:hAnsi="Arial" w:cs="David" w:hint="cs"/>
          <w:sz w:val="26"/>
          <w:szCs w:val="26"/>
          <w:rtl/>
        </w:rPr>
        <w:t xml:space="preserve">יחידה המקצועית הרלוונטית, במקרה דנן, </w:t>
      </w:r>
      <w:r w:rsidR="00FF4C1D">
        <w:rPr>
          <w:rFonts w:ascii="Arial" w:hAnsi="Arial" w:cs="David" w:hint="cs"/>
          <w:sz w:val="26"/>
          <w:szCs w:val="26"/>
          <w:rtl/>
        </w:rPr>
        <w:t>אגף בכיר אסטרטגיה ותכנון מדיניות</w:t>
      </w:r>
      <w:r>
        <w:rPr>
          <w:rFonts w:ascii="Arial" w:hAnsi="Arial" w:cs="David" w:hint="cs"/>
          <w:sz w:val="26"/>
          <w:szCs w:val="26"/>
          <w:rtl/>
        </w:rPr>
        <w:t xml:space="preserve">. </w:t>
      </w:r>
    </w:p>
    <w:p w14:paraId="288F0461" w14:textId="6A0A3B80" w:rsidR="00FF4C1D" w:rsidRPr="00B71480" w:rsidRDefault="00B176DD" w:rsidP="00B71480">
      <w:pPr>
        <w:spacing w:before="240" w:after="0" w:line="360" w:lineRule="auto"/>
        <w:jc w:val="both"/>
        <w:rPr>
          <w:rFonts w:cs="David"/>
          <w:sz w:val="26"/>
          <w:szCs w:val="26"/>
        </w:rPr>
      </w:pPr>
      <w:r w:rsidRPr="00B71480">
        <w:rPr>
          <w:rFonts w:cs="David" w:hint="cs"/>
          <w:sz w:val="26"/>
          <w:szCs w:val="26"/>
          <w:rtl/>
        </w:rPr>
        <w:t xml:space="preserve">בתום </w:t>
      </w:r>
      <w:r w:rsidR="00B71480">
        <w:rPr>
          <w:rFonts w:cs="David" w:hint="cs"/>
          <w:sz w:val="26"/>
          <w:szCs w:val="26"/>
          <w:rtl/>
        </w:rPr>
        <w:t>בירור בקשתך,</w:t>
      </w:r>
      <w:bookmarkStart w:id="0" w:name="_GoBack"/>
      <w:bookmarkEnd w:id="0"/>
      <w:r w:rsidRPr="00B71480">
        <w:rPr>
          <w:rFonts w:cs="David" w:hint="cs"/>
          <w:sz w:val="26"/>
          <w:szCs w:val="26"/>
          <w:rtl/>
        </w:rPr>
        <w:t xml:space="preserve"> </w:t>
      </w:r>
      <w:r w:rsidR="00FF4C1D" w:rsidRPr="00B71480">
        <w:rPr>
          <w:rFonts w:cs="David" w:hint="cs"/>
          <w:sz w:val="26"/>
          <w:szCs w:val="26"/>
          <w:rtl/>
        </w:rPr>
        <w:t>מצ"ב המידע אותו ביקשת</w:t>
      </w:r>
      <w:r w:rsidRPr="00B71480">
        <w:rPr>
          <w:rFonts w:cs="David" w:hint="cs"/>
          <w:sz w:val="26"/>
          <w:szCs w:val="26"/>
          <w:rtl/>
        </w:rPr>
        <w:t>:</w:t>
      </w:r>
      <w:r w:rsidR="00B71480">
        <w:rPr>
          <w:rFonts w:cs="David" w:hint="cs"/>
          <w:sz w:val="26"/>
          <w:szCs w:val="26"/>
          <w:rtl/>
        </w:rPr>
        <w:t xml:space="preserve"> </w:t>
      </w:r>
      <w:r w:rsidR="00FF4C1D" w:rsidRPr="00B71480">
        <w:rPr>
          <w:rFonts w:cs="David" w:hint="cs"/>
          <w:sz w:val="26"/>
          <w:szCs w:val="26"/>
          <w:rtl/>
        </w:rPr>
        <w:t>דו"ח השוואת המחירים, אשר הוכן על ידי היחידה המקצועית.</w:t>
      </w:r>
    </w:p>
    <w:p w14:paraId="772C4A6A" w14:textId="77777777" w:rsidR="00427E34" w:rsidRDefault="00427E34" w:rsidP="004D0E93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</w:t>
      </w:r>
      <w:r>
        <w:rPr>
          <w:rFonts w:cs="David" w:hint="cs"/>
          <w:sz w:val="26"/>
          <w:szCs w:val="26"/>
          <w:rtl/>
        </w:rPr>
        <w:t>.</w:t>
      </w:r>
    </w:p>
    <w:p w14:paraId="57DDCE60" w14:textId="77777777" w:rsidR="00B71480" w:rsidRDefault="00B71480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70CCD5A8" w14:textId="77777777" w:rsidR="00B71480" w:rsidRDefault="00B71480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49901791" w14:textId="73431D6D"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37E4F091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64EDAAD0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0CBED9FD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10BD6C05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399386C6" w14:textId="6BA61EF0" w:rsidR="00427E34" w:rsidRDefault="00427E34" w:rsidP="00A854E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5EFDC230" w14:textId="7D2D7FFE" w:rsidR="00427E34" w:rsidRDefault="00427E34" w:rsidP="00A854E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55943E1D" w14:textId="77777777" w:rsidR="00B71480" w:rsidRDefault="00B71480" w:rsidP="00B71480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1B5E0E15" w14:textId="0EF071C2" w:rsidR="00427E34" w:rsidRDefault="00427E34" w:rsidP="00A854E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3948DBF2" w14:textId="3B2A9CCB" w:rsidR="00BF1807" w:rsidRDefault="00BF1807" w:rsidP="00BF180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6CCDF554" w14:textId="77777777" w:rsidR="00BF1807" w:rsidRDefault="00BF1807" w:rsidP="00BF180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20FA0F64" w14:textId="77777777"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36801" w14:textId="77777777" w:rsidR="00F55B58" w:rsidRDefault="00F55B58">
      <w:pPr>
        <w:spacing w:after="0" w:line="240" w:lineRule="auto"/>
      </w:pPr>
      <w:r>
        <w:separator/>
      </w:r>
    </w:p>
  </w:endnote>
  <w:endnote w:type="continuationSeparator" w:id="0">
    <w:p w14:paraId="480B66B4" w14:textId="77777777" w:rsidR="00F55B58" w:rsidRDefault="00F5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88BF2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712DB4F4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0183E004" w14:textId="77777777" w:rsidR="00584DD8" w:rsidRDefault="00B71480" w:rsidP="00584DD8">
    <w:pPr>
      <w:pStyle w:val="a5"/>
      <w:ind w:left="-989"/>
      <w:rPr>
        <w:noProof/>
        <w:rtl/>
      </w:rPr>
    </w:pPr>
  </w:p>
  <w:p w14:paraId="3B35B82B" w14:textId="77777777" w:rsidR="00641AB2" w:rsidRDefault="00B71480" w:rsidP="00641AB2">
    <w:pPr>
      <w:pStyle w:val="a5"/>
      <w:ind w:left="-807" w:hanging="199"/>
      <w:rPr>
        <w:sz w:val="20"/>
        <w:szCs w:val="20"/>
        <w:rtl/>
      </w:rPr>
    </w:pPr>
  </w:p>
  <w:p w14:paraId="16E724BD" w14:textId="77777777" w:rsidR="00415B40" w:rsidRPr="00641AB2" w:rsidRDefault="00B71480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552E6" w14:textId="77777777" w:rsidR="00F55B58" w:rsidRDefault="00F55B58">
      <w:pPr>
        <w:spacing w:after="0" w:line="240" w:lineRule="auto"/>
      </w:pPr>
      <w:r>
        <w:separator/>
      </w:r>
    </w:p>
  </w:footnote>
  <w:footnote w:type="continuationSeparator" w:id="0">
    <w:p w14:paraId="705144DB" w14:textId="77777777" w:rsidR="00F55B58" w:rsidRDefault="00F5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E5A62" w14:textId="77777777" w:rsidR="00FF22C0" w:rsidRDefault="00FF22C0" w:rsidP="00FF22C0">
    <w:pPr>
      <w:pStyle w:val="a3"/>
      <w:rPr>
        <w:rtl/>
      </w:rPr>
    </w:pPr>
  </w:p>
  <w:p w14:paraId="3AAE4A47" w14:textId="77777777"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ECDB9A0" wp14:editId="7556F854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4819A1D" wp14:editId="1B021E15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6FE2"/>
    <w:multiLevelType w:val="hybridMultilevel"/>
    <w:tmpl w:val="2370E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F309F"/>
    <w:multiLevelType w:val="multilevel"/>
    <w:tmpl w:val="1DBE7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DA1986"/>
    <w:multiLevelType w:val="hybridMultilevel"/>
    <w:tmpl w:val="AA725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30D8D"/>
    <w:multiLevelType w:val="hybridMultilevel"/>
    <w:tmpl w:val="36221E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B14E2F"/>
    <w:multiLevelType w:val="hybridMultilevel"/>
    <w:tmpl w:val="CFBC0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F55F5"/>
    <w:multiLevelType w:val="hybridMultilevel"/>
    <w:tmpl w:val="150E26AA"/>
    <w:lvl w:ilvl="0" w:tplc="2B18BC30">
      <w:start w:val="1"/>
      <w:numFmt w:val="decimal"/>
      <w:lvlText w:val="%1."/>
      <w:lvlJc w:val="left"/>
      <w:pPr>
        <w:ind w:left="-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" w:hanging="360"/>
      </w:pPr>
    </w:lvl>
    <w:lvl w:ilvl="2" w:tplc="0409001B" w:tentative="1">
      <w:start w:val="1"/>
      <w:numFmt w:val="lowerRoman"/>
      <w:lvlText w:val="%3."/>
      <w:lvlJc w:val="right"/>
      <w:pPr>
        <w:ind w:left="1034" w:hanging="180"/>
      </w:pPr>
    </w:lvl>
    <w:lvl w:ilvl="3" w:tplc="0409000F" w:tentative="1">
      <w:start w:val="1"/>
      <w:numFmt w:val="decimal"/>
      <w:lvlText w:val="%4."/>
      <w:lvlJc w:val="left"/>
      <w:pPr>
        <w:ind w:left="1754" w:hanging="360"/>
      </w:pPr>
    </w:lvl>
    <w:lvl w:ilvl="4" w:tplc="04090019" w:tentative="1">
      <w:start w:val="1"/>
      <w:numFmt w:val="lowerLetter"/>
      <w:lvlText w:val="%5."/>
      <w:lvlJc w:val="left"/>
      <w:pPr>
        <w:ind w:left="2474" w:hanging="360"/>
      </w:pPr>
    </w:lvl>
    <w:lvl w:ilvl="5" w:tplc="0409001B" w:tentative="1">
      <w:start w:val="1"/>
      <w:numFmt w:val="lowerRoman"/>
      <w:lvlText w:val="%6."/>
      <w:lvlJc w:val="right"/>
      <w:pPr>
        <w:ind w:left="3194" w:hanging="180"/>
      </w:pPr>
    </w:lvl>
    <w:lvl w:ilvl="6" w:tplc="0409000F" w:tentative="1">
      <w:start w:val="1"/>
      <w:numFmt w:val="decimal"/>
      <w:lvlText w:val="%7."/>
      <w:lvlJc w:val="left"/>
      <w:pPr>
        <w:ind w:left="3914" w:hanging="360"/>
      </w:pPr>
    </w:lvl>
    <w:lvl w:ilvl="7" w:tplc="04090019" w:tentative="1">
      <w:start w:val="1"/>
      <w:numFmt w:val="lowerLetter"/>
      <w:lvlText w:val="%8."/>
      <w:lvlJc w:val="left"/>
      <w:pPr>
        <w:ind w:left="4634" w:hanging="360"/>
      </w:pPr>
    </w:lvl>
    <w:lvl w:ilvl="8" w:tplc="0409001B" w:tentative="1">
      <w:start w:val="1"/>
      <w:numFmt w:val="lowerRoman"/>
      <w:lvlText w:val="%9."/>
      <w:lvlJc w:val="right"/>
      <w:pPr>
        <w:ind w:left="5354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590D"/>
    <w:rsid w:val="00006075"/>
    <w:rsid w:val="00010063"/>
    <w:rsid w:val="00012948"/>
    <w:rsid w:val="000232D1"/>
    <w:rsid w:val="00024F41"/>
    <w:rsid w:val="00043C70"/>
    <w:rsid w:val="00066931"/>
    <w:rsid w:val="00070FC1"/>
    <w:rsid w:val="0008035E"/>
    <w:rsid w:val="00082953"/>
    <w:rsid w:val="000850AA"/>
    <w:rsid w:val="00086DF3"/>
    <w:rsid w:val="0009148A"/>
    <w:rsid w:val="000A711C"/>
    <w:rsid w:val="000B3E80"/>
    <w:rsid w:val="000B5D3A"/>
    <w:rsid w:val="000D1E0D"/>
    <w:rsid w:val="000D5843"/>
    <w:rsid w:val="000D7FE6"/>
    <w:rsid w:val="000F33C3"/>
    <w:rsid w:val="000F6607"/>
    <w:rsid w:val="000F7818"/>
    <w:rsid w:val="00100B4F"/>
    <w:rsid w:val="00101AC6"/>
    <w:rsid w:val="001076EB"/>
    <w:rsid w:val="00110E38"/>
    <w:rsid w:val="00116038"/>
    <w:rsid w:val="00123DAD"/>
    <w:rsid w:val="0012529B"/>
    <w:rsid w:val="00127665"/>
    <w:rsid w:val="00132EA3"/>
    <w:rsid w:val="00137B53"/>
    <w:rsid w:val="00142DFD"/>
    <w:rsid w:val="00155C64"/>
    <w:rsid w:val="00157DD3"/>
    <w:rsid w:val="00163871"/>
    <w:rsid w:val="001937A4"/>
    <w:rsid w:val="001A13FF"/>
    <w:rsid w:val="001B08EF"/>
    <w:rsid w:val="001B2070"/>
    <w:rsid w:val="001B660A"/>
    <w:rsid w:val="001C087E"/>
    <w:rsid w:val="001C2957"/>
    <w:rsid w:val="001D04E6"/>
    <w:rsid w:val="001D0F37"/>
    <w:rsid w:val="001F5DEB"/>
    <w:rsid w:val="00201B68"/>
    <w:rsid w:val="002048D1"/>
    <w:rsid w:val="00205008"/>
    <w:rsid w:val="002114D2"/>
    <w:rsid w:val="002217FC"/>
    <w:rsid w:val="00221CA4"/>
    <w:rsid w:val="002239E1"/>
    <w:rsid w:val="00224505"/>
    <w:rsid w:val="002424DB"/>
    <w:rsid w:val="00250F60"/>
    <w:rsid w:val="00261086"/>
    <w:rsid w:val="00272556"/>
    <w:rsid w:val="002859BC"/>
    <w:rsid w:val="00297931"/>
    <w:rsid w:val="002A2F1F"/>
    <w:rsid w:val="002A377D"/>
    <w:rsid w:val="002A3BF4"/>
    <w:rsid w:val="002A5F2F"/>
    <w:rsid w:val="002C15B0"/>
    <w:rsid w:val="002C4149"/>
    <w:rsid w:val="002D432C"/>
    <w:rsid w:val="002D5E65"/>
    <w:rsid w:val="002E4707"/>
    <w:rsid w:val="002E49FE"/>
    <w:rsid w:val="002F11FE"/>
    <w:rsid w:val="00303EC4"/>
    <w:rsid w:val="00317867"/>
    <w:rsid w:val="00335232"/>
    <w:rsid w:val="00340C25"/>
    <w:rsid w:val="003704D8"/>
    <w:rsid w:val="00381DB8"/>
    <w:rsid w:val="00384C8D"/>
    <w:rsid w:val="003A28FF"/>
    <w:rsid w:val="003A3129"/>
    <w:rsid w:val="003B405A"/>
    <w:rsid w:val="003B45FA"/>
    <w:rsid w:val="003C2AB4"/>
    <w:rsid w:val="003C7A91"/>
    <w:rsid w:val="003D28A7"/>
    <w:rsid w:val="003D4CAB"/>
    <w:rsid w:val="003E3386"/>
    <w:rsid w:val="003E3460"/>
    <w:rsid w:val="003F58E1"/>
    <w:rsid w:val="003F6BFA"/>
    <w:rsid w:val="003F780F"/>
    <w:rsid w:val="004067A8"/>
    <w:rsid w:val="004131AA"/>
    <w:rsid w:val="00427E34"/>
    <w:rsid w:val="00432EA6"/>
    <w:rsid w:val="00437135"/>
    <w:rsid w:val="0044210A"/>
    <w:rsid w:val="00460C4A"/>
    <w:rsid w:val="00473D08"/>
    <w:rsid w:val="00481F12"/>
    <w:rsid w:val="00483B5E"/>
    <w:rsid w:val="00492FB0"/>
    <w:rsid w:val="004933C0"/>
    <w:rsid w:val="0049777B"/>
    <w:rsid w:val="004A384E"/>
    <w:rsid w:val="004B21B0"/>
    <w:rsid w:val="004D0E93"/>
    <w:rsid w:val="004E1123"/>
    <w:rsid w:val="004E3329"/>
    <w:rsid w:val="004F23D5"/>
    <w:rsid w:val="004F5D67"/>
    <w:rsid w:val="00506C93"/>
    <w:rsid w:val="005149D7"/>
    <w:rsid w:val="0053382A"/>
    <w:rsid w:val="00535FA8"/>
    <w:rsid w:val="00536EEF"/>
    <w:rsid w:val="005443D2"/>
    <w:rsid w:val="005461C6"/>
    <w:rsid w:val="00557AB8"/>
    <w:rsid w:val="00561065"/>
    <w:rsid w:val="00562704"/>
    <w:rsid w:val="00565E3B"/>
    <w:rsid w:val="005704B7"/>
    <w:rsid w:val="00581793"/>
    <w:rsid w:val="0059619E"/>
    <w:rsid w:val="005970E0"/>
    <w:rsid w:val="005A7688"/>
    <w:rsid w:val="005B1F97"/>
    <w:rsid w:val="005B3E71"/>
    <w:rsid w:val="005D01BD"/>
    <w:rsid w:val="005D7899"/>
    <w:rsid w:val="005E47F8"/>
    <w:rsid w:val="005F1B34"/>
    <w:rsid w:val="00600552"/>
    <w:rsid w:val="006038C5"/>
    <w:rsid w:val="00604AC8"/>
    <w:rsid w:val="0060693A"/>
    <w:rsid w:val="00606989"/>
    <w:rsid w:val="00613317"/>
    <w:rsid w:val="00622FD6"/>
    <w:rsid w:val="006300A3"/>
    <w:rsid w:val="00667879"/>
    <w:rsid w:val="00685419"/>
    <w:rsid w:val="006A46EC"/>
    <w:rsid w:val="006A4885"/>
    <w:rsid w:val="006A78FF"/>
    <w:rsid w:val="006B0285"/>
    <w:rsid w:val="006B0B73"/>
    <w:rsid w:val="006B327A"/>
    <w:rsid w:val="006B385E"/>
    <w:rsid w:val="006B7C73"/>
    <w:rsid w:val="006D26B3"/>
    <w:rsid w:val="006D46C0"/>
    <w:rsid w:val="006D7C6C"/>
    <w:rsid w:val="006E1174"/>
    <w:rsid w:val="006E2BD8"/>
    <w:rsid w:val="00722DC2"/>
    <w:rsid w:val="00724CA7"/>
    <w:rsid w:val="00727154"/>
    <w:rsid w:val="0073107E"/>
    <w:rsid w:val="0073141E"/>
    <w:rsid w:val="0074046A"/>
    <w:rsid w:val="00744942"/>
    <w:rsid w:val="00752992"/>
    <w:rsid w:val="007572F2"/>
    <w:rsid w:val="0076098F"/>
    <w:rsid w:val="00760C2D"/>
    <w:rsid w:val="00761DCF"/>
    <w:rsid w:val="00774164"/>
    <w:rsid w:val="007852A8"/>
    <w:rsid w:val="00790156"/>
    <w:rsid w:val="00791DBA"/>
    <w:rsid w:val="007964F7"/>
    <w:rsid w:val="007A7CA3"/>
    <w:rsid w:val="007B24D3"/>
    <w:rsid w:val="007B2814"/>
    <w:rsid w:val="007B6A39"/>
    <w:rsid w:val="007F1C46"/>
    <w:rsid w:val="007F62D1"/>
    <w:rsid w:val="0081595A"/>
    <w:rsid w:val="0082347B"/>
    <w:rsid w:val="00834F64"/>
    <w:rsid w:val="008508FB"/>
    <w:rsid w:val="008523F7"/>
    <w:rsid w:val="008540FE"/>
    <w:rsid w:val="00871C34"/>
    <w:rsid w:val="008843C9"/>
    <w:rsid w:val="008D14F2"/>
    <w:rsid w:val="008D42B5"/>
    <w:rsid w:val="008D5E7F"/>
    <w:rsid w:val="008F0C52"/>
    <w:rsid w:val="008F1593"/>
    <w:rsid w:val="008F32B2"/>
    <w:rsid w:val="009005F6"/>
    <w:rsid w:val="00900674"/>
    <w:rsid w:val="00901350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A483A"/>
    <w:rsid w:val="009B18C4"/>
    <w:rsid w:val="009B380C"/>
    <w:rsid w:val="009C3FDD"/>
    <w:rsid w:val="009D6DA2"/>
    <w:rsid w:val="009E182F"/>
    <w:rsid w:val="009F29F2"/>
    <w:rsid w:val="00A01D37"/>
    <w:rsid w:val="00A22E81"/>
    <w:rsid w:val="00A2483A"/>
    <w:rsid w:val="00A25F05"/>
    <w:rsid w:val="00A42BCC"/>
    <w:rsid w:val="00A45A50"/>
    <w:rsid w:val="00A52B1F"/>
    <w:rsid w:val="00A52CA6"/>
    <w:rsid w:val="00A54590"/>
    <w:rsid w:val="00A636FC"/>
    <w:rsid w:val="00A6401E"/>
    <w:rsid w:val="00A7508D"/>
    <w:rsid w:val="00A75FE6"/>
    <w:rsid w:val="00A81325"/>
    <w:rsid w:val="00A816C5"/>
    <w:rsid w:val="00A854E1"/>
    <w:rsid w:val="00A90A55"/>
    <w:rsid w:val="00A91F65"/>
    <w:rsid w:val="00AD207F"/>
    <w:rsid w:val="00AE4D2C"/>
    <w:rsid w:val="00B1506D"/>
    <w:rsid w:val="00B16870"/>
    <w:rsid w:val="00B176DD"/>
    <w:rsid w:val="00B26E57"/>
    <w:rsid w:val="00B273FA"/>
    <w:rsid w:val="00B379D4"/>
    <w:rsid w:val="00B47E5C"/>
    <w:rsid w:val="00B56A6D"/>
    <w:rsid w:val="00B63B1D"/>
    <w:rsid w:val="00B71480"/>
    <w:rsid w:val="00B74DD9"/>
    <w:rsid w:val="00B87896"/>
    <w:rsid w:val="00B91A74"/>
    <w:rsid w:val="00B93E5F"/>
    <w:rsid w:val="00B959C1"/>
    <w:rsid w:val="00BA23DC"/>
    <w:rsid w:val="00BA4BD6"/>
    <w:rsid w:val="00BA5B9B"/>
    <w:rsid w:val="00BB1555"/>
    <w:rsid w:val="00BB17A9"/>
    <w:rsid w:val="00BB3A8D"/>
    <w:rsid w:val="00BC3A5B"/>
    <w:rsid w:val="00BF1807"/>
    <w:rsid w:val="00BF617E"/>
    <w:rsid w:val="00C00893"/>
    <w:rsid w:val="00C225EF"/>
    <w:rsid w:val="00C3108B"/>
    <w:rsid w:val="00C40C1B"/>
    <w:rsid w:val="00C53268"/>
    <w:rsid w:val="00C84D11"/>
    <w:rsid w:val="00C868AE"/>
    <w:rsid w:val="00C95EE4"/>
    <w:rsid w:val="00CC25CD"/>
    <w:rsid w:val="00CC4659"/>
    <w:rsid w:val="00CD593B"/>
    <w:rsid w:val="00CD5B9E"/>
    <w:rsid w:val="00CE1AA6"/>
    <w:rsid w:val="00CE2484"/>
    <w:rsid w:val="00CE532E"/>
    <w:rsid w:val="00CF3DF5"/>
    <w:rsid w:val="00D000C7"/>
    <w:rsid w:val="00D03A99"/>
    <w:rsid w:val="00D108DE"/>
    <w:rsid w:val="00D275CE"/>
    <w:rsid w:val="00D47740"/>
    <w:rsid w:val="00D52A54"/>
    <w:rsid w:val="00D56934"/>
    <w:rsid w:val="00D57CA2"/>
    <w:rsid w:val="00D60939"/>
    <w:rsid w:val="00D71D63"/>
    <w:rsid w:val="00D74CB3"/>
    <w:rsid w:val="00D754F5"/>
    <w:rsid w:val="00D87BBF"/>
    <w:rsid w:val="00D96957"/>
    <w:rsid w:val="00D9707E"/>
    <w:rsid w:val="00DA2627"/>
    <w:rsid w:val="00DA3D38"/>
    <w:rsid w:val="00DB18A3"/>
    <w:rsid w:val="00DB41D8"/>
    <w:rsid w:val="00DC063C"/>
    <w:rsid w:val="00DD0963"/>
    <w:rsid w:val="00DD3DCE"/>
    <w:rsid w:val="00DE1F5E"/>
    <w:rsid w:val="00DF769A"/>
    <w:rsid w:val="00E152C7"/>
    <w:rsid w:val="00E23EF1"/>
    <w:rsid w:val="00E330DA"/>
    <w:rsid w:val="00E36AAD"/>
    <w:rsid w:val="00E46659"/>
    <w:rsid w:val="00E56028"/>
    <w:rsid w:val="00E61981"/>
    <w:rsid w:val="00E71AAF"/>
    <w:rsid w:val="00E76E04"/>
    <w:rsid w:val="00E91132"/>
    <w:rsid w:val="00E92A35"/>
    <w:rsid w:val="00E93120"/>
    <w:rsid w:val="00EA2101"/>
    <w:rsid w:val="00EA21DD"/>
    <w:rsid w:val="00EB2632"/>
    <w:rsid w:val="00EC337C"/>
    <w:rsid w:val="00EC6D8C"/>
    <w:rsid w:val="00ED2DB7"/>
    <w:rsid w:val="00EE0CB3"/>
    <w:rsid w:val="00F0721A"/>
    <w:rsid w:val="00F202CF"/>
    <w:rsid w:val="00F42B3F"/>
    <w:rsid w:val="00F54338"/>
    <w:rsid w:val="00F55B58"/>
    <w:rsid w:val="00F673CF"/>
    <w:rsid w:val="00F836E5"/>
    <w:rsid w:val="00FA4F55"/>
    <w:rsid w:val="00FB105F"/>
    <w:rsid w:val="00FB3CE5"/>
    <w:rsid w:val="00FC5187"/>
    <w:rsid w:val="00FE3CD2"/>
    <w:rsid w:val="00FF22C0"/>
    <w:rsid w:val="00FF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33D6E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565E3B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5E3B"/>
    <w:pPr>
      <w:widowControl w:val="0"/>
      <w:shd w:val="clear" w:color="auto" w:fill="FFFFFF"/>
      <w:spacing w:after="420" w:line="245" w:lineRule="exact"/>
      <w:ind w:hanging="560"/>
    </w:pPr>
    <w:rPr>
      <w:rFonts w:ascii="David" w:eastAsia="David" w:hAnsi="David" w:cs="David"/>
    </w:rPr>
  </w:style>
  <w:style w:type="character" w:customStyle="1" w:styleId="Bodytext2Bold">
    <w:name w:val="Body text (2) + Bold"/>
    <w:basedOn w:val="Bodytext2"/>
    <w:rsid w:val="006B0B73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he-IL" w:eastAsia="he-IL" w:bidi="he-IL"/>
    </w:rPr>
  </w:style>
  <w:style w:type="character" w:styleId="ae">
    <w:name w:val="annotation reference"/>
    <w:basedOn w:val="a0"/>
    <w:uiPriority w:val="99"/>
    <w:semiHidden/>
    <w:unhideWhenUsed/>
    <w:rsid w:val="008523F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523F7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8523F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523F7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8523F7"/>
    <w:rPr>
      <w:b/>
      <w:bCs/>
      <w:sz w:val="20"/>
      <w:szCs w:val="20"/>
    </w:rPr>
  </w:style>
  <w:style w:type="paragraph" w:customStyle="1" w:styleId="p220">
    <w:name w:val="p22"/>
    <w:basedOn w:val="a"/>
    <w:rsid w:val="001937A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C868AE"/>
    <w:pPr>
      <w:spacing w:after="0" w:line="240" w:lineRule="auto"/>
      <w:ind w:left="-765" w:right="-567"/>
    </w:pPr>
    <w:rPr>
      <w:rFonts w:ascii="David" w:eastAsiaTheme="minorHAnsi" w:hAnsi="David" w:cs="David"/>
      <w:sz w:val="20"/>
      <w:szCs w:val="20"/>
    </w:rPr>
  </w:style>
  <w:style w:type="character" w:customStyle="1" w:styleId="af4">
    <w:name w:val="טקסט הערת שוליים תו"/>
    <w:basedOn w:val="a0"/>
    <w:link w:val="af3"/>
    <w:uiPriority w:val="99"/>
    <w:semiHidden/>
    <w:rsid w:val="00C868AE"/>
    <w:rPr>
      <w:rFonts w:ascii="David" w:eastAsiaTheme="minorHAnsi" w:hAnsi="David" w:cs="David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868AE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C868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0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87023-E412-4149-97B3-3153789E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681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59</cp:revision>
  <cp:lastPrinted>2020-07-16T10:10:00Z</cp:lastPrinted>
  <dcterms:created xsi:type="dcterms:W3CDTF">2019-11-20T09:09:00Z</dcterms:created>
  <dcterms:modified xsi:type="dcterms:W3CDTF">2020-08-16T10:52:00Z</dcterms:modified>
</cp:coreProperties>
</file>