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674" w:rsidRDefault="00374674" w:rsidP="00D36CA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‏י</w:t>
      </w:r>
      <w:r>
        <w:rPr>
          <w:rFonts w:cs="David"/>
          <w:color w:val="000000"/>
          <w:sz w:val="26"/>
          <w:szCs w:val="26"/>
          <w:rtl/>
        </w:rPr>
        <w:t>"ד תמוז תש"פ</w:t>
      </w:r>
    </w:p>
    <w:p w:rsidR="00374674" w:rsidRDefault="00374674" w:rsidP="00D36CA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06 יולי 2020</w:t>
      </w:r>
    </w:p>
    <w:p w:rsidR="00B8317B" w:rsidRDefault="00B8317B" w:rsidP="00D36CA6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467A83" w:rsidRDefault="00467A8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</w:rPr>
      </w:pPr>
      <w:bookmarkStart w:id="0" w:name="_GoBack"/>
      <w:bookmarkEnd w:id="0"/>
    </w:p>
    <w:p w:rsidR="00A0333C" w:rsidRPr="00467A83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2A460B" w:rsidRDefault="00AC0AF0" w:rsidP="00957624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>תאונת עבודה</w:t>
      </w:r>
      <w:r w:rsidR="001A0AAF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</w:t>
      </w:r>
      <w:r w:rsidR="001A0AAF">
        <w:rPr>
          <w:rFonts w:ascii="Calibri" w:eastAsia="Times New Roman" w:hAnsi="Calibri" w:cs="David"/>
          <w:sz w:val="28"/>
          <w:szCs w:val="28"/>
          <w:u w:val="single"/>
          <w:rtl/>
        </w:rPr>
        <w:t>–</w:t>
      </w:r>
      <w:r w:rsidR="001A0AAF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 </w:t>
      </w:r>
      <w:r w:rsidR="00A84AFC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סלילת כביש </w:t>
      </w:r>
      <w:r w:rsidR="00FB10EB">
        <w:rPr>
          <w:rFonts w:ascii="Calibri" w:eastAsia="Times New Roman" w:hAnsi="Calibri" w:cs="David" w:hint="cs"/>
          <w:sz w:val="28"/>
          <w:szCs w:val="28"/>
          <w:u w:val="single"/>
          <w:rtl/>
        </w:rPr>
        <w:t>8</w:t>
      </w:r>
      <w:r w:rsidR="00A84AFC">
        <w:rPr>
          <w:rFonts w:ascii="Calibri" w:eastAsia="Times New Roman" w:hAnsi="Calibri" w:cs="David" w:hint="cs"/>
          <w:sz w:val="28"/>
          <w:szCs w:val="28"/>
          <w:u w:val="single"/>
          <w:rtl/>
        </w:rPr>
        <w:t>9</w:t>
      </w:r>
    </w:p>
    <w:p w:rsidR="009B18C4" w:rsidRPr="00A47AEC" w:rsidRDefault="00BA05A8" w:rsidP="00957624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 xml:space="preserve">סימוכין: </w:t>
      </w:r>
      <w:r w:rsidR="00B8317B">
        <w:rPr>
          <w:rFonts w:cs="David" w:hint="cs"/>
          <w:sz w:val="26"/>
          <w:szCs w:val="26"/>
          <w:rtl/>
        </w:rPr>
        <w:t xml:space="preserve">בקשתך לקבלת מידע מיום </w:t>
      </w:r>
      <w:r w:rsidR="00A84AFC">
        <w:rPr>
          <w:rFonts w:ascii="David" w:hAnsi="David" w:cs="David" w:hint="cs"/>
          <w:sz w:val="26"/>
          <w:szCs w:val="26"/>
          <w:rtl/>
        </w:rPr>
        <w:t>6.7.20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CC25CD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B8317B" w:rsidRPr="00D36CA6" w:rsidRDefault="00B8317B" w:rsidP="0000073A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בפנייה זו</w:t>
      </w:r>
      <w:r w:rsidR="006A0E37">
        <w:rPr>
          <w:rFonts w:ascii="Arial" w:hAnsi="Arial" w:cs="David" w:hint="cs"/>
          <w:sz w:val="26"/>
          <w:szCs w:val="26"/>
          <w:rtl/>
        </w:rPr>
        <w:t xml:space="preserve"> לקבלת מידע </w:t>
      </w:r>
      <w:r w:rsidR="0000073A">
        <w:rPr>
          <w:rFonts w:ascii="Arial" w:hAnsi="Arial" w:cs="David" w:hint="cs"/>
          <w:sz w:val="26"/>
          <w:szCs w:val="26"/>
          <w:rtl/>
        </w:rPr>
        <w:t xml:space="preserve">ביקשת </w:t>
      </w:r>
      <w:r>
        <w:rPr>
          <w:rFonts w:ascii="Arial" w:hAnsi="Arial" w:cs="David" w:hint="cs"/>
          <w:sz w:val="26"/>
          <w:szCs w:val="26"/>
          <w:rtl/>
        </w:rPr>
        <w:t xml:space="preserve">את </w:t>
      </w:r>
      <w:r w:rsidRPr="00D36CA6">
        <w:rPr>
          <w:rFonts w:ascii="Arial" w:hAnsi="Arial" w:cs="David" w:hint="cs"/>
          <w:sz w:val="26"/>
          <w:szCs w:val="26"/>
          <w:rtl/>
        </w:rPr>
        <w:t>מלוא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="00FB10EB" w:rsidRPr="00D36CA6">
        <w:rPr>
          <w:rFonts w:ascii="Arial" w:hAnsi="Arial" w:cs="David" w:hint="cs"/>
          <w:sz w:val="26"/>
          <w:szCs w:val="26"/>
          <w:rtl/>
        </w:rPr>
        <w:t>ה</w:t>
      </w:r>
      <w:r w:rsidR="00FB10EB">
        <w:rPr>
          <w:rFonts w:ascii="Arial" w:hAnsi="Arial" w:cs="David" w:hint="cs"/>
          <w:sz w:val="26"/>
          <w:szCs w:val="26"/>
          <w:rtl/>
        </w:rPr>
        <w:t xml:space="preserve">חומר </w:t>
      </w:r>
      <w:r w:rsidRPr="00D36CA6">
        <w:rPr>
          <w:rFonts w:ascii="Arial" w:hAnsi="Arial" w:cs="David" w:hint="cs"/>
          <w:sz w:val="26"/>
          <w:szCs w:val="26"/>
          <w:rtl/>
        </w:rPr>
        <w:t>אודות</w:t>
      </w:r>
      <w:r w:rsidR="00FB10EB">
        <w:rPr>
          <w:rFonts w:ascii="David" w:hAnsi="David" w:cs="David" w:hint="cs"/>
          <w:sz w:val="26"/>
          <w:szCs w:val="26"/>
          <w:rtl/>
        </w:rPr>
        <w:t xml:space="preserve"> "זהות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="00FB10EB">
        <w:rPr>
          <w:rFonts w:ascii="Arial" w:hAnsi="Arial" w:cs="David" w:hint="cs"/>
          <w:sz w:val="26"/>
          <w:szCs w:val="26"/>
          <w:rtl/>
        </w:rPr>
        <w:t>הגורמים האחראים לביצוע העבודות באתר סלילת כביש 89</w:t>
      </w:r>
      <w:r w:rsidR="00557B0F">
        <w:rPr>
          <w:rFonts w:ascii="Arial" w:hAnsi="Arial" w:cs="David" w:hint="cs"/>
          <w:sz w:val="26"/>
          <w:szCs w:val="26"/>
          <w:rtl/>
        </w:rPr>
        <w:t>"</w:t>
      </w:r>
      <w:r>
        <w:rPr>
          <w:rFonts w:ascii="Arial" w:hAnsi="Arial" w:cs="David" w:hint="cs"/>
          <w:sz w:val="26"/>
          <w:szCs w:val="26"/>
          <w:rtl/>
        </w:rPr>
        <w:t xml:space="preserve">, </w:t>
      </w:r>
      <w:r w:rsidRPr="00D36CA6">
        <w:rPr>
          <w:rFonts w:ascii="Arial" w:hAnsi="Arial" w:cs="David" w:hint="cs"/>
          <w:sz w:val="26"/>
          <w:szCs w:val="26"/>
          <w:rtl/>
        </w:rPr>
        <w:t>עקב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Pr="00D36CA6">
        <w:rPr>
          <w:rFonts w:ascii="Arial" w:hAnsi="Arial" w:cs="David" w:hint="cs"/>
          <w:sz w:val="26"/>
          <w:szCs w:val="26"/>
          <w:rtl/>
        </w:rPr>
        <w:t>תאונת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Pr="00D36CA6">
        <w:rPr>
          <w:rFonts w:ascii="Arial" w:hAnsi="Arial" w:cs="David" w:hint="cs"/>
          <w:sz w:val="26"/>
          <w:szCs w:val="26"/>
          <w:rtl/>
        </w:rPr>
        <w:t>עבודה</w:t>
      </w:r>
      <w:r w:rsidRPr="00D36CA6">
        <w:rPr>
          <w:rFonts w:ascii="Arial" w:hAnsi="Arial" w:cs="David"/>
          <w:sz w:val="26"/>
          <w:szCs w:val="26"/>
        </w:rPr>
        <w:t xml:space="preserve"> </w:t>
      </w:r>
      <w:r w:rsidR="00D36CA6">
        <w:rPr>
          <w:rFonts w:ascii="David" w:hAnsi="David" w:cs="David" w:hint="cs"/>
          <w:sz w:val="26"/>
          <w:szCs w:val="26"/>
          <w:rtl/>
        </w:rPr>
        <w:t>שהתרחשה, לפי הבקשה שהיגשת, ב</w:t>
      </w:r>
      <w:r w:rsidRPr="00D36CA6">
        <w:rPr>
          <w:rFonts w:ascii="David" w:hAnsi="David" w:cs="David"/>
          <w:sz w:val="26"/>
          <w:szCs w:val="26"/>
          <w:rtl/>
        </w:rPr>
        <w:t xml:space="preserve">יום </w:t>
      </w:r>
      <w:r w:rsidR="00FB10EB">
        <w:rPr>
          <w:rFonts w:ascii="David" w:hAnsi="David" w:cs="David" w:hint="cs"/>
          <w:sz w:val="26"/>
          <w:szCs w:val="26"/>
          <w:rtl/>
        </w:rPr>
        <w:t>28.8.19.</w:t>
      </w:r>
    </w:p>
    <w:p w:rsidR="00872587" w:rsidRDefault="00AC0AF0" w:rsidP="00C70D00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בעניין זה אבקש להביא לידיעתך כי תחום תאונות עבודה, </w:t>
      </w:r>
      <w:r w:rsidR="00872587">
        <w:rPr>
          <w:rFonts w:ascii="Arial" w:hAnsi="Arial" w:cs="David" w:hint="cs"/>
          <w:sz w:val="26"/>
          <w:szCs w:val="26"/>
          <w:rtl/>
        </w:rPr>
        <w:t>היה אמנם</w:t>
      </w:r>
      <w:r w:rsidR="00660414">
        <w:rPr>
          <w:rFonts w:ascii="Arial" w:hAnsi="Arial" w:cs="David" w:hint="cs"/>
          <w:sz w:val="26"/>
          <w:szCs w:val="26"/>
          <w:rtl/>
        </w:rPr>
        <w:t xml:space="preserve"> בעבר</w:t>
      </w:r>
      <w:r w:rsidR="00872587">
        <w:rPr>
          <w:rFonts w:ascii="Arial" w:hAnsi="Arial" w:cs="David" w:hint="cs"/>
          <w:sz w:val="26"/>
          <w:szCs w:val="26"/>
          <w:rtl/>
        </w:rPr>
        <w:t xml:space="preserve"> בתחום אחריותו של המשרד</w:t>
      </w:r>
      <w:r w:rsidR="00660414">
        <w:rPr>
          <w:rFonts w:ascii="Arial" w:hAnsi="Arial" w:cs="David" w:hint="cs"/>
          <w:sz w:val="26"/>
          <w:szCs w:val="26"/>
          <w:rtl/>
        </w:rPr>
        <w:t>.</w:t>
      </w:r>
      <w:r w:rsidR="00872587">
        <w:rPr>
          <w:rFonts w:ascii="Arial" w:hAnsi="Arial" w:cs="David" w:hint="cs"/>
          <w:sz w:val="26"/>
          <w:szCs w:val="26"/>
          <w:rtl/>
        </w:rPr>
        <w:t xml:space="preserve"> </w:t>
      </w:r>
    </w:p>
    <w:p w:rsidR="006846D5" w:rsidRPr="006846D5" w:rsidRDefault="00660414" w:rsidP="00C70D00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זה, </w:t>
      </w:r>
      <w:r w:rsidR="006846D5" w:rsidRPr="006846D5">
        <w:rPr>
          <w:rFonts w:ascii="Arial" w:hAnsi="Arial" w:cs="David"/>
          <w:sz w:val="26"/>
          <w:szCs w:val="26"/>
          <w:rtl/>
        </w:rPr>
        <w:t xml:space="preserve">אבקש להביא לידיעתך כי התקבלה החלטת ממשלה מס' 1754, שעניינה: </w:t>
      </w:r>
      <w:r w:rsidR="006846D5"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D83ED4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Pr="006846D5" w:rsidRDefault="006846D5" w:rsidP="00C70D00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D93DB2">
        <w:rPr>
          <w:rFonts w:ascii="Arial" w:hAnsi="Arial" w:cs="David" w:hint="cs"/>
          <w:sz w:val="26"/>
          <w:szCs w:val="26"/>
          <w:rtl/>
        </w:rPr>
        <w:t xml:space="preserve">המפקח על העבודה / מינהל הבטיחות והבריאות התעסוקתית </w:t>
      </w:r>
      <w:r w:rsidR="002316F1">
        <w:rPr>
          <w:rFonts w:ascii="Arial" w:hAnsi="Arial" w:cs="David"/>
          <w:sz w:val="26"/>
          <w:szCs w:val="26"/>
          <w:rtl/>
        </w:rPr>
        <w:t>–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660414" w:rsidRPr="006846D5">
        <w:rPr>
          <w:rFonts w:ascii="Arial" w:hAnsi="Arial" w:cs="David" w:hint="cs"/>
          <w:sz w:val="26"/>
          <w:szCs w:val="26"/>
          <w:rtl/>
        </w:rPr>
        <w:t>וה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660414" w:rsidRPr="006846D5">
        <w:rPr>
          <w:rFonts w:ascii="Arial" w:hAnsi="Arial" w:cs="David"/>
          <w:sz w:val="26"/>
          <w:szCs w:val="26"/>
          <w:rtl/>
        </w:rPr>
        <w:t>איננ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="00660414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374674" w:rsidRDefault="00374674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lastRenderedPageBreak/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F66C4B" w:rsidRDefault="00F66C4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9ED" w:rsidRDefault="000C49ED">
      <w:pPr>
        <w:spacing w:after="0" w:line="240" w:lineRule="auto"/>
      </w:pPr>
      <w:r>
        <w:separator/>
      </w:r>
    </w:p>
  </w:endnote>
  <w:endnote w:type="continuationSeparator" w:id="0">
    <w:p w:rsidR="000C49ED" w:rsidRDefault="000C49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D83ED4" w:rsidP="00584DD8">
    <w:pPr>
      <w:pStyle w:val="a5"/>
      <w:ind w:left="-989"/>
      <w:rPr>
        <w:noProof/>
        <w:rtl/>
      </w:rPr>
    </w:pPr>
  </w:p>
  <w:p w:rsidR="00641AB2" w:rsidRDefault="00D83ED4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D83ED4" w:rsidP="00641AB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9ED" w:rsidRDefault="000C49ED">
      <w:pPr>
        <w:spacing w:after="0" w:line="240" w:lineRule="auto"/>
      </w:pPr>
      <w:r>
        <w:separator/>
      </w:r>
    </w:p>
  </w:footnote>
  <w:footnote w:type="continuationSeparator" w:id="0">
    <w:p w:rsidR="000C49ED" w:rsidRDefault="000C49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1910D8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31D474" wp14:editId="0BB04A9F">
          <wp:simplePos x="0" y="0"/>
          <wp:positionH relativeFrom="column">
            <wp:posOffset>-296487</wp:posOffset>
          </wp:positionH>
          <wp:positionV relativeFrom="paragraph">
            <wp:posOffset>328526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76AC1A8" wp14:editId="35943C26">
          <wp:simplePos x="0" y="0"/>
          <wp:positionH relativeFrom="column">
            <wp:posOffset>4698596</wp:posOffset>
          </wp:positionH>
          <wp:positionV relativeFrom="paragraph">
            <wp:posOffset>481157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10D8" w:rsidRDefault="001910D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073A"/>
    <w:rsid w:val="00006075"/>
    <w:rsid w:val="00030F6D"/>
    <w:rsid w:val="00041385"/>
    <w:rsid w:val="00050835"/>
    <w:rsid w:val="00066931"/>
    <w:rsid w:val="00070FC1"/>
    <w:rsid w:val="00080526"/>
    <w:rsid w:val="00082953"/>
    <w:rsid w:val="00086DF3"/>
    <w:rsid w:val="0009148A"/>
    <w:rsid w:val="000B3E80"/>
    <w:rsid w:val="000B5D3A"/>
    <w:rsid w:val="000C49ED"/>
    <w:rsid w:val="000D21EA"/>
    <w:rsid w:val="000D5843"/>
    <w:rsid w:val="000E0267"/>
    <w:rsid w:val="000F7419"/>
    <w:rsid w:val="001076EB"/>
    <w:rsid w:val="0012529B"/>
    <w:rsid w:val="00146A1C"/>
    <w:rsid w:val="00147C06"/>
    <w:rsid w:val="00147C29"/>
    <w:rsid w:val="00157DD3"/>
    <w:rsid w:val="00163871"/>
    <w:rsid w:val="001910D8"/>
    <w:rsid w:val="001A0AAF"/>
    <w:rsid w:val="001A13FF"/>
    <w:rsid w:val="001B660A"/>
    <w:rsid w:val="001C087E"/>
    <w:rsid w:val="001D04E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303EC4"/>
    <w:rsid w:val="00340C25"/>
    <w:rsid w:val="00374674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2EA6"/>
    <w:rsid w:val="00433FF6"/>
    <w:rsid w:val="00437135"/>
    <w:rsid w:val="004525A0"/>
    <w:rsid w:val="00460C4A"/>
    <w:rsid w:val="00467A83"/>
    <w:rsid w:val="00473D08"/>
    <w:rsid w:val="004A384E"/>
    <w:rsid w:val="004A5A38"/>
    <w:rsid w:val="004F23D5"/>
    <w:rsid w:val="004F5D67"/>
    <w:rsid w:val="005039BF"/>
    <w:rsid w:val="005461C6"/>
    <w:rsid w:val="00553E74"/>
    <w:rsid w:val="00557AB8"/>
    <w:rsid w:val="00557B0F"/>
    <w:rsid w:val="00562704"/>
    <w:rsid w:val="00570E80"/>
    <w:rsid w:val="00573A0A"/>
    <w:rsid w:val="00576DF2"/>
    <w:rsid w:val="00596F56"/>
    <w:rsid w:val="005970E0"/>
    <w:rsid w:val="005C014D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0E37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2347B"/>
    <w:rsid w:val="00834F64"/>
    <w:rsid w:val="0083512B"/>
    <w:rsid w:val="008540FE"/>
    <w:rsid w:val="00872587"/>
    <w:rsid w:val="008843C9"/>
    <w:rsid w:val="00890DC0"/>
    <w:rsid w:val="00897778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57624"/>
    <w:rsid w:val="00963DCD"/>
    <w:rsid w:val="0096635C"/>
    <w:rsid w:val="00975108"/>
    <w:rsid w:val="009B18C4"/>
    <w:rsid w:val="009B380C"/>
    <w:rsid w:val="009D6DA2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84AFC"/>
    <w:rsid w:val="00A90A55"/>
    <w:rsid w:val="00A91F65"/>
    <w:rsid w:val="00AC0AF0"/>
    <w:rsid w:val="00AD207F"/>
    <w:rsid w:val="00AE4D2C"/>
    <w:rsid w:val="00B16870"/>
    <w:rsid w:val="00B56A6D"/>
    <w:rsid w:val="00B737EF"/>
    <w:rsid w:val="00B74DD9"/>
    <w:rsid w:val="00B8317B"/>
    <w:rsid w:val="00B91A74"/>
    <w:rsid w:val="00B93E5F"/>
    <w:rsid w:val="00BA05A8"/>
    <w:rsid w:val="00BA5B9B"/>
    <w:rsid w:val="00BB1555"/>
    <w:rsid w:val="00BB17A9"/>
    <w:rsid w:val="00BB3A8D"/>
    <w:rsid w:val="00BC3A5B"/>
    <w:rsid w:val="00BC76D1"/>
    <w:rsid w:val="00C00893"/>
    <w:rsid w:val="00C225EF"/>
    <w:rsid w:val="00C53268"/>
    <w:rsid w:val="00C70D00"/>
    <w:rsid w:val="00C95770"/>
    <w:rsid w:val="00C95EE4"/>
    <w:rsid w:val="00CC25CD"/>
    <w:rsid w:val="00CE532E"/>
    <w:rsid w:val="00D03A99"/>
    <w:rsid w:val="00D275CE"/>
    <w:rsid w:val="00D36CA6"/>
    <w:rsid w:val="00D47740"/>
    <w:rsid w:val="00D51FDE"/>
    <w:rsid w:val="00D56934"/>
    <w:rsid w:val="00D60939"/>
    <w:rsid w:val="00D71D63"/>
    <w:rsid w:val="00D74CB3"/>
    <w:rsid w:val="00D83ED4"/>
    <w:rsid w:val="00D87BBF"/>
    <w:rsid w:val="00D93DB2"/>
    <w:rsid w:val="00D96957"/>
    <w:rsid w:val="00DA3D38"/>
    <w:rsid w:val="00DB41D8"/>
    <w:rsid w:val="00DC2B53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428A2"/>
    <w:rsid w:val="00F54A24"/>
    <w:rsid w:val="00F56907"/>
    <w:rsid w:val="00F66C4B"/>
    <w:rsid w:val="00FB10EB"/>
    <w:rsid w:val="00FB3CE5"/>
    <w:rsid w:val="00FC5187"/>
    <w:rsid w:val="00FD1EF9"/>
    <w:rsid w:val="00FE3CD2"/>
    <w:rsid w:val="00FF22C0"/>
    <w:rsid w:val="00FF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86089-26EA-454B-802C-81EF46019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7213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133</cp:revision>
  <cp:lastPrinted>2020-07-06T13:35:00Z</cp:lastPrinted>
  <dcterms:created xsi:type="dcterms:W3CDTF">2016-09-20T06:33:00Z</dcterms:created>
  <dcterms:modified xsi:type="dcterms:W3CDTF">2020-08-16T10:54:00Z</dcterms:modified>
</cp:coreProperties>
</file>