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674" w:rsidRDefault="00374674" w:rsidP="00FB4408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FB4408">
        <w:rPr>
          <w:rFonts w:cs="David" w:hint="cs"/>
          <w:color w:val="000000"/>
          <w:sz w:val="26"/>
          <w:szCs w:val="26"/>
          <w:rtl/>
        </w:rPr>
        <w:t xml:space="preserve">י' </w:t>
      </w:r>
      <w:bookmarkStart w:id="0" w:name="_GoBack"/>
      <w:bookmarkEnd w:id="0"/>
      <w:r>
        <w:rPr>
          <w:rFonts w:cs="David"/>
          <w:color w:val="000000"/>
          <w:sz w:val="26"/>
          <w:szCs w:val="26"/>
          <w:rtl/>
        </w:rPr>
        <w:t>תמוז תש"פ</w:t>
      </w:r>
    </w:p>
    <w:p w:rsidR="00374674" w:rsidRDefault="00374674" w:rsidP="00D36CA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2A21C5">
        <w:rPr>
          <w:rFonts w:cs="David" w:hint="cs"/>
          <w:color w:val="000000"/>
          <w:sz w:val="26"/>
          <w:szCs w:val="26"/>
          <w:rtl/>
        </w:rPr>
        <w:t xml:space="preserve"> </w:t>
      </w:r>
      <w:r w:rsidR="00FB4408">
        <w:rPr>
          <w:rFonts w:cs="David" w:hint="cs"/>
          <w:color w:val="000000"/>
          <w:sz w:val="26"/>
          <w:szCs w:val="26"/>
          <w:rtl/>
        </w:rPr>
        <w:t>02</w:t>
      </w:r>
      <w:r>
        <w:rPr>
          <w:rFonts w:cs="David"/>
          <w:color w:val="000000"/>
          <w:sz w:val="26"/>
          <w:szCs w:val="26"/>
          <w:rtl/>
        </w:rPr>
        <w:t>יולי 2020</w:t>
      </w:r>
    </w:p>
    <w:p w:rsidR="00B8317B" w:rsidRDefault="00B8317B" w:rsidP="00D36CA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FB4408" w:rsidRDefault="00FB4408" w:rsidP="00D54576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2A21C5" w:rsidRPr="00D54576" w:rsidRDefault="002A21C5" w:rsidP="00D54576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 w:rsidRPr="00D54576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עכו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2A21C5" w:rsidP="00957624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דוח אירוע שריפה בטמרה </w:t>
      </w:r>
      <w:r>
        <w:rPr>
          <w:rFonts w:ascii="Calibri" w:eastAsia="Times New Roman" w:hAnsi="Calibri" w:cs="David"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המפקח על הבטיחות בעבודה</w:t>
      </w:r>
    </w:p>
    <w:p w:rsidR="009B18C4" w:rsidRPr="00A47AEC" w:rsidRDefault="00BA05A8" w:rsidP="0085009E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B8317B">
        <w:rPr>
          <w:rFonts w:cs="David" w:hint="cs"/>
          <w:sz w:val="26"/>
          <w:szCs w:val="26"/>
          <w:rtl/>
        </w:rPr>
        <w:t xml:space="preserve">בקשתך לקבלת מידע מיום </w:t>
      </w:r>
      <w:r w:rsidR="0085009E">
        <w:rPr>
          <w:rFonts w:ascii="David" w:hAnsi="David" w:cs="David" w:hint="cs"/>
          <w:sz w:val="26"/>
          <w:szCs w:val="26"/>
          <w:rtl/>
        </w:rPr>
        <w:t>7</w:t>
      </w:r>
      <w:r w:rsidR="00A84AFC">
        <w:rPr>
          <w:rFonts w:ascii="David" w:hAnsi="David" w:cs="David" w:hint="cs"/>
          <w:sz w:val="26"/>
          <w:szCs w:val="26"/>
          <w:rtl/>
        </w:rPr>
        <w:t>.7.20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B8317B" w:rsidRPr="00D36CA6" w:rsidRDefault="00B8317B" w:rsidP="00D54576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בפנייה זו</w:t>
      </w:r>
      <w:r w:rsidR="006A0E37">
        <w:rPr>
          <w:rFonts w:ascii="Arial" w:hAnsi="Arial" w:cs="David" w:hint="cs"/>
          <w:sz w:val="26"/>
          <w:szCs w:val="26"/>
          <w:rtl/>
        </w:rPr>
        <w:t xml:space="preserve"> לקבלת מידע </w:t>
      </w:r>
      <w:r>
        <w:rPr>
          <w:rFonts w:ascii="Arial" w:hAnsi="Arial" w:cs="David" w:hint="cs"/>
          <w:sz w:val="26"/>
          <w:szCs w:val="26"/>
          <w:rtl/>
        </w:rPr>
        <w:t>ביקש</w:t>
      </w:r>
      <w:r w:rsidR="002A21C5">
        <w:rPr>
          <w:rFonts w:ascii="Arial" w:hAnsi="Arial" w:cs="David" w:hint="cs"/>
          <w:sz w:val="26"/>
          <w:szCs w:val="26"/>
          <w:rtl/>
        </w:rPr>
        <w:t>ת</w:t>
      </w:r>
      <w:r w:rsidR="00DB1527">
        <w:rPr>
          <w:rFonts w:ascii="Arial" w:hAnsi="Arial" w:cs="David" w:hint="cs"/>
          <w:sz w:val="26"/>
          <w:szCs w:val="26"/>
          <w:rtl/>
        </w:rPr>
        <w:t xml:space="preserve"> להמציא עבור </w:t>
      </w:r>
      <w:r w:rsidR="002A21C5">
        <w:rPr>
          <w:rFonts w:ascii="Arial" w:hAnsi="Arial" w:cs="David" w:hint="cs"/>
          <w:sz w:val="26"/>
          <w:szCs w:val="26"/>
          <w:rtl/>
        </w:rPr>
        <w:t>מרשך דו"ח מהמפקח על הבטיחות בעבודה בעקבות</w:t>
      </w:r>
      <w:r w:rsidR="00DB1527">
        <w:rPr>
          <w:rFonts w:ascii="Arial" w:hAnsi="Arial" w:cs="David" w:hint="cs"/>
          <w:sz w:val="26"/>
          <w:szCs w:val="26"/>
          <w:rtl/>
        </w:rPr>
        <w:t xml:space="preserve"> אירוע שריפה אשר לטענתך התרחש ביום 20.1.20 בעיר טמרה</w:t>
      </w:r>
      <w:r w:rsidR="00F85502">
        <w:rPr>
          <w:rFonts w:ascii="Arial" w:hAnsi="Arial" w:cs="David" w:hint="cs"/>
          <w:sz w:val="26"/>
          <w:szCs w:val="26"/>
          <w:rtl/>
        </w:rPr>
        <w:t>.</w:t>
      </w:r>
    </w:p>
    <w:p w:rsidR="00872587" w:rsidRDefault="00AC0AF0" w:rsidP="00C70D00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בעניין זה אבקש להביא לידיעתך כי תחום תאונות עבודה, </w:t>
      </w:r>
      <w:r w:rsidR="00872587">
        <w:rPr>
          <w:rFonts w:ascii="Arial" w:hAnsi="Arial" w:cs="David" w:hint="cs"/>
          <w:sz w:val="26"/>
          <w:szCs w:val="26"/>
          <w:rtl/>
        </w:rPr>
        <w:t>היה אמנם</w:t>
      </w:r>
      <w:r w:rsidR="00660414">
        <w:rPr>
          <w:rFonts w:ascii="Arial" w:hAnsi="Arial" w:cs="David" w:hint="cs"/>
          <w:sz w:val="26"/>
          <w:szCs w:val="26"/>
          <w:rtl/>
        </w:rPr>
        <w:t xml:space="preserve"> בעבר</w:t>
      </w:r>
      <w:r w:rsidR="00872587">
        <w:rPr>
          <w:rFonts w:ascii="Arial" w:hAnsi="Arial" w:cs="David" w:hint="cs"/>
          <w:sz w:val="26"/>
          <w:szCs w:val="26"/>
          <w:rtl/>
        </w:rPr>
        <w:t xml:space="preserve"> בתחום אחריותו של המשרד</w:t>
      </w:r>
      <w:r w:rsidR="00660414">
        <w:rPr>
          <w:rFonts w:ascii="Arial" w:hAnsi="Arial" w:cs="David" w:hint="cs"/>
          <w:sz w:val="26"/>
          <w:szCs w:val="26"/>
          <w:rtl/>
        </w:rPr>
        <w:t>.</w:t>
      </w:r>
      <w:r w:rsidR="00872587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846D5" w:rsidRPr="006846D5" w:rsidRDefault="00660414" w:rsidP="00C70D00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FB4408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C70D00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D93DB2">
        <w:rPr>
          <w:rFonts w:ascii="Arial" w:hAnsi="Arial" w:cs="David" w:hint="cs"/>
          <w:sz w:val="26"/>
          <w:szCs w:val="26"/>
          <w:rtl/>
        </w:rPr>
        <w:t xml:space="preserve">המפקח על העבודה / מינהל הבטיחות והבריאות התעסוקתית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374674" w:rsidRDefault="00374674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9ED" w:rsidRDefault="000C49ED">
      <w:pPr>
        <w:spacing w:after="0" w:line="240" w:lineRule="auto"/>
      </w:pPr>
      <w:r>
        <w:separator/>
      </w:r>
    </w:p>
  </w:endnote>
  <w:endnote w:type="continuationSeparator" w:id="0">
    <w:p w:rsidR="000C49ED" w:rsidRDefault="000C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FB4408" w:rsidP="00584DD8">
    <w:pPr>
      <w:pStyle w:val="a5"/>
      <w:ind w:left="-989"/>
      <w:rPr>
        <w:noProof/>
        <w:rtl/>
      </w:rPr>
    </w:pPr>
  </w:p>
  <w:p w:rsidR="00641AB2" w:rsidRDefault="00FB440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FB4408" w:rsidP="00641AB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9ED" w:rsidRDefault="000C49ED">
      <w:pPr>
        <w:spacing w:after="0" w:line="240" w:lineRule="auto"/>
      </w:pPr>
      <w:r>
        <w:separator/>
      </w:r>
    </w:p>
  </w:footnote>
  <w:footnote w:type="continuationSeparator" w:id="0">
    <w:p w:rsidR="000C49ED" w:rsidRDefault="000C4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910D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31D474" wp14:editId="0BB04A9F">
          <wp:simplePos x="0" y="0"/>
          <wp:positionH relativeFrom="column">
            <wp:posOffset>-296487</wp:posOffset>
          </wp:positionH>
          <wp:positionV relativeFrom="paragraph">
            <wp:posOffset>328526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76AC1A8" wp14:editId="35943C26">
          <wp:simplePos x="0" y="0"/>
          <wp:positionH relativeFrom="column">
            <wp:posOffset>4698596</wp:posOffset>
          </wp:positionH>
          <wp:positionV relativeFrom="paragraph">
            <wp:posOffset>481157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50835"/>
    <w:rsid w:val="00066931"/>
    <w:rsid w:val="00070FC1"/>
    <w:rsid w:val="00080526"/>
    <w:rsid w:val="00082953"/>
    <w:rsid w:val="00086DF3"/>
    <w:rsid w:val="0009148A"/>
    <w:rsid w:val="000B3E80"/>
    <w:rsid w:val="000B5D3A"/>
    <w:rsid w:val="000C49ED"/>
    <w:rsid w:val="000D21EA"/>
    <w:rsid w:val="000D5843"/>
    <w:rsid w:val="000E0267"/>
    <w:rsid w:val="000F7419"/>
    <w:rsid w:val="001076EB"/>
    <w:rsid w:val="0012529B"/>
    <w:rsid w:val="00146A1C"/>
    <w:rsid w:val="00147C06"/>
    <w:rsid w:val="00147C29"/>
    <w:rsid w:val="00157DD3"/>
    <w:rsid w:val="00163871"/>
    <w:rsid w:val="001910D8"/>
    <w:rsid w:val="001A0AAF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21C5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74674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EA6"/>
    <w:rsid w:val="00433FF6"/>
    <w:rsid w:val="00437135"/>
    <w:rsid w:val="004525A0"/>
    <w:rsid w:val="00460C4A"/>
    <w:rsid w:val="00467A83"/>
    <w:rsid w:val="00473D08"/>
    <w:rsid w:val="004A384E"/>
    <w:rsid w:val="004A5A38"/>
    <w:rsid w:val="004F23D5"/>
    <w:rsid w:val="004F5D67"/>
    <w:rsid w:val="005039BF"/>
    <w:rsid w:val="005461C6"/>
    <w:rsid w:val="00553E74"/>
    <w:rsid w:val="00557AB8"/>
    <w:rsid w:val="00557B0F"/>
    <w:rsid w:val="00562704"/>
    <w:rsid w:val="00570E80"/>
    <w:rsid w:val="00573A0A"/>
    <w:rsid w:val="00576DF2"/>
    <w:rsid w:val="00596F56"/>
    <w:rsid w:val="005970E0"/>
    <w:rsid w:val="005C014D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0E37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009E"/>
    <w:rsid w:val="008540FE"/>
    <w:rsid w:val="00872587"/>
    <w:rsid w:val="008843C9"/>
    <w:rsid w:val="00890DC0"/>
    <w:rsid w:val="00897778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57624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84AFC"/>
    <w:rsid w:val="00A90A55"/>
    <w:rsid w:val="00A91F65"/>
    <w:rsid w:val="00AC0AF0"/>
    <w:rsid w:val="00AD207F"/>
    <w:rsid w:val="00AE4D2C"/>
    <w:rsid w:val="00B16870"/>
    <w:rsid w:val="00B56A6D"/>
    <w:rsid w:val="00B737EF"/>
    <w:rsid w:val="00B74DD9"/>
    <w:rsid w:val="00B8317B"/>
    <w:rsid w:val="00B91A74"/>
    <w:rsid w:val="00B93E5F"/>
    <w:rsid w:val="00BA05A8"/>
    <w:rsid w:val="00BA5B9B"/>
    <w:rsid w:val="00BB1555"/>
    <w:rsid w:val="00BB17A9"/>
    <w:rsid w:val="00BB3A8D"/>
    <w:rsid w:val="00BC3A5B"/>
    <w:rsid w:val="00BC76D1"/>
    <w:rsid w:val="00C00893"/>
    <w:rsid w:val="00C225EF"/>
    <w:rsid w:val="00C53268"/>
    <w:rsid w:val="00C70D00"/>
    <w:rsid w:val="00C95770"/>
    <w:rsid w:val="00C95EE4"/>
    <w:rsid w:val="00CC25CD"/>
    <w:rsid w:val="00CE532E"/>
    <w:rsid w:val="00D03A99"/>
    <w:rsid w:val="00D275CE"/>
    <w:rsid w:val="00D36CA6"/>
    <w:rsid w:val="00D47740"/>
    <w:rsid w:val="00D51FDE"/>
    <w:rsid w:val="00D54576"/>
    <w:rsid w:val="00D56934"/>
    <w:rsid w:val="00D60939"/>
    <w:rsid w:val="00D71D63"/>
    <w:rsid w:val="00D74CB3"/>
    <w:rsid w:val="00D87BBF"/>
    <w:rsid w:val="00D93DB2"/>
    <w:rsid w:val="00D96957"/>
    <w:rsid w:val="00DA3D38"/>
    <w:rsid w:val="00DB1527"/>
    <w:rsid w:val="00DB41D8"/>
    <w:rsid w:val="00DC2B53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6907"/>
    <w:rsid w:val="00F66C4B"/>
    <w:rsid w:val="00F85502"/>
    <w:rsid w:val="00FB10EB"/>
    <w:rsid w:val="00FB3CE5"/>
    <w:rsid w:val="00FB4408"/>
    <w:rsid w:val="00FC5187"/>
    <w:rsid w:val="00FD1EF9"/>
    <w:rsid w:val="00FE3CD2"/>
    <w:rsid w:val="00FF22C0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DE8E273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E5FF1-0E01-4413-9309-29B95276A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6247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135</cp:revision>
  <cp:lastPrinted>2020-07-07T06:46:00Z</cp:lastPrinted>
  <dcterms:created xsi:type="dcterms:W3CDTF">2016-09-20T06:33:00Z</dcterms:created>
  <dcterms:modified xsi:type="dcterms:W3CDTF">2020-08-02T14:52:00Z</dcterms:modified>
</cp:coreProperties>
</file>