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017" w:rsidRDefault="00167017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‏ה</w:t>
      </w:r>
      <w:r>
        <w:rPr>
          <w:rFonts w:cs="David"/>
          <w:color w:val="000000"/>
          <w:sz w:val="26"/>
          <w:szCs w:val="26"/>
          <w:rtl/>
        </w:rPr>
        <w:t>' אב תש"פ</w:t>
      </w:r>
    </w:p>
    <w:p w:rsidR="006038C5" w:rsidRPr="00727154" w:rsidRDefault="00167017" w:rsidP="00167017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26 יולי 2020</w:t>
      </w:r>
    </w:p>
    <w:p w:rsidR="000B230A" w:rsidRDefault="000B230A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0B230A" w:rsidRDefault="000B230A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3B02FB" w:rsidRPr="00940488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3B02FB" w:rsidRDefault="003B02FB" w:rsidP="003B02F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167017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 w:rsidR="00167017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שר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- רבעון </w:t>
      </w:r>
      <w:r w:rsidR="0089008E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2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 w:rsidR="004248A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לשנת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3B02FB" w:rsidRDefault="003B02FB" w:rsidP="003B02FB">
      <w:pPr>
        <w:pStyle w:val="ab"/>
        <w:rPr>
          <w:rtl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4248AD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את יומני השר והמנכ"ל לרבעון </w:t>
      </w:r>
      <w:r w:rsidR="0089008E">
        <w:rPr>
          <w:rFonts w:ascii="Arial" w:hAnsi="Arial" w:cs="David" w:hint="cs"/>
          <w:sz w:val="26"/>
          <w:szCs w:val="26"/>
          <w:rtl/>
        </w:rPr>
        <w:t>2</w:t>
      </w:r>
      <w:r>
        <w:rPr>
          <w:rFonts w:ascii="Arial" w:hAnsi="Arial" w:cs="David" w:hint="cs"/>
          <w:sz w:val="26"/>
          <w:szCs w:val="26"/>
          <w:rtl/>
        </w:rPr>
        <w:t xml:space="preserve"> בשנת 2020.</w:t>
      </w:r>
    </w:p>
    <w:p w:rsidR="003B02FB" w:rsidRPr="009953AB" w:rsidRDefault="003B02FB" w:rsidP="00167017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 xml:space="preserve">יומן </w:t>
      </w:r>
      <w:r w:rsidR="00167017">
        <w:rPr>
          <w:rFonts w:ascii="Arial" w:hAnsi="Arial" w:cs="David" w:hint="cs"/>
          <w:b/>
          <w:bCs/>
          <w:sz w:val="26"/>
          <w:szCs w:val="26"/>
          <w:rtl/>
        </w:rPr>
        <w:t>חה"כ אלי כהן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89008E">
        <w:rPr>
          <w:rFonts w:ascii="Arial" w:hAnsi="Arial" w:cs="David"/>
          <w:b/>
          <w:bCs/>
          <w:sz w:val="26"/>
          <w:szCs w:val="26"/>
          <w:rtl/>
        </w:rPr>
        <w:t>–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ה</w:t>
      </w:r>
      <w:r w:rsidR="00167017">
        <w:rPr>
          <w:rFonts w:ascii="Arial" w:hAnsi="Arial" w:cs="David" w:hint="cs"/>
          <w:b/>
          <w:bCs/>
          <w:sz w:val="26"/>
          <w:szCs w:val="26"/>
          <w:rtl/>
        </w:rPr>
        <w:t xml:space="preserve">שר 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>היוצא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89008E" w:rsidRDefault="003B02FB" w:rsidP="00167017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יצוין כי בקשה דומה נמסרה בעניין יומנו של </w:t>
      </w:r>
      <w:r w:rsidR="0089008E">
        <w:rPr>
          <w:rFonts w:ascii="Arial" w:hAnsi="Arial" w:cs="David" w:hint="cs"/>
          <w:sz w:val="26"/>
          <w:szCs w:val="26"/>
          <w:rtl/>
        </w:rPr>
        <w:t>ה</w:t>
      </w:r>
      <w:r w:rsidR="00167017">
        <w:rPr>
          <w:rFonts w:ascii="Arial" w:hAnsi="Arial" w:cs="David" w:hint="cs"/>
          <w:sz w:val="26"/>
          <w:szCs w:val="26"/>
          <w:rtl/>
        </w:rPr>
        <w:t xml:space="preserve">שר הנכנס. </w:t>
      </w:r>
      <w:r w:rsidR="0089008E">
        <w:rPr>
          <w:rFonts w:ascii="Arial" w:hAnsi="Arial" w:cs="David" w:hint="cs"/>
          <w:sz w:val="26"/>
          <w:szCs w:val="26"/>
          <w:rtl/>
        </w:rPr>
        <w:t xml:space="preserve">יומן זה מצוי בשלבי הכנה ויימסר </w:t>
      </w:r>
      <w:r w:rsidR="00167017">
        <w:rPr>
          <w:rFonts w:ascii="Arial" w:hAnsi="Arial" w:cs="David" w:hint="cs"/>
          <w:sz w:val="26"/>
          <w:szCs w:val="26"/>
          <w:rtl/>
        </w:rPr>
        <w:t xml:space="preserve">עם סיום </w:t>
      </w:r>
      <w:r w:rsidR="004248AD">
        <w:rPr>
          <w:rFonts w:ascii="Arial" w:hAnsi="Arial" w:cs="David" w:hint="cs"/>
          <w:sz w:val="26"/>
          <w:szCs w:val="26"/>
          <w:rtl/>
        </w:rPr>
        <w:t>הטיפול ב</w:t>
      </w:r>
      <w:r w:rsidR="00167017">
        <w:rPr>
          <w:rFonts w:ascii="Arial" w:hAnsi="Arial" w:cs="David" w:hint="cs"/>
          <w:sz w:val="26"/>
          <w:szCs w:val="26"/>
          <w:rtl/>
        </w:rPr>
        <w:t>הכנתו</w:t>
      </w:r>
      <w:r w:rsidR="0089008E">
        <w:rPr>
          <w:rFonts w:ascii="Arial" w:hAnsi="Arial" w:cs="David" w:hint="cs"/>
          <w:sz w:val="26"/>
          <w:szCs w:val="26"/>
          <w:rtl/>
        </w:rPr>
        <w:t>.</w:t>
      </w:r>
    </w:p>
    <w:p w:rsidR="003B02FB" w:rsidRPr="00E01D43" w:rsidRDefault="0098291B" w:rsidP="0098291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נעמוד מולך בקשר ונעדכן ככל שיהיה בכך צורך.</w:t>
      </w:r>
    </w:p>
    <w:p w:rsidR="00C92282" w:rsidRDefault="00C92282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B230A" w:rsidRDefault="000B230A" w:rsidP="000B230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B230A" w:rsidRDefault="000B230A" w:rsidP="000B230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B230A" w:rsidRDefault="000B230A" w:rsidP="000B230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B230A" w:rsidRDefault="000B230A" w:rsidP="000B230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0B230A" w:rsidP="00584DD8">
    <w:pPr>
      <w:pStyle w:val="a5"/>
      <w:ind w:left="-989"/>
      <w:rPr>
        <w:noProof/>
        <w:rtl/>
      </w:rPr>
    </w:pPr>
  </w:p>
  <w:p w:rsidR="00641AB2" w:rsidRDefault="000B230A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0B230A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230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67017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248AD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9008E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C4400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F3722-4CCD-4AF6-B479-C79DD6D92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45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17</cp:revision>
  <cp:lastPrinted>2020-05-20T12:12:00Z</cp:lastPrinted>
  <dcterms:created xsi:type="dcterms:W3CDTF">2019-08-04T07:21:00Z</dcterms:created>
  <dcterms:modified xsi:type="dcterms:W3CDTF">2020-08-27T11:59:00Z</dcterms:modified>
</cp:coreProperties>
</file>