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08E" w:rsidRDefault="0089008E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ט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תמוז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תש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פ</w:t>
      </w:r>
    </w:p>
    <w:p w:rsidR="0089008E" w:rsidRDefault="0089008E" w:rsidP="0089008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 xml:space="preserve">21 </w:t>
      </w:r>
      <w:r>
        <w:rPr>
          <w:rFonts w:cs="David" w:hint="eastAsia"/>
          <w:color w:val="000000"/>
          <w:sz w:val="26"/>
          <w:szCs w:val="26"/>
          <w:rtl/>
        </w:rPr>
        <w:t>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038C5" w:rsidRPr="00727154" w:rsidRDefault="006038C5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D552A7" w:rsidRDefault="00D552A7" w:rsidP="00D552A7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- רבעון </w:t>
      </w:r>
      <w:r w:rsidR="0089008E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את יומני השר והמנכ"ל לרבעון </w:t>
      </w:r>
      <w:r w:rsidR="0089008E">
        <w:rPr>
          <w:rFonts w:ascii="Arial" w:hAnsi="Arial" w:cs="David" w:hint="cs"/>
          <w:sz w:val="26"/>
          <w:szCs w:val="26"/>
          <w:rtl/>
        </w:rPr>
        <w:t>2</w:t>
      </w:r>
      <w:r>
        <w:rPr>
          <w:rFonts w:ascii="Arial" w:hAnsi="Arial" w:cs="David" w:hint="cs"/>
          <w:sz w:val="26"/>
          <w:szCs w:val="26"/>
          <w:rtl/>
        </w:rPr>
        <w:t>1 בשנת 2020.</w:t>
      </w:r>
    </w:p>
    <w:p w:rsidR="003B02FB" w:rsidRPr="009953AB" w:rsidRDefault="003B02FB" w:rsidP="003B02F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 מר שי רינסקי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89008E">
        <w:rPr>
          <w:rFonts w:ascii="Arial" w:hAnsi="Arial" w:cs="David"/>
          <w:b/>
          <w:bCs/>
          <w:sz w:val="26"/>
          <w:szCs w:val="26"/>
          <w:rtl/>
        </w:rPr>
        <w:t>–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המנכ"ל היוצא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89008E" w:rsidRDefault="003B02FB" w:rsidP="0089008E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בקשה דומה נמסרה בעניין יומנו של </w:t>
      </w:r>
      <w:r w:rsidR="0089008E">
        <w:rPr>
          <w:rFonts w:ascii="Arial" w:hAnsi="Arial" w:cs="David" w:hint="cs"/>
          <w:sz w:val="26"/>
          <w:szCs w:val="26"/>
          <w:rtl/>
        </w:rPr>
        <w:t>המנהל הכללי הנכנס</w:t>
      </w:r>
      <w:r w:rsidRPr="00E01D43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. </w:t>
      </w:r>
      <w:r w:rsidR="0089008E">
        <w:rPr>
          <w:rFonts w:ascii="Arial" w:hAnsi="Arial" w:cs="David" w:hint="cs"/>
          <w:sz w:val="26"/>
          <w:szCs w:val="26"/>
          <w:rtl/>
        </w:rPr>
        <w:t>יומן זה מצוי בשלבי הכנה ויימסר בהקדם.</w:t>
      </w:r>
    </w:p>
    <w:p w:rsidR="003B02FB" w:rsidRPr="00E01D43" w:rsidRDefault="0098291B" w:rsidP="0098291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נעמוד מולך בקשר ונעדכן ככל שיהיה בכך צורך.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D552A7" w:rsidRDefault="00D552A7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2A7" w:rsidRDefault="00D552A7" w:rsidP="00D552A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2A7" w:rsidRDefault="00D552A7" w:rsidP="00D552A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D552A7" w:rsidP="00584DD8">
    <w:pPr>
      <w:pStyle w:val="a5"/>
      <w:ind w:left="-989"/>
      <w:rPr>
        <w:noProof/>
        <w:rtl/>
      </w:rPr>
    </w:pPr>
  </w:p>
  <w:p w:rsidR="00641AB2" w:rsidRDefault="00D552A7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D552A7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9008E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52A7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8F08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9B973-C30D-4FBC-A278-0CECAE8A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14</cp:revision>
  <cp:lastPrinted>2020-05-20T12:12:00Z</cp:lastPrinted>
  <dcterms:created xsi:type="dcterms:W3CDTF">2019-08-04T07:21:00Z</dcterms:created>
  <dcterms:modified xsi:type="dcterms:W3CDTF">2020-08-27T11:55:00Z</dcterms:modified>
</cp:coreProperties>
</file>