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4C0" w:rsidRDefault="006374C0" w:rsidP="006374C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‏א</w:t>
      </w:r>
      <w:r>
        <w:rPr>
          <w:rFonts w:cs="David"/>
          <w:color w:val="000000"/>
          <w:sz w:val="26"/>
          <w:szCs w:val="26"/>
          <w:rtl/>
        </w:rPr>
        <w:t>' אב תש"פ</w:t>
      </w:r>
    </w:p>
    <w:p w:rsidR="006374C0" w:rsidRDefault="006374C0" w:rsidP="006374C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יולי 2020</w:t>
      </w:r>
    </w:p>
    <w:p w:rsidR="006374C0" w:rsidRDefault="006374C0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BD44C9" w:rsidP="00BD44C9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 w:rsidRPr="00BD44C9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מכרז</w:t>
      </w:r>
      <w:r w:rsidRPr="00BD44C9"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 w:rsidRPr="00BD44C9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מס' </w:t>
      </w:r>
      <w:r w:rsidRPr="00BD44C9"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 w:rsidRPr="00BD44C9">
        <w:rPr>
          <w:rFonts w:ascii="David" w:eastAsia="Times New Roman" w:hAnsi="David" w:cs="David"/>
          <w:b/>
          <w:bCs/>
          <w:sz w:val="26"/>
          <w:szCs w:val="26"/>
          <w:u w:val="single"/>
        </w:rPr>
        <w:t>36/18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חברה זוכה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+ סכום זכיה</w:t>
      </w:r>
    </w:p>
    <w:p w:rsidR="002048D1" w:rsidRPr="002048D1" w:rsidRDefault="002048D1" w:rsidP="00BD44C9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D44C9">
        <w:rPr>
          <w:rFonts w:cs="David" w:hint="cs"/>
          <w:sz w:val="26"/>
          <w:szCs w:val="26"/>
          <w:rtl/>
        </w:rPr>
        <w:t>17.7.20</w:t>
      </w:r>
    </w:p>
    <w:p w:rsidR="0076098F" w:rsidRDefault="0076098F" w:rsidP="0094796F">
      <w:pPr>
        <w:spacing w:before="12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BD44C9" w:rsidRPr="00BD44C9" w:rsidRDefault="00BD44C9" w:rsidP="0094796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ביקשת, </w:t>
      </w:r>
      <w:r w:rsidRPr="00BD44C9">
        <w:rPr>
          <w:rFonts w:cs="David" w:hint="cs"/>
          <w:color w:val="000000"/>
          <w:sz w:val="26"/>
          <w:szCs w:val="26"/>
          <w:rtl/>
        </w:rPr>
        <w:t>בנוגע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למכרז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מס</w:t>
      </w:r>
      <w:r>
        <w:rPr>
          <w:rFonts w:cs="David" w:hint="cs"/>
          <w:color w:val="000000"/>
          <w:sz w:val="26"/>
          <w:szCs w:val="26"/>
          <w:rtl/>
        </w:rPr>
        <w:t xml:space="preserve">' 36/18, את שם החברה הזוכה </w:t>
      </w:r>
      <w:r w:rsidR="0094796F">
        <w:rPr>
          <w:rFonts w:cs="David" w:hint="cs"/>
          <w:color w:val="000000"/>
          <w:sz w:val="26"/>
          <w:szCs w:val="26"/>
          <w:rtl/>
        </w:rPr>
        <w:t>ו</w:t>
      </w:r>
      <w:r w:rsidRPr="00BD44C9">
        <w:rPr>
          <w:rFonts w:cs="David" w:hint="cs"/>
          <w:color w:val="000000"/>
          <w:sz w:val="26"/>
          <w:szCs w:val="26"/>
          <w:rtl/>
        </w:rPr>
        <w:t>גובה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 w:rsidRPr="00BD44C9">
        <w:rPr>
          <w:rFonts w:cs="David" w:hint="cs"/>
          <w:color w:val="000000"/>
          <w:sz w:val="26"/>
          <w:szCs w:val="26"/>
          <w:rtl/>
        </w:rPr>
        <w:t>ההתקשרות</w:t>
      </w:r>
      <w:r w:rsidRPr="00BD44C9">
        <w:rPr>
          <w:rFonts w:cs="David"/>
          <w:color w:val="000000"/>
          <w:sz w:val="26"/>
          <w:szCs w:val="26"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איתה.</w:t>
      </w:r>
    </w:p>
    <w:p w:rsidR="00205EF5" w:rsidRDefault="00172DAC" w:rsidP="0094796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BD44C9">
        <w:rPr>
          <w:rFonts w:cs="David" w:hint="cs"/>
          <w:color w:val="000000"/>
          <w:sz w:val="26"/>
          <w:szCs w:val="26"/>
          <w:rtl/>
        </w:rPr>
        <w:t xml:space="preserve"> ולהלן המידע ה</w:t>
      </w:r>
      <w:r w:rsidR="0094796F">
        <w:rPr>
          <w:rFonts w:cs="David" w:hint="cs"/>
          <w:color w:val="000000"/>
          <w:sz w:val="26"/>
          <w:szCs w:val="26"/>
          <w:rtl/>
        </w:rPr>
        <w:t>רלוונטי לפנייתך</w:t>
      </w:r>
      <w:r w:rsidR="00BD44C9">
        <w:rPr>
          <w:rFonts w:cs="David" w:hint="cs"/>
          <w:color w:val="000000"/>
          <w:sz w:val="26"/>
          <w:szCs w:val="26"/>
          <w:rtl/>
        </w:rPr>
        <w:t>:</w:t>
      </w:r>
    </w:p>
    <w:tbl>
      <w:tblPr>
        <w:tblpPr w:leftFromText="180" w:rightFromText="180" w:vertAnchor="page" w:horzAnchor="margin" w:tblpXSpec="right" w:tblpY="9182"/>
        <w:bidiVisual/>
        <w:tblW w:w="8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8"/>
        <w:gridCol w:w="2133"/>
        <w:gridCol w:w="2268"/>
        <w:gridCol w:w="3537"/>
      </w:tblGrid>
      <w:tr w:rsidR="0094796F" w:rsidRPr="00314C13" w:rsidTr="0094796F">
        <w:trPr>
          <w:trHeight w:val="107"/>
        </w:trPr>
        <w:tc>
          <w:tcPr>
            <w:tcW w:w="8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'</w:t>
            </w: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מכרז</w:t>
            </w:r>
          </w:p>
        </w:tc>
        <w:tc>
          <w:tcPr>
            <w:tcW w:w="2133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2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3537" w:type="dxa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סכום זכי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י</w:t>
            </w: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</w:t>
            </w:r>
          </w:p>
        </w:tc>
      </w:tr>
      <w:tr w:rsidR="0094796F" w:rsidRPr="00314C13" w:rsidTr="0094796F">
        <w:trPr>
          <w:trHeight w:val="52"/>
        </w:trPr>
        <w:tc>
          <w:tcPr>
            <w:tcW w:w="8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133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</w:t>
            </w:r>
          </w:p>
        </w:tc>
        <w:tc>
          <w:tcPr>
            <w:tcW w:w="2268" w:type="dxa"/>
            <w:shd w:val="clear" w:color="auto" w:fill="auto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ידידיה בומש</w:t>
            </w:r>
          </w:p>
        </w:tc>
        <w:tc>
          <w:tcPr>
            <w:tcW w:w="3537" w:type="dxa"/>
          </w:tcPr>
          <w:p w:rsidR="0094796F" w:rsidRPr="00D34C80" w:rsidRDefault="0094796F" w:rsidP="009479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היקף ההתקשרות: 666,820 ₪ כולל מע"מ  ובנוסף סכום של 28,800 ₪ עבור ביקורת מסוג 4 - פיקוח במקרה של פתיחת המלאים ומכירתם למשווקים מורשים עקב מצב חירום.</w:t>
            </w:r>
          </w:p>
        </w:tc>
      </w:tr>
    </w:tbl>
    <w:p w:rsidR="00BE1F85" w:rsidRDefault="00BE1F85" w:rsidP="00274495">
      <w:pPr>
        <w:bidi w:val="0"/>
        <w:rPr>
          <w:rFonts w:cs="David"/>
          <w:color w:val="000000"/>
          <w:sz w:val="26"/>
          <w:szCs w:val="26"/>
          <w:rtl/>
        </w:rPr>
      </w:pPr>
    </w:p>
    <w:p w:rsidR="00FE5E35" w:rsidRDefault="00FE5E35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D34C8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7F" w:rsidRDefault="00224C7F">
      <w:pPr>
        <w:spacing w:after="0" w:line="240" w:lineRule="auto"/>
      </w:pPr>
      <w:r>
        <w:separator/>
      </w:r>
    </w:p>
  </w:endnote>
  <w:endnote w:type="continuationSeparator" w:id="0">
    <w:p w:rsidR="00224C7F" w:rsidRDefault="0022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D69D8" w:rsidP="00584DD8">
    <w:pPr>
      <w:pStyle w:val="a5"/>
      <w:ind w:left="-989"/>
      <w:rPr>
        <w:noProof/>
        <w:rtl/>
      </w:rPr>
    </w:pPr>
  </w:p>
  <w:p w:rsidR="00641AB2" w:rsidRDefault="006D69D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D69D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7F" w:rsidRDefault="00224C7F">
      <w:pPr>
        <w:spacing w:after="0" w:line="240" w:lineRule="auto"/>
      </w:pPr>
      <w:r>
        <w:separator/>
      </w:r>
    </w:p>
  </w:footnote>
  <w:footnote w:type="continuationSeparator" w:id="0">
    <w:p w:rsidR="00224C7F" w:rsidRDefault="0022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D69D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97931"/>
    <w:rsid w:val="002A3BF4"/>
    <w:rsid w:val="002A5F2F"/>
    <w:rsid w:val="002B20DE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374C0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69D8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E168D"/>
    <w:rsid w:val="008F0C52"/>
    <w:rsid w:val="008F1593"/>
    <w:rsid w:val="009005F6"/>
    <w:rsid w:val="00913549"/>
    <w:rsid w:val="0092026D"/>
    <w:rsid w:val="0093446D"/>
    <w:rsid w:val="00940488"/>
    <w:rsid w:val="009426DA"/>
    <w:rsid w:val="0094796F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4C9"/>
    <w:rsid w:val="00BD4B53"/>
    <w:rsid w:val="00BD4B93"/>
    <w:rsid w:val="00BE1F85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E5E35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92541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2773F-4A6A-4FAD-A4A1-6E3D2480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9367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185</cp:revision>
  <cp:lastPrinted>2019-08-18T12:01:00Z</cp:lastPrinted>
  <dcterms:created xsi:type="dcterms:W3CDTF">2016-09-20T06:33:00Z</dcterms:created>
  <dcterms:modified xsi:type="dcterms:W3CDTF">2020-08-27T11:55:00Z</dcterms:modified>
</cp:coreProperties>
</file>