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88" w:rsidRPr="00F40788" w:rsidRDefault="00F363F6" w:rsidP="00F40788">
      <w:pPr>
        <w:spacing w:line="360" w:lineRule="auto"/>
        <w:jc w:val="right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/>
          <w:sz w:val="24"/>
          <w:szCs w:val="24"/>
          <w:rtl/>
        </w:rPr>
        <w:t>26.12.18</w:t>
      </w:r>
    </w:p>
    <w:p w:rsidR="00AA3C04" w:rsidRDefault="00F363F6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שלום</w:t>
      </w:r>
      <w:r>
        <w:rPr>
          <w:rStyle w:val="big-number"/>
          <w:rFonts w:cs="David" w:hint="cs"/>
          <w:sz w:val="24"/>
          <w:szCs w:val="24"/>
          <w:rtl/>
        </w:rPr>
        <w:t xml:space="preserve"> רב</w:t>
      </w:r>
    </w:p>
    <w:p w:rsidR="00AA3C04" w:rsidRDefault="00F363F6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שרון</w:t>
      </w:r>
      <w:r>
        <w:rPr>
          <w:rStyle w:val="big-number"/>
          <w:rFonts w:cs="David" w:hint="cs"/>
          <w:sz w:val="24"/>
          <w:szCs w:val="24"/>
          <w:rtl/>
        </w:rPr>
        <w:t xml:space="preserve"> סבן ספראי</w:t>
      </w:r>
    </w:p>
    <w:p w:rsidR="00F40788" w:rsidRPr="00F40788" w:rsidRDefault="00F363F6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>
        <w:rPr>
          <w:rStyle w:val="big-number"/>
          <w:rFonts w:cs="David" w:hint="cs"/>
          <w:sz w:val="24"/>
          <w:szCs w:val="24"/>
          <w:rtl/>
        </w:rPr>
        <w:t xml:space="preserve">באמצעות מייל: </w:t>
      </w:r>
      <w:r>
        <w:rPr>
          <w:rStyle w:val="big-number"/>
          <w:rFonts w:cs="David"/>
          <w:sz w:val="24"/>
          <w:szCs w:val="24"/>
        </w:rPr>
        <w:t>hofesh-hamida@court.gov.il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Pr="00F40788" w:rsidRDefault="00F40788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F40788" w:rsidRPr="00F40788" w:rsidRDefault="00F363F6" w:rsidP="00F40788">
      <w:pPr>
        <w:spacing w:line="360" w:lineRule="auto"/>
        <w:jc w:val="center"/>
        <w:rPr>
          <w:rStyle w:val="big-number"/>
          <w:rFonts w:cs="David"/>
          <w:b/>
          <w:bCs/>
          <w:sz w:val="36"/>
          <w:szCs w:val="36"/>
          <w:rtl/>
        </w:rPr>
      </w:pP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הנדון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: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בקשת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מידע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לפי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חוק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חופש</w:t>
      </w:r>
      <w:r w:rsidRPr="00F40788">
        <w:rPr>
          <w:rStyle w:val="big-number"/>
          <w:rFonts w:cs="David"/>
          <w:b/>
          <w:bCs/>
          <w:sz w:val="36"/>
          <w:szCs w:val="36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36"/>
          <w:szCs w:val="36"/>
          <w:rtl/>
        </w:rPr>
        <w:t>המידע</w:t>
      </w:r>
    </w:p>
    <w:p w:rsidR="00F40788" w:rsidRPr="00F40788" w:rsidRDefault="00F40788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F40788" w:rsidRPr="00F40788" w:rsidRDefault="00F363F6" w:rsidP="00F40788">
      <w:pPr>
        <w:spacing w:line="360" w:lineRule="auto"/>
        <w:rPr>
          <w:rStyle w:val="big-number"/>
          <w:rFonts w:cs="David"/>
          <w:b/>
          <w:bCs/>
          <w:sz w:val="24"/>
          <w:szCs w:val="24"/>
          <w:u w:val="single"/>
          <w:rtl/>
        </w:rPr>
      </w:pP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א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.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פתח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דבר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חיוני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לבקשה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>: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בבית המשפט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העליון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מתנהל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הליך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נדיר</w:t>
      </w:r>
      <w:r w:rsidRPr="00F40788">
        <w:rPr>
          <w:rStyle w:val="big-number"/>
          <w:rFonts w:cs="David"/>
          <w:sz w:val="24"/>
          <w:szCs w:val="24"/>
          <w:rtl/>
        </w:rPr>
        <w:t xml:space="preserve">) </w:t>
      </w:r>
      <w:r w:rsidRPr="00F40788">
        <w:rPr>
          <w:rStyle w:val="big-number"/>
          <w:rFonts w:cs="David" w:hint="cs"/>
          <w:sz w:val="24"/>
          <w:szCs w:val="24"/>
          <w:rtl/>
        </w:rPr>
        <w:t>המכונה</w:t>
      </w:r>
      <w:r w:rsidRPr="00F40788">
        <w:rPr>
          <w:rStyle w:val="big-number"/>
          <w:rFonts w:cs="David"/>
          <w:sz w:val="24"/>
          <w:szCs w:val="24"/>
          <w:rtl/>
        </w:rPr>
        <w:t xml:space="preserve"> "</w:t>
      </w:r>
      <w:r w:rsidRPr="00F40788">
        <w:rPr>
          <w:rStyle w:val="big-number"/>
          <w:rFonts w:cs="David" w:hint="cs"/>
          <w:sz w:val="24"/>
          <w:szCs w:val="24"/>
          <w:rtl/>
        </w:rPr>
        <w:t>דיון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נוסף</w:t>
      </w:r>
      <w:r w:rsidRPr="00F40788">
        <w:rPr>
          <w:rStyle w:val="big-number"/>
          <w:rFonts w:cs="David"/>
          <w:sz w:val="24"/>
          <w:szCs w:val="24"/>
          <w:rtl/>
        </w:rPr>
        <w:t xml:space="preserve">", </w:t>
      </w:r>
      <w:r w:rsidRPr="00F40788">
        <w:rPr>
          <w:rStyle w:val="big-number"/>
          <w:rFonts w:cs="David" w:hint="cs"/>
          <w:sz w:val="24"/>
          <w:szCs w:val="24"/>
          <w:rtl/>
        </w:rPr>
        <w:t>במסגרתו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מוגשות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לקיום</w:t>
      </w:r>
      <w:r w:rsidRPr="00F40788">
        <w:rPr>
          <w:rStyle w:val="big-number"/>
          <w:rFonts w:cs="David"/>
          <w:sz w:val="24"/>
          <w:szCs w:val="24"/>
          <w:rtl/>
        </w:rPr>
        <w:t xml:space="preserve"> "</w:t>
      </w:r>
      <w:r w:rsidRPr="00F40788">
        <w:rPr>
          <w:rStyle w:val="big-number"/>
          <w:rFonts w:cs="David" w:hint="cs"/>
          <w:sz w:val="24"/>
          <w:szCs w:val="24"/>
          <w:rtl/>
        </w:rPr>
        <w:t>דיון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נוסף</w:t>
      </w:r>
      <w:r w:rsidRPr="00F40788">
        <w:rPr>
          <w:rStyle w:val="big-number"/>
          <w:rFonts w:cs="David"/>
          <w:sz w:val="24"/>
          <w:szCs w:val="24"/>
          <w:rtl/>
        </w:rPr>
        <w:t xml:space="preserve">"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פסק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שניתן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בבית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המשפט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העליון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. </w:t>
      </w:r>
      <w:r w:rsidRPr="00F40788">
        <w:rPr>
          <w:rStyle w:val="big-number"/>
          <w:rFonts w:cs="David" w:hint="cs"/>
          <w:sz w:val="24"/>
          <w:szCs w:val="24"/>
          <w:rtl/>
        </w:rPr>
        <w:t>מדובר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בבקשות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רשות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בלבד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רובן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נדחות</w:t>
      </w:r>
      <w:r w:rsidRPr="00F40788">
        <w:rPr>
          <w:rStyle w:val="big-number"/>
          <w:rFonts w:cs="David"/>
          <w:sz w:val="24"/>
          <w:szCs w:val="24"/>
          <w:rtl/>
        </w:rPr>
        <w:t xml:space="preserve">), </w:t>
      </w:r>
      <w:r w:rsidRPr="00F40788">
        <w:rPr>
          <w:rStyle w:val="big-number"/>
          <w:rFonts w:cs="David" w:hint="cs"/>
          <w:sz w:val="24"/>
          <w:szCs w:val="24"/>
          <w:rtl/>
        </w:rPr>
        <w:t>במידה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שבית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המשפט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העליון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מקבל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מתקיים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נוסף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בהרכב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שופטים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מורחב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בבית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המשפט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העליון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וניתן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פסק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סופי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הדיון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הנוסף</w:t>
      </w:r>
      <w:r w:rsidRPr="00F40788">
        <w:rPr>
          <w:rStyle w:val="big-number"/>
          <w:rFonts w:cs="David"/>
          <w:sz w:val="24"/>
          <w:szCs w:val="24"/>
          <w:rtl/>
        </w:rPr>
        <w:t xml:space="preserve">" </w:t>
      </w:r>
      <w:r w:rsidRPr="00F40788">
        <w:rPr>
          <w:rStyle w:val="big-number"/>
          <w:rFonts w:cs="David" w:hint="cs"/>
          <w:sz w:val="24"/>
          <w:szCs w:val="24"/>
          <w:rtl/>
        </w:rPr>
        <w:t>חולש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פסקי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שניתנו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בארבעה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סוגי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הליכים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בלבד</w:t>
      </w:r>
      <w:r w:rsidRPr="00F40788">
        <w:rPr>
          <w:rStyle w:val="big-number"/>
          <w:rFonts w:cs="David"/>
          <w:sz w:val="24"/>
          <w:szCs w:val="24"/>
          <w:rtl/>
        </w:rPr>
        <w:t>:</w:t>
      </w:r>
    </w:p>
    <w:p w:rsidR="00F40788" w:rsidRDefault="00F363F6" w:rsidP="00F4078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פלילי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דנ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פ</w:t>
      </w:r>
      <w:r w:rsidRPr="00F40788">
        <w:rPr>
          <w:rStyle w:val="big-number"/>
          <w:rFonts w:cs="David"/>
          <w:sz w:val="24"/>
          <w:szCs w:val="24"/>
          <w:rtl/>
        </w:rPr>
        <w:t xml:space="preserve">). </w:t>
      </w:r>
    </w:p>
    <w:p w:rsidR="00F40788" w:rsidRPr="00F40788" w:rsidRDefault="00F363F6" w:rsidP="00F4078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אזרחי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דנ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נ</w:t>
      </w:r>
      <w:r w:rsidRPr="00F40788">
        <w:rPr>
          <w:rStyle w:val="big-number"/>
          <w:rFonts w:cs="David"/>
          <w:sz w:val="24"/>
          <w:szCs w:val="24"/>
          <w:rtl/>
        </w:rPr>
        <w:t>).</w:t>
      </w:r>
    </w:p>
    <w:p w:rsidR="00F40788" w:rsidRPr="00F40788" w:rsidRDefault="00F363F6" w:rsidP="00F4078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מנהלי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דנ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מ</w:t>
      </w:r>
      <w:r w:rsidRPr="00F40788">
        <w:rPr>
          <w:rStyle w:val="big-number"/>
          <w:rFonts w:cs="David"/>
          <w:sz w:val="24"/>
          <w:szCs w:val="24"/>
          <w:rtl/>
        </w:rPr>
        <w:t>).</w:t>
      </w:r>
    </w:p>
    <w:p w:rsidR="00F40788" w:rsidRPr="00F40788" w:rsidRDefault="00F363F6" w:rsidP="00F40788">
      <w:pPr>
        <w:pStyle w:val="a3"/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בג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צ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דנג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צ</w:t>
      </w:r>
      <w:r w:rsidRPr="00F40788">
        <w:rPr>
          <w:rStyle w:val="big-number"/>
          <w:rFonts w:cs="David"/>
          <w:sz w:val="24"/>
          <w:szCs w:val="24"/>
          <w:rtl/>
        </w:rPr>
        <w:t>).</w:t>
      </w:r>
    </w:p>
    <w:p w:rsidR="00F40788" w:rsidRP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הבקשה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להלן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מבוקשת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לצורך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מחקר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משפטי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שאני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עורך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כמשפטן</w:t>
      </w:r>
      <w:r w:rsidRPr="00F40788">
        <w:rPr>
          <w:rStyle w:val="big-number"/>
          <w:rFonts w:cs="David"/>
          <w:sz w:val="24"/>
          <w:szCs w:val="24"/>
          <w:rtl/>
        </w:rPr>
        <w:t xml:space="preserve">), </w:t>
      </w:r>
      <w:r w:rsidRPr="00F40788">
        <w:rPr>
          <w:rStyle w:val="big-number"/>
          <w:rFonts w:cs="David" w:hint="cs"/>
          <w:sz w:val="24"/>
          <w:szCs w:val="24"/>
          <w:rtl/>
        </w:rPr>
        <w:t>לצורך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השלמת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התמונה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הדרושה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במסגרת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כתיבת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מאמר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משפטי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ייחודי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שאני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כותב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צפוי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להתפרסם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באחד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מכתבי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העת</w:t>
      </w:r>
      <w:r w:rsidRPr="00F40788">
        <w:rPr>
          <w:rStyle w:val="big-number"/>
          <w:rFonts w:cs="David"/>
          <w:sz w:val="24"/>
          <w:szCs w:val="24"/>
          <w:rtl/>
        </w:rPr>
        <w:t xml:space="preserve">). </w:t>
      </w:r>
      <w:r w:rsidRPr="00F40788">
        <w:rPr>
          <w:rStyle w:val="big-number"/>
          <w:rFonts w:cs="David" w:hint="cs"/>
          <w:sz w:val="24"/>
          <w:szCs w:val="24"/>
          <w:rtl/>
        </w:rPr>
        <w:t>כמו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יודגש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עד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נדונה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בספרות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סוגיית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הדיון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הנוסף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הבעיות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והקשיים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שהוא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מעורר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בקשת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הזו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חיונית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מאוד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ואף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חשובה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ביותר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רק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ככותב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המאמר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אלא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לעולם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המשפט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בארץ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Pr="00F40788" w:rsidRDefault="00F40788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F40788" w:rsidRPr="00F40788" w:rsidRDefault="00F363F6" w:rsidP="00F40788">
      <w:pPr>
        <w:spacing w:line="360" w:lineRule="auto"/>
        <w:rPr>
          <w:rStyle w:val="big-number"/>
          <w:rFonts w:cs="David"/>
          <w:b/>
          <w:bCs/>
          <w:sz w:val="24"/>
          <w:szCs w:val="24"/>
          <w:u w:val="single"/>
          <w:rtl/>
        </w:rPr>
      </w:pPr>
      <w:r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 xml:space="preserve">ב.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מהות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הבקשה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לקבלת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מידע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>: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אבקש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לקבל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הנתונים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הבאים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לגבי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התקופה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משנת</w:t>
      </w:r>
      <w:r w:rsidRPr="00F40788">
        <w:rPr>
          <w:rStyle w:val="big-number"/>
          <w:rFonts w:cs="David"/>
          <w:sz w:val="24"/>
          <w:szCs w:val="24"/>
          <w:rtl/>
        </w:rPr>
        <w:t xml:space="preserve"> 2010 (</w:t>
      </w:r>
      <w:r w:rsidRPr="00F40788">
        <w:rPr>
          <w:rStyle w:val="big-number"/>
          <w:rFonts w:cs="David" w:hint="cs"/>
          <w:sz w:val="24"/>
          <w:szCs w:val="24"/>
          <w:rtl/>
        </w:rPr>
        <w:t>כולל</w:t>
      </w:r>
      <w:r w:rsidRPr="00F40788">
        <w:rPr>
          <w:rStyle w:val="big-number"/>
          <w:rFonts w:cs="David"/>
          <w:sz w:val="24"/>
          <w:szCs w:val="24"/>
          <w:rtl/>
        </w:rPr>
        <w:t xml:space="preserve">) </w:t>
      </w:r>
      <w:r w:rsidRPr="00F40788">
        <w:rPr>
          <w:rStyle w:val="big-number"/>
          <w:rFonts w:cs="David" w:hint="cs"/>
          <w:sz w:val="24"/>
          <w:szCs w:val="24"/>
          <w:rtl/>
        </w:rPr>
        <w:t>ועד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שנת</w:t>
      </w:r>
      <w:r w:rsidRPr="00F40788">
        <w:rPr>
          <w:rStyle w:val="big-number"/>
          <w:rFonts w:cs="David"/>
          <w:sz w:val="24"/>
          <w:szCs w:val="24"/>
          <w:rtl/>
        </w:rPr>
        <w:t xml:space="preserve"> 2018. </w:t>
      </w:r>
      <w:r w:rsidRPr="00F40788">
        <w:rPr>
          <w:rStyle w:val="big-number"/>
          <w:rFonts w:cs="David" w:hint="cs"/>
          <w:sz w:val="24"/>
          <w:szCs w:val="24"/>
          <w:rtl/>
        </w:rPr>
        <w:t>כלומר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בקשת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מתייחסת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</w:t>
      </w:r>
      <w:r w:rsidRPr="00F40788">
        <w:rPr>
          <w:rStyle w:val="big-number"/>
          <w:rFonts w:cs="David"/>
          <w:sz w:val="24"/>
          <w:szCs w:val="24"/>
          <w:rtl/>
        </w:rPr>
        <w:t xml:space="preserve">-9 </w:t>
      </w:r>
      <w:r w:rsidRPr="00F40788">
        <w:rPr>
          <w:rStyle w:val="big-number"/>
          <w:rFonts w:cs="David" w:hint="cs"/>
          <w:sz w:val="24"/>
          <w:szCs w:val="24"/>
          <w:rtl/>
        </w:rPr>
        <w:t>שנים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בסך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הכול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להלן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התקופה</w:t>
      </w:r>
      <w:r w:rsidRPr="00F40788">
        <w:rPr>
          <w:rStyle w:val="big-number"/>
          <w:rFonts w:cs="David"/>
          <w:sz w:val="24"/>
          <w:szCs w:val="24"/>
          <w:rtl/>
        </w:rPr>
        <w:t>).</w:t>
      </w:r>
    </w:p>
    <w:p w:rsidR="006D44CE" w:rsidRDefault="00F363F6" w:rsidP="006D44CE">
      <w:pPr>
        <w:pStyle w:val="a3"/>
        <w:numPr>
          <w:ilvl w:val="0"/>
          <w:numId w:val="4"/>
        </w:numPr>
        <w:spacing w:line="360" w:lineRule="auto"/>
        <w:rPr>
          <w:rStyle w:val="big-number"/>
          <w:rFonts w:cs="David"/>
          <w:b/>
          <w:bCs/>
          <w:sz w:val="28"/>
          <w:szCs w:val="28"/>
          <w:rtl/>
        </w:rPr>
      </w:pP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כמה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בקשות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לדיון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,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הוגשו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לבית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המשפט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העליון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בכל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אחת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מהשנים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בתקופה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? </w:t>
      </w:r>
    </w:p>
    <w:p w:rsidR="00F40788" w:rsidRPr="006D44CE" w:rsidRDefault="00F363F6" w:rsidP="006D44CE">
      <w:pPr>
        <w:pStyle w:val="a3"/>
        <w:spacing w:line="360" w:lineRule="auto"/>
        <w:ind w:left="1080"/>
        <w:rPr>
          <w:rStyle w:val="big-number"/>
          <w:rFonts w:cs="David"/>
          <w:sz w:val="28"/>
          <w:szCs w:val="28"/>
          <w:rtl/>
        </w:rPr>
      </w:pPr>
      <w:r w:rsidRPr="006D44CE">
        <w:rPr>
          <w:rStyle w:val="big-number"/>
          <w:rFonts w:cs="David"/>
          <w:sz w:val="28"/>
          <w:szCs w:val="28"/>
          <w:rtl/>
        </w:rPr>
        <w:t>(</w:t>
      </w:r>
      <w:r w:rsidRPr="006D44CE">
        <w:rPr>
          <w:rStyle w:val="big-number"/>
          <w:rFonts w:cs="David" w:hint="cs"/>
          <w:sz w:val="28"/>
          <w:szCs w:val="28"/>
          <w:rtl/>
        </w:rPr>
        <w:t>ניתן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להסתפק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בנתון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מספרי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בלבד</w:t>
      </w:r>
      <w:r w:rsidRPr="006D44CE">
        <w:rPr>
          <w:rStyle w:val="big-number"/>
          <w:rFonts w:cs="David"/>
          <w:sz w:val="28"/>
          <w:szCs w:val="28"/>
          <w:rtl/>
        </w:rPr>
        <w:t>)</w:t>
      </w:r>
    </w:p>
    <w:p w:rsidR="006D44CE" w:rsidRDefault="00F363F6" w:rsidP="006D44CE">
      <w:pPr>
        <w:pStyle w:val="a3"/>
        <w:numPr>
          <w:ilvl w:val="0"/>
          <w:numId w:val="4"/>
        </w:numPr>
        <w:spacing w:line="360" w:lineRule="auto"/>
        <w:rPr>
          <w:rStyle w:val="big-number"/>
          <w:rFonts w:cs="David"/>
          <w:b/>
          <w:bCs/>
          <w:sz w:val="28"/>
          <w:szCs w:val="28"/>
          <w:rtl/>
        </w:rPr>
      </w:pP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בכמה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בקשות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לדיון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שהוגשו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בכל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התקופה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האמורה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,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התקבלה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הרשות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לקיים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</w:p>
    <w:p w:rsidR="00F40788" w:rsidRPr="00F40788" w:rsidRDefault="00F363F6" w:rsidP="006D44CE">
      <w:pPr>
        <w:pStyle w:val="a3"/>
        <w:spacing w:line="360" w:lineRule="auto"/>
        <w:ind w:left="1080"/>
        <w:rPr>
          <w:rStyle w:val="big-number"/>
          <w:rFonts w:cs="David"/>
          <w:b/>
          <w:bCs/>
          <w:sz w:val="28"/>
          <w:szCs w:val="28"/>
          <w:rtl/>
        </w:rPr>
      </w:pP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דיון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נוסף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6D44CE">
        <w:rPr>
          <w:rStyle w:val="big-number"/>
          <w:rFonts w:cs="David"/>
          <w:sz w:val="28"/>
          <w:szCs w:val="28"/>
          <w:rtl/>
        </w:rPr>
        <w:t>(</w:t>
      </w:r>
      <w:r w:rsidRPr="006D44CE">
        <w:rPr>
          <w:rStyle w:val="big-number"/>
          <w:rFonts w:cs="David" w:hint="cs"/>
          <w:sz w:val="28"/>
          <w:szCs w:val="28"/>
          <w:rtl/>
        </w:rPr>
        <w:t>כלומר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שהתקיים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בפועל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דיון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נוסף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בהרכב</w:t>
      </w:r>
      <w:r w:rsidRPr="006D44CE">
        <w:rPr>
          <w:rStyle w:val="big-number"/>
          <w:rFonts w:cs="David"/>
          <w:sz w:val="28"/>
          <w:szCs w:val="28"/>
          <w:rtl/>
        </w:rPr>
        <w:t xml:space="preserve"> </w:t>
      </w:r>
      <w:r w:rsidRPr="006D44CE">
        <w:rPr>
          <w:rStyle w:val="big-number"/>
          <w:rFonts w:cs="David" w:hint="cs"/>
          <w:sz w:val="28"/>
          <w:szCs w:val="28"/>
          <w:rtl/>
        </w:rPr>
        <w:t>מורחב</w:t>
      </w:r>
      <w:r w:rsidRPr="006D44CE">
        <w:rPr>
          <w:rStyle w:val="big-number"/>
          <w:rFonts w:cs="David"/>
          <w:sz w:val="28"/>
          <w:szCs w:val="28"/>
          <w:rtl/>
        </w:rPr>
        <w:t>)</w:t>
      </w:r>
      <w:r w:rsidR="006D44CE">
        <w:rPr>
          <w:rStyle w:val="big-number"/>
          <w:rFonts w:cs="David"/>
          <w:b/>
          <w:bCs/>
          <w:sz w:val="28"/>
          <w:szCs w:val="28"/>
          <w:rtl/>
        </w:rPr>
        <w:t xml:space="preserve">? </w:t>
      </w:r>
      <w:r w:rsidR="006D44CE">
        <w:rPr>
          <w:rStyle w:val="big-number"/>
          <w:rFonts w:cs="David" w:hint="cs"/>
          <w:b/>
          <w:bCs/>
          <w:sz w:val="28"/>
          <w:szCs w:val="28"/>
          <w:rtl/>
        </w:rPr>
        <w:t xml:space="preserve">בתוך כך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אבקש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לקבל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את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מספרי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ההליכים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הללו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ברשימה</w:t>
      </w:r>
      <w:r w:rsidRPr="00F40788">
        <w:rPr>
          <w:rStyle w:val="big-number"/>
          <w:rFonts w:cs="David"/>
          <w:b/>
          <w:bCs/>
          <w:sz w:val="28"/>
          <w:szCs w:val="28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8"/>
          <w:szCs w:val="28"/>
          <w:rtl/>
        </w:rPr>
        <w:t>מלאה</w:t>
      </w:r>
      <w:r w:rsidR="006D44CE">
        <w:rPr>
          <w:rStyle w:val="big-number"/>
          <w:rFonts w:cs="David" w:hint="cs"/>
          <w:b/>
          <w:bCs/>
          <w:sz w:val="28"/>
          <w:szCs w:val="28"/>
          <w:rtl/>
        </w:rPr>
        <w:t>.</w:t>
      </w:r>
    </w:p>
    <w:p w:rsidR="00F40788" w:rsidRP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lastRenderedPageBreak/>
        <w:t>לאחר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שאקבל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המבוקש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האמור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אוכל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לבדי</w:t>
      </w:r>
      <w:r w:rsidRPr="00F40788">
        <w:rPr>
          <w:rStyle w:val="big-number"/>
          <w:rFonts w:cs="David"/>
          <w:sz w:val="24"/>
          <w:szCs w:val="24"/>
          <w:rtl/>
        </w:rPr>
        <w:t xml:space="preserve">) </w:t>
      </w:r>
      <w:r w:rsidRPr="00F40788">
        <w:rPr>
          <w:rStyle w:val="big-number"/>
          <w:rFonts w:cs="David" w:hint="cs"/>
          <w:sz w:val="24"/>
          <w:szCs w:val="24"/>
          <w:rtl/>
        </w:rPr>
        <w:t>להמשיך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החיפוש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בגין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הרלוונטי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שעדין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דרוש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בנוגע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להליכים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לגביהם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קיבלתי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הרשימה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בסעיף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</w:t>
      </w:r>
      <w:r w:rsidRPr="00F40788">
        <w:rPr>
          <w:rStyle w:val="big-number"/>
          <w:rFonts w:cs="David"/>
          <w:sz w:val="24"/>
          <w:szCs w:val="24"/>
          <w:rtl/>
        </w:rPr>
        <w:t xml:space="preserve">'), </w:t>
      </w:r>
      <w:r w:rsidRPr="00F40788">
        <w:rPr>
          <w:rStyle w:val="big-number"/>
          <w:rFonts w:cs="David" w:hint="cs"/>
          <w:sz w:val="24"/>
          <w:szCs w:val="24"/>
          <w:rtl/>
        </w:rPr>
        <w:t>על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כן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כדי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עליכם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בעבודה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שאותה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אני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יכול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לעשות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בעצמי</w:t>
      </w:r>
      <w:r w:rsidRPr="00F40788">
        <w:rPr>
          <w:rStyle w:val="big-number"/>
          <w:rFonts w:cs="David"/>
          <w:sz w:val="24"/>
          <w:szCs w:val="24"/>
          <w:rtl/>
        </w:rPr>
        <w:t xml:space="preserve"> - </w:t>
      </w:r>
      <w:r w:rsidRPr="00F40788">
        <w:rPr>
          <w:rStyle w:val="big-number"/>
          <w:rFonts w:cs="David" w:hint="cs"/>
          <w:sz w:val="24"/>
          <w:szCs w:val="24"/>
          <w:rtl/>
        </w:rPr>
        <w:t>אסתפק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מצומצמת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זו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הכוללת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נפרדות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כאמור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כדלקמן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Pr="00F40788" w:rsidRDefault="00F363F6" w:rsidP="00F40788">
      <w:p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/>
          <w:sz w:val="24"/>
          <w:szCs w:val="24"/>
          <w:rtl/>
        </w:rPr>
        <w:t xml:space="preserve">  </w:t>
      </w:r>
    </w:p>
    <w:p w:rsidR="00F40788" w:rsidRPr="00F40788" w:rsidRDefault="00F363F6" w:rsidP="00F40788">
      <w:pPr>
        <w:spacing w:line="360" w:lineRule="auto"/>
        <w:rPr>
          <w:rStyle w:val="big-number"/>
          <w:rFonts w:cs="David"/>
          <w:b/>
          <w:bCs/>
          <w:sz w:val="24"/>
          <w:szCs w:val="24"/>
          <w:u w:val="single"/>
          <w:rtl/>
        </w:rPr>
      </w:pPr>
      <w:r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 xml:space="preserve">ג.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סוף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F40788">
        <w:rPr>
          <w:rStyle w:val="big-number"/>
          <w:rFonts w:cs="David" w:hint="cs"/>
          <w:b/>
          <w:bCs/>
          <w:sz w:val="24"/>
          <w:szCs w:val="24"/>
          <w:u w:val="single"/>
          <w:rtl/>
        </w:rPr>
        <w:t>דבר</w:t>
      </w:r>
      <w:r w:rsidRPr="00F40788">
        <w:rPr>
          <w:rStyle w:val="big-number"/>
          <w:rFonts w:cs="David"/>
          <w:b/>
          <w:bCs/>
          <w:sz w:val="24"/>
          <w:szCs w:val="24"/>
          <w:u w:val="single"/>
          <w:rtl/>
        </w:rPr>
        <w:t>: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הבקשה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דלעיל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חיונית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מאוד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ואין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להשיגה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ממאגרי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הקיימים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היום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P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  <w:rtl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הבקשה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דלעיל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חיונית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לשקיפות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אודות המתנהל בבית המשפט העליון  עבור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הציבור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כולו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>
        <w:rPr>
          <w:rStyle w:val="big-number"/>
          <w:rFonts w:cs="David" w:hint="cs"/>
          <w:sz w:val="24"/>
          <w:szCs w:val="24"/>
          <w:rtl/>
        </w:rPr>
        <w:t xml:space="preserve">בבקשה דלעיל, לא מתעורר כל קושי לאסוף הנתונים המבוקשים, בין היתר משום שמדובר (הליך הדיון הנוסף) נדיר ולא שכיח. 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במטרה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לקבל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צמצמתי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התקופה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המבוקשת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לתקופה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קצרה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יותר</w:t>
      </w:r>
      <w:r w:rsidRPr="00F40788">
        <w:rPr>
          <w:rStyle w:val="big-number"/>
          <w:rFonts w:cs="David"/>
          <w:sz w:val="24"/>
          <w:szCs w:val="24"/>
          <w:rtl/>
        </w:rPr>
        <w:t xml:space="preserve"> (</w:t>
      </w:r>
      <w:r w:rsidRPr="00F40788">
        <w:rPr>
          <w:rStyle w:val="big-number"/>
          <w:rFonts w:cs="David" w:hint="cs"/>
          <w:sz w:val="24"/>
          <w:szCs w:val="24"/>
          <w:rtl/>
        </w:rPr>
        <w:t>בת</w:t>
      </w:r>
      <w:r w:rsidRPr="00F40788">
        <w:rPr>
          <w:rStyle w:val="big-number"/>
          <w:rFonts w:cs="David"/>
          <w:sz w:val="24"/>
          <w:szCs w:val="24"/>
          <w:rtl/>
        </w:rPr>
        <w:t xml:space="preserve"> 9 </w:t>
      </w:r>
      <w:r w:rsidRPr="00F40788">
        <w:rPr>
          <w:rStyle w:val="big-number"/>
          <w:rFonts w:cs="David" w:hint="cs"/>
          <w:sz w:val="24"/>
          <w:szCs w:val="24"/>
          <w:rtl/>
        </w:rPr>
        <w:t>שנים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בלבד</w:t>
      </w:r>
      <w:r w:rsidRPr="00F40788">
        <w:rPr>
          <w:rStyle w:val="big-number"/>
          <w:rFonts w:cs="David"/>
          <w:sz w:val="24"/>
          <w:szCs w:val="24"/>
          <w:rtl/>
        </w:rPr>
        <w:t xml:space="preserve">) </w:t>
      </w:r>
      <w:r w:rsidRPr="00F40788">
        <w:rPr>
          <w:rStyle w:val="big-number"/>
          <w:rFonts w:cs="David" w:hint="cs"/>
          <w:sz w:val="24"/>
          <w:szCs w:val="24"/>
          <w:rtl/>
        </w:rPr>
        <w:t>וכן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מיקדתי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סוגיית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המבוקש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לכזה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שמעת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קבלתו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אוכל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כאמור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להמש</w:t>
      </w:r>
      <w:r w:rsidRPr="00F40788">
        <w:rPr>
          <w:rStyle w:val="big-number"/>
          <w:rFonts w:cs="David" w:hint="cs"/>
          <w:sz w:val="24"/>
          <w:szCs w:val="24"/>
          <w:rtl/>
        </w:rPr>
        <w:t>יך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לבד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באיתור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המידע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הנחוץ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לכתיבת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המאמר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אודה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להתייחסותכם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החיובית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ובמתן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מענה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מלא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ומקיף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לשתי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הסוגיות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המבוקשות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דלעיל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F40788" w:rsidRDefault="00F363F6" w:rsidP="00F40788">
      <w:pPr>
        <w:pStyle w:val="a3"/>
        <w:numPr>
          <w:ilvl w:val="0"/>
          <w:numId w:val="3"/>
        </w:numPr>
        <w:spacing w:line="360" w:lineRule="auto"/>
        <w:rPr>
          <w:rStyle w:val="big-number"/>
          <w:rFonts w:cs="David"/>
          <w:sz w:val="24"/>
          <w:szCs w:val="24"/>
        </w:rPr>
      </w:pPr>
      <w:r w:rsidRPr="00F40788">
        <w:rPr>
          <w:rStyle w:val="big-number"/>
          <w:rFonts w:cs="David" w:hint="cs"/>
          <w:sz w:val="24"/>
          <w:szCs w:val="24"/>
          <w:rtl/>
        </w:rPr>
        <w:t>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מקרה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שאלה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או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צורך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בהבהרות</w:t>
      </w:r>
      <w:r w:rsidRPr="00F40788">
        <w:rPr>
          <w:rStyle w:val="big-number"/>
          <w:rFonts w:cs="David"/>
          <w:sz w:val="24"/>
          <w:szCs w:val="24"/>
          <w:rtl/>
        </w:rPr>
        <w:t xml:space="preserve">, </w:t>
      </w:r>
      <w:r w:rsidRPr="00F40788">
        <w:rPr>
          <w:rStyle w:val="big-number"/>
          <w:rFonts w:cs="David" w:hint="cs"/>
          <w:sz w:val="24"/>
          <w:szCs w:val="24"/>
          <w:rtl/>
        </w:rPr>
        <w:t>ניתן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להתקשר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לח</w:t>
      </w:r>
      <w:r w:rsidRPr="00F40788">
        <w:rPr>
          <w:rStyle w:val="big-number"/>
          <w:rFonts w:cs="David"/>
          <w:sz w:val="24"/>
          <w:szCs w:val="24"/>
          <w:rtl/>
        </w:rPr>
        <w:t>"</w:t>
      </w:r>
      <w:r w:rsidRPr="00F40788">
        <w:rPr>
          <w:rStyle w:val="big-number"/>
          <w:rFonts w:cs="David" w:hint="cs"/>
          <w:sz w:val="24"/>
          <w:szCs w:val="24"/>
          <w:rtl/>
        </w:rPr>
        <w:t>מ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דרך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ובכל</w:t>
      </w:r>
      <w:r w:rsidRPr="00F40788">
        <w:rPr>
          <w:rStyle w:val="big-number"/>
          <w:rFonts w:cs="David"/>
          <w:sz w:val="24"/>
          <w:szCs w:val="24"/>
          <w:rtl/>
        </w:rPr>
        <w:t xml:space="preserve"> </w:t>
      </w:r>
      <w:r w:rsidRPr="00F40788">
        <w:rPr>
          <w:rStyle w:val="big-number"/>
          <w:rFonts w:cs="David" w:hint="cs"/>
          <w:sz w:val="24"/>
          <w:szCs w:val="24"/>
          <w:rtl/>
        </w:rPr>
        <w:t>זמן</w:t>
      </w:r>
      <w:r w:rsidRPr="00F40788">
        <w:rPr>
          <w:rStyle w:val="big-number"/>
          <w:rFonts w:cs="David"/>
          <w:sz w:val="24"/>
          <w:szCs w:val="24"/>
          <w:rtl/>
        </w:rPr>
        <w:t>.</w:t>
      </w: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AA3C04" w:rsidRPr="00AA3C04" w:rsidRDefault="00AA3C04" w:rsidP="00AA3C04">
      <w:pPr>
        <w:spacing w:line="360" w:lineRule="auto"/>
        <w:rPr>
          <w:rStyle w:val="big-number"/>
          <w:rFonts w:cs="David"/>
          <w:sz w:val="24"/>
          <w:szCs w:val="24"/>
          <w:rtl/>
        </w:rPr>
      </w:pPr>
    </w:p>
    <w:p w:rsidR="003C3887" w:rsidRPr="00F40788" w:rsidRDefault="003C3887" w:rsidP="00AA3C04">
      <w:pPr>
        <w:spacing w:line="240" w:lineRule="auto"/>
        <w:jc w:val="right"/>
        <w:rPr>
          <w:rStyle w:val="big-number"/>
          <w:rFonts w:cs="David"/>
          <w:sz w:val="24"/>
          <w:szCs w:val="24"/>
        </w:rPr>
      </w:pPr>
      <w:bookmarkStart w:id="0" w:name="_GoBack"/>
      <w:bookmarkEnd w:id="0"/>
    </w:p>
    <w:sectPr w:rsidR="003C3887" w:rsidRPr="00F40788" w:rsidSect="004E7E11">
      <w:pgSz w:w="11906" w:h="16838"/>
      <w:pgMar w:top="1440" w:right="1274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B4C48"/>
    <w:multiLevelType w:val="hybridMultilevel"/>
    <w:tmpl w:val="BB4A9524"/>
    <w:lvl w:ilvl="0" w:tplc="C88AE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AEE172" w:tentative="1">
      <w:start w:val="1"/>
      <w:numFmt w:val="lowerLetter"/>
      <w:lvlText w:val="%2."/>
      <w:lvlJc w:val="left"/>
      <w:pPr>
        <w:ind w:left="1440" w:hanging="360"/>
      </w:pPr>
    </w:lvl>
    <w:lvl w:ilvl="2" w:tplc="7A5A384E" w:tentative="1">
      <w:start w:val="1"/>
      <w:numFmt w:val="lowerRoman"/>
      <w:lvlText w:val="%3."/>
      <w:lvlJc w:val="right"/>
      <w:pPr>
        <w:ind w:left="2160" w:hanging="180"/>
      </w:pPr>
    </w:lvl>
    <w:lvl w:ilvl="3" w:tplc="92F8C81A" w:tentative="1">
      <w:start w:val="1"/>
      <w:numFmt w:val="decimal"/>
      <w:lvlText w:val="%4."/>
      <w:lvlJc w:val="left"/>
      <w:pPr>
        <w:ind w:left="2880" w:hanging="360"/>
      </w:pPr>
    </w:lvl>
    <w:lvl w:ilvl="4" w:tplc="05388BCC" w:tentative="1">
      <w:start w:val="1"/>
      <w:numFmt w:val="lowerLetter"/>
      <w:lvlText w:val="%5."/>
      <w:lvlJc w:val="left"/>
      <w:pPr>
        <w:ind w:left="3600" w:hanging="360"/>
      </w:pPr>
    </w:lvl>
    <w:lvl w:ilvl="5" w:tplc="BD9C945E" w:tentative="1">
      <w:start w:val="1"/>
      <w:numFmt w:val="lowerRoman"/>
      <w:lvlText w:val="%6."/>
      <w:lvlJc w:val="right"/>
      <w:pPr>
        <w:ind w:left="4320" w:hanging="180"/>
      </w:pPr>
    </w:lvl>
    <w:lvl w:ilvl="6" w:tplc="80B059A4" w:tentative="1">
      <w:start w:val="1"/>
      <w:numFmt w:val="decimal"/>
      <w:lvlText w:val="%7."/>
      <w:lvlJc w:val="left"/>
      <w:pPr>
        <w:ind w:left="5040" w:hanging="360"/>
      </w:pPr>
    </w:lvl>
    <w:lvl w:ilvl="7" w:tplc="4A368D64" w:tentative="1">
      <w:start w:val="1"/>
      <w:numFmt w:val="lowerLetter"/>
      <w:lvlText w:val="%8."/>
      <w:lvlJc w:val="left"/>
      <w:pPr>
        <w:ind w:left="5760" w:hanging="360"/>
      </w:pPr>
    </w:lvl>
    <w:lvl w:ilvl="8" w:tplc="B8E26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B1816"/>
    <w:multiLevelType w:val="hybridMultilevel"/>
    <w:tmpl w:val="94AC214E"/>
    <w:lvl w:ilvl="0" w:tplc="B2E6C594">
      <w:start w:val="1"/>
      <w:numFmt w:val="decimal"/>
      <w:lvlText w:val="%1."/>
      <w:lvlJc w:val="left"/>
      <w:pPr>
        <w:ind w:left="720" w:hanging="360"/>
      </w:pPr>
    </w:lvl>
    <w:lvl w:ilvl="1" w:tplc="5914E8AC" w:tentative="1">
      <w:start w:val="1"/>
      <w:numFmt w:val="lowerLetter"/>
      <w:lvlText w:val="%2."/>
      <w:lvlJc w:val="left"/>
      <w:pPr>
        <w:ind w:left="1440" w:hanging="360"/>
      </w:pPr>
    </w:lvl>
    <w:lvl w:ilvl="2" w:tplc="D64CB556" w:tentative="1">
      <w:start w:val="1"/>
      <w:numFmt w:val="lowerRoman"/>
      <w:lvlText w:val="%3."/>
      <w:lvlJc w:val="right"/>
      <w:pPr>
        <w:ind w:left="2160" w:hanging="180"/>
      </w:pPr>
    </w:lvl>
    <w:lvl w:ilvl="3" w:tplc="4AFC154A" w:tentative="1">
      <w:start w:val="1"/>
      <w:numFmt w:val="decimal"/>
      <w:lvlText w:val="%4."/>
      <w:lvlJc w:val="left"/>
      <w:pPr>
        <w:ind w:left="2880" w:hanging="360"/>
      </w:pPr>
    </w:lvl>
    <w:lvl w:ilvl="4" w:tplc="0DE0B092" w:tentative="1">
      <w:start w:val="1"/>
      <w:numFmt w:val="lowerLetter"/>
      <w:lvlText w:val="%5."/>
      <w:lvlJc w:val="left"/>
      <w:pPr>
        <w:ind w:left="3600" w:hanging="360"/>
      </w:pPr>
    </w:lvl>
    <w:lvl w:ilvl="5" w:tplc="686A32E2" w:tentative="1">
      <w:start w:val="1"/>
      <w:numFmt w:val="lowerRoman"/>
      <w:lvlText w:val="%6."/>
      <w:lvlJc w:val="right"/>
      <w:pPr>
        <w:ind w:left="4320" w:hanging="180"/>
      </w:pPr>
    </w:lvl>
    <w:lvl w:ilvl="6" w:tplc="5C7458AE" w:tentative="1">
      <w:start w:val="1"/>
      <w:numFmt w:val="decimal"/>
      <w:lvlText w:val="%7."/>
      <w:lvlJc w:val="left"/>
      <w:pPr>
        <w:ind w:left="5040" w:hanging="360"/>
      </w:pPr>
    </w:lvl>
    <w:lvl w:ilvl="7" w:tplc="60BA2D32" w:tentative="1">
      <w:start w:val="1"/>
      <w:numFmt w:val="lowerLetter"/>
      <w:lvlText w:val="%8."/>
      <w:lvlJc w:val="left"/>
      <w:pPr>
        <w:ind w:left="5760" w:hanging="360"/>
      </w:pPr>
    </w:lvl>
    <w:lvl w:ilvl="8" w:tplc="3E1AED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C5F0F"/>
    <w:multiLevelType w:val="hybridMultilevel"/>
    <w:tmpl w:val="632CFECC"/>
    <w:lvl w:ilvl="0" w:tplc="32EE34F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1EE463A6" w:tentative="1">
      <w:start w:val="1"/>
      <w:numFmt w:val="lowerLetter"/>
      <w:lvlText w:val="%2."/>
      <w:lvlJc w:val="left"/>
      <w:pPr>
        <w:ind w:left="1800" w:hanging="360"/>
      </w:pPr>
    </w:lvl>
    <w:lvl w:ilvl="2" w:tplc="748A4DF8" w:tentative="1">
      <w:start w:val="1"/>
      <w:numFmt w:val="lowerRoman"/>
      <w:lvlText w:val="%3."/>
      <w:lvlJc w:val="right"/>
      <w:pPr>
        <w:ind w:left="2520" w:hanging="180"/>
      </w:pPr>
    </w:lvl>
    <w:lvl w:ilvl="3" w:tplc="8D5A51DA" w:tentative="1">
      <w:start w:val="1"/>
      <w:numFmt w:val="decimal"/>
      <w:lvlText w:val="%4."/>
      <w:lvlJc w:val="left"/>
      <w:pPr>
        <w:ind w:left="3240" w:hanging="360"/>
      </w:pPr>
    </w:lvl>
    <w:lvl w:ilvl="4" w:tplc="8D603CC4" w:tentative="1">
      <w:start w:val="1"/>
      <w:numFmt w:val="lowerLetter"/>
      <w:lvlText w:val="%5."/>
      <w:lvlJc w:val="left"/>
      <w:pPr>
        <w:ind w:left="3960" w:hanging="360"/>
      </w:pPr>
    </w:lvl>
    <w:lvl w:ilvl="5" w:tplc="8988926E" w:tentative="1">
      <w:start w:val="1"/>
      <w:numFmt w:val="lowerRoman"/>
      <w:lvlText w:val="%6."/>
      <w:lvlJc w:val="right"/>
      <w:pPr>
        <w:ind w:left="4680" w:hanging="180"/>
      </w:pPr>
    </w:lvl>
    <w:lvl w:ilvl="6" w:tplc="08C6EBF8" w:tentative="1">
      <w:start w:val="1"/>
      <w:numFmt w:val="decimal"/>
      <w:lvlText w:val="%7."/>
      <w:lvlJc w:val="left"/>
      <w:pPr>
        <w:ind w:left="5400" w:hanging="360"/>
      </w:pPr>
    </w:lvl>
    <w:lvl w:ilvl="7" w:tplc="4962B02C" w:tentative="1">
      <w:start w:val="1"/>
      <w:numFmt w:val="lowerLetter"/>
      <w:lvlText w:val="%8."/>
      <w:lvlJc w:val="left"/>
      <w:pPr>
        <w:ind w:left="6120" w:hanging="360"/>
      </w:pPr>
    </w:lvl>
    <w:lvl w:ilvl="8" w:tplc="02C463D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1000A4"/>
    <w:multiLevelType w:val="multilevel"/>
    <w:tmpl w:val="B798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hebrew1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33"/>
    <w:rsid w:val="00086B56"/>
    <w:rsid w:val="000D38C6"/>
    <w:rsid w:val="001221D5"/>
    <w:rsid w:val="001238FB"/>
    <w:rsid w:val="00195FCA"/>
    <w:rsid w:val="002179D3"/>
    <w:rsid w:val="00261C33"/>
    <w:rsid w:val="003C3887"/>
    <w:rsid w:val="004E7E11"/>
    <w:rsid w:val="005C6285"/>
    <w:rsid w:val="00675E56"/>
    <w:rsid w:val="006D44CE"/>
    <w:rsid w:val="00756C7A"/>
    <w:rsid w:val="00807D7B"/>
    <w:rsid w:val="008718A2"/>
    <w:rsid w:val="00944F41"/>
    <w:rsid w:val="00AA3C04"/>
    <w:rsid w:val="00AD35BB"/>
    <w:rsid w:val="00CA7055"/>
    <w:rsid w:val="00D15181"/>
    <w:rsid w:val="00E270FB"/>
    <w:rsid w:val="00F363F6"/>
    <w:rsid w:val="00F4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56C7A"/>
    <w:rPr>
      <w:color w:val="0000FF"/>
      <w:u w:val="single"/>
    </w:rPr>
  </w:style>
  <w:style w:type="paragraph" w:customStyle="1" w:styleId="filenumber0">
    <w:name w:val="filenumber0"/>
    <w:basedOn w:val="a"/>
    <w:rsid w:val="00086B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00">
    <w:name w:val="p00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-number">
    <w:name w:val="big-number"/>
    <w:basedOn w:val="a0"/>
    <w:rsid w:val="005C6285"/>
  </w:style>
  <w:style w:type="character" w:customStyle="1" w:styleId="default">
    <w:name w:val="default"/>
    <w:basedOn w:val="a0"/>
    <w:rsid w:val="005C6285"/>
  </w:style>
  <w:style w:type="paragraph" w:customStyle="1" w:styleId="p22">
    <w:name w:val="p22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C3887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56C7A"/>
    <w:rPr>
      <w:color w:val="0000FF"/>
      <w:u w:val="single"/>
    </w:rPr>
  </w:style>
  <w:style w:type="paragraph" w:customStyle="1" w:styleId="filenumber0">
    <w:name w:val="filenumber0"/>
    <w:basedOn w:val="a"/>
    <w:rsid w:val="00086B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00">
    <w:name w:val="p00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-number">
    <w:name w:val="big-number"/>
    <w:basedOn w:val="a0"/>
    <w:rsid w:val="005C6285"/>
  </w:style>
  <w:style w:type="character" w:customStyle="1" w:styleId="default">
    <w:name w:val="default"/>
    <w:basedOn w:val="a0"/>
    <w:rsid w:val="005C6285"/>
  </w:style>
  <w:style w:type="paragraph" w:customStyle="1" w:styleId="p22">
    <w:name w:val="p22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5C628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C3887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F3F26A59.dotm</Template>
  <TotalTime>0</TotalTime>
  <Pages>2</Pages>
  <Words>370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Matmon</cp:lastModifiedBy>
  <cp:revision>1</cp:revision>
  <dcterms:created xsi:type="dcterms:W3CDTF">2019-05-08T08:35:00Z</dcterms:created>
  <dcterms:modified xsi:type="dcterms:W3CDTF">2019-05-08T08:35:00Z</dcterms:modified>
</cp:coreProperties>
</file>