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98F" w:rsidRPr="00F82D7E" w:rsidRDefault="00B4798F" w:rsidP="00F82D7E">
      <w:pPr>
        <w:rPr>
          <w:rFonts w:hint="cs"/>
          <w:sz w:val="24"/>
          <w:szCs w:val="24"/>
          <w:rtl/>
        </w:rPr>
      </w:pPr>
    </w:p>
    <w:p w:rsidR="00B4798F" w:rsidRPr="00F82D7E" w:rsidRDefault="00B4798F" w:rsidP="00F82D7E">
      <w:pPr>
        <w:rPr>
          <w:sz w:val="24"/>
          <w:szCs w:val="24"/>
          <w:rtl/>
        </w:rPr>
      </w:pPr>
    </w:p>
    <w:p w:rsidR="00F21713" w:rsidRPr="007812EA" w:rsidRDefault="00253939" w:rsidP="00F82D7E">
      <w:pPr>
        <w:jc w:val="right"/>
        <w:rPr>
          <w:rFonts w:cs="David"/>
          <w:sz w:val="24"/>
          <w:szCs w:val="24"/>
          <w:rtl/>
        </w:rPr>
      </w:pPr>
      <w:r w:rsidRPr="00F82D7E">
        <w:rPr>
          <w:rFonts w:hint="cs"/>
          <w:sz w:val="24"/>
          <w:szCs w:val="24"/>
          <w:rtl/>
        </w:rPr>
        <w:t>‏</w:t>
      </w:r>
      <w:r w:rsidRPr="007812EA">
        <w:rPr>
          <w:rFonts w:cs="David" w:hint="cs"/>
          <w:sz w:val="24"/>
          <w:szCs w:val="24"/>
          <w:rtl/>
        </w:rPr>
        <w:t>ט</w:t>
      </w:r>
      <w:r w:rsidRPr="007812EA">
        <w:rPr>
          <w:rFonts w:cs="David"/>
          <w:sz w:val="24"/>
          <w:szCs w:val="24"/>
          <w:rtl/>
        </w:rPr>
        <w:t>"</w:t>
      </w:r>
      <w:r w:rsidRPr="007812EA">
        <w:rPr>
          <w:rFonts w:cs="David" w:hint="cs"/>
          <w:sz w:val="24"/>
          <w:szCs w:val="24"/>
          <w:rtl/>
        </w:rPr>
        <w:t>ז</w:t>
      </w:r>
      <w:r w:rsidRPr="007812EA">
        <w:rPr>
          <w:rFonts w:cs="David"/>
          <w:sz w:val="24"/>
          <w:szCs w:val="24"/>
          <w:rtl/>
        </w:rPr>
        <w:t>/</w:t>
      </w:r>
      <w:r w:rsidRPr="007812EA">
        <w:rPr>
          <w:rFonts w:cs="David" w:hint="cs"/>
          <w:sz w:val="24"/>
          <w:szCs w:val="24"/>
          <w:rtl/>
        </w:rPr>
        <w:t>אלול</w:t>
      </w:r>
      <w:r w:rsidRPr="007812EA">
        <w:rPr>
          <w:rFonts w:cs="David"/>
          <w:sz w:val="24"/>
          <w:szCs w:val="24"/>
          <w:rtl/>
        </w:rPr>
        <w:t>/</w:t>
      </w:r>
      <w:r w:rsidRPr="007812EA">
        <w:rPr>
          <w:rFonts w:cs="David" w:hint="cs"/>
          <w:sz w:val="24"/>
          <w:szCs w:val="24"/>
          <w:rtl/>
        </w:rPr>
        <w:t>תשע</w:t>
      </w:r>
      <w:r w:rsidRPr="007812EA">
        <w:rPr>
          <w:rFonts w:cs="David"/>
          <w:sz w:val="24"/>
          <w:szCs w:val="24"/>
          <w:rtl/>
        </w:rPr>
        <w:t>"</w:t>
      </w:r>
      <w:r w:rsidRPr="007812EA">
        <w:rPr>
          <w:rFonts w:cs="David" w:hint="cs"/>
          <w:sz w:val="24"/>
          <w:szCs w:val="24"/>
          <w:rtl/>
        </w:rPr>
        <w:t>ז</w:t>
      </w:r>
    </w:p>
    <w:p w:rsidR="00253939" w:rsidRPr="007812EA" w:rsidRDefault="00253939" w:rsidP="00F82D7E">
      <w:pPr>
        <w:jc w:val="right"/>
        <w:rPr>
          <w:rFonts w:cs="David"/>
          <w:sz w:val="24"/>
          <w:szCs w:val="24"/>
          <w:rtl/>
        </w:rPr>
      </w:pPr>
      <w:r w:rsidRPr="007812EA">
        <w:rPr>
          <w:rFonts w:cs="David" w:hint="cs"/>
          <w:sz w:val="24"/>
          <w:szCs w:val="24"/>
          <w:rtl/>
        </w:rPr>
        <w:t>‏</w:t>
      </w:r>
      <w:r w:rsidRPr="007812EA">
        <w:rPr>
          <w:rFonts w:cs="David"/>
          <w:sz w:val="24"/>
          <w:szCs w:val="24"/>
          <w:rtl/>
        </w:rPr>
        <w:t>07/09/2017</w:t>
      </w:r>
    </w:p>
    <w:p w:rsidR="00F21713" w:rsidRPr="00F82D7E" w:rsidRDefault="00F21713" w:rsidP="00F82D7E">
      <w:pPr>
        <w:rPr>
          <w:sz w:val="24"/>
          <w:szCs w:val="24"/>
          <w:rtl/>
        </w:rPr>
      </w:pPr>
    </w:p>
    <w:p w:rsidR="00253939" w:rsidRPr="007812EA" w:rsidRDefault="00253939" w:rsidP="00F82D7E">
      <w:pPr>
        <w:rPr>
          <w:rFonts w:cs="David"/>
          <w:sz w:val="28"/>
          <w:szCs w:val="28"/>
          <w:u w:val="single"/>
          <w:rtl/>
        </w:rPr>
      </w:pPr>
      <w:r w:rsidRPr="007812EA">
        <w:rPr>
          <w:rFonts w:cs="David" w:hint="cs"/>
          <w:sz w:val="28"/>
          <w:szCs w:val="28"/>
          <w:u w:val="single"/>
          <w:rtl/>
        </w:rPr>
        <w:t>לכבוד</w:t>
      </w:r>
    </w:p>
    <w:p w:rsidR="00253939" w:rsidRPr="007812EA" w:rsidRDefault="00253939" w:rsidP="00F82D7E">
      <w:pPr>
        <w:rPr>
          <w:rFonts w:cs="David"/>
          <w:b/>
          <w:bCs/>
          <w:sz w:val="24"/>
          <w:szCs w:val="24"/>
          <w:rtl/>
        </w:rPr>
      </w:pPr>
      <w:r w:rsidRPr="007812EA">
        <w:rPr>
          <w:rFonts w:cs="David" w:hint="cs"/>
          <w:sz w:val="28"/>
          <w:szCs w:val="28"/>
          <w:u w:val="single"/>
          <w:rtl/>
        </w:rPr>
        <w:t>התנועה לחופש המידע</w:t>
      </w:r>
    </w:p>
    <w:p w:rsidR="007812EA" w:rsidRDefault="00253939" w:rsidP="00F82D7E">
      <w:pPr>
        <w:rPr>
          <w:rFonts w:cs="David"/>
          <w:sz w:val="24"/>
          <w:szCs w:val="24"/>
          <w:rtl/>
        </w:rPr>
      </w:pPr>
      <w:r w:rsidRPr="00F82D7E">
        <w:rPr>
          <w:rFonts w:hint="cs"/>
          <w:sz w:val="24"/>
          <w:szCs w:val="24"/>
          <w:rtl/>
        </w:rPr>
        <w:t xml:space="preserve">  </w:t>
      </w:r>
      <w:r w:rsidR="00F82D7E">
        <w:rPr>
          <w:rFonts w:hint="cs"/>
          <w:sz w:val="24"/>
          <w:szCs w:val="24"/>
          <w:rtl/>
        </w:rPr>
        <w:tab/>
      </w:r>
      <w:r w:rsidR="00F82D7E">
        <w:rPr>
          <w:rFonts w:hint="cs"/>
          <w:sz w:val="24"/>
          <w:szCs w:val="24"/>
          <w:rtl/>
        </w:rPr>
        <w:tab/>
      </w:r>
      <w:r w:rsidR="00F82D7E">
        <w:rPr>
          <w:rFonts w:hint="cs"/>
          <w:sz w:val="24"/>
          <w:szCs w:val="24"/>
          <w:rtl/>
        </w:rPr>
        <w:tab/>
      </w:r>
      <w:r w:rsidR="00F82D7E">
        <w:rPr>
          <w:rFonts w:hint="cs"/>
          <w:sz w:val="24"/>
          <w:szCs w:val="24"/>
          <w:rtl/>
        </w:rPr>
        <w:tab/>
        <w:t xml:space="preserve">  </w:t>
      </w:r>
      <w:r w:rsidRPr="00F82D7E">
        <w:rPr>
          <w:rFonts w:hint="cs"/>
          <w:sz w:val="24"/>
          <w:szCs w:val="24"/>
          <w:rtl/>
        </w:rPr>
        <w:t xml:space="preserve"> </w:t>
      </w:r>
    </w:p>
    <w:p w:rsidR="00253939" w:rsidRPr="007812EA" w:rsidRDefault="00253939" w:rsidP="007812EA">
      <w:pPr>
        <w:ind w:left="2160" w:firstLine="720"/>
        <w:rPr>
          <w:rFonts w:cs="David"/>
          <w:sz w:val="24"/>
          <w:szCs w:val="24"/>
        </w:rPr>
      </w:pPr>
      <w:r w:rsidRPr="007812EA">
        <w:rPr>
          <w:rFonts w:cs="David" w:hint="cs"/>
          <w:sz w:val="24"/>
          <w:szCs w:val="24"/>
          <w:rtl/>
        </w:rPr>
        <w:t xml:space="preserve">באמצעות מייל: </w:t>
      </w:r>
      <w:hyperlink r:id="rId13" w:history="1">
        <w:r w:rsidRPr="007812EA">
          <w:rPr>
            <w:rStyle w:val="Hyperlink"/>
            <w:rFonts w:cs="David"/>
            <w:sz w:val="24"/>
            <w:szCs w:val="24"/>
          </w:rPr>
          <w:t>Sapir_po@walla.com</w:t>
        </w:r>
      </w:hyperlink>
      <w:r w:rsidRPr="007812EA">
        <w:rPr>
          <w:rFonts w:cs="David" w:hint="cs"/>
          <w:sz w:val="24"/>
          <w:szCs w:val="24"/>
          <w:rtl/>
        </w:rPr>
        <w:t xml:space="preserve">, </w:t>
      </w:r>
      <w:hyperlink r:id="rId14" w:history="1">
        <w:r w:rsidRPr="007812EA">
          <w:rPr>
            <w:rStyle w:val="Hyperlink"/>
            <w:rFonts w:cs="David"/>
            <w:sz w:val="24"/>
            <w:szCs w:val="24"/>
          </w:rPr>
          <w:t>info@meida.org.il</w:t>
        </w:r>
      </w:hyperlink>
    </w:p>
    <w:p w:rsidR="00253939" w:rsidRPr="00F82D7E" w:rsidRDefault="00253939" w:rsidP="00F82D7E">
      <w:pPr>
        <w:rPr>
          <w:sz w:val="24"/>
          <w:szCs w:val="24"/>
        </w:rPr>
      </w:pPr>
    </w:p>
    <w:p w:rsidR="007812EA" w:rsidRDefault="007812EA" w:rsidP="00F82D7E">
      <w:pPr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:rsidR="00F82D7E" w:rsidRPr="00A56A22" w:rsidRDefault="00F82D7E" w:rsidP="00F82D7E">
      <w:pPr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 w:rsidRPr="00A56A22">
        <w:rPr>
          <w:rFonts w:ascii="Times New Roman" w:eastAsia="Times New Roman" w:hAnsi="Times New Roman" w:cs="David"/>
          <w:sz w:val="24"/>
          <w:szCs w:val="24"/>
          <w:rtl/>
        </w:rPr>
        <w:t xml:space="preserve">הנדון: </w:t>
      </w:r>
      <w:r w:rsidRPr="00A56A22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בקשה לפי חוק חופש המידע, </w:t>
      </w:r>
      <w:proofErr w:type="spellStart"/>
      <w:r w:rsidRPr="00A56A2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התשנ"ח</w:t>
      </w:r>
      <w:proofErr w:type="spellEnd"/>
      <w:r w:rsidRPr="00A56A2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– 1998</w:t>
      </w:r>
    </w:p>
    <w:p w:rsidR="007812EA" w:rsidRDefault="007812EA" w:rsidP="00F82D7E">
      <w:pPr>
        <w:rPr>
          <w:rFonts w:cs="David"/>
          <w:sz w:val="24"/>
          <w:szCs w:val="24"/>
          <w:rtl/>
        </w:rPr>
      </w:pPr>
    </w:p>
    <w:p w:rsidR="00F82D7E" w:rsidRPr="00A65891" w:rsidRDefault="00F82D7E" w:rsidP="00F82D7E">
      <w:pPr>
        <w:rPr>
          <w:rFonts w:cs="David"/>
          <w:sz w:val="24"/>
          <w:szCs w:val="24"/>
          <w:rtl/>
        </w:rPr>
      </w:pPr>
      <w:r w:rsidRPr="00A65891">
        <w:rPr>
          <w:rFonts w:cs="David" w:hint="cs"/>
          <w:sz w:val="24"/>
          <w:szCs w:val="24"/>
          <w:rtl/>
        </w:rPr>
        <w:t>שלום רב,</w:t>
      </w:r>
    </w:p>
    <w:p w:rsidR="00F82D7E" w:rsidRPr="00A65891" w:rsidRDefault="00F82D7E" w:rsidP="00F82D7E">
      <w:pPr>
        <w:rPr>
          <w:rFonts w:cs="David"/>
          <w:sz w:val="24"/>
          <w:szCs w:val="24"/>
          <w:rtl/>
        </w:rPr>
      </w:pPr>
    </w:p>
    <w:p w:rsidR="00F82D7E" w:rsidRPr="00A65891" w:rsidRDefault="00F82D7E" w:rsidP="00F82D7E">
      <w:pPr>
        <w:rPr>
          <w:rFonts w:cs="David"/>
          <w:sz w:val="24"/>
          <w:szCs w:val="24"/>
          <w:rtl/>
        </w:rPr>
      </w:pPr>
      <w:r w:rsidRPr="00A65891">
        <w:rPr>
          <w:rFonts w:cs="David" w:hint="cs"/>
          <w:sz w:val="24"/>
          <w:szCs w:val="24"/>
          <w:rtl/>
        </w:rPr>
        <w:t>במענה לפנייתך בדבר איוש משרות אמון במשרד העלייה והקליטה להלן ההתייחסות המשרד:</w:t>
      </w:r>
    </w:p>
    <w:p w:rsidR="00BF110C" w:rsidRDefault="00BF110C" w:rsidP="00BF110C">
      <w:pPr>
        <w:rPr>
          <w:rFonts w:cs="David"/>
          <w:sz w:val="24"/>
          <w:szCs w:val="24"/>
          <w:rtl/>
        </w:rPr>
      </w:pPr>
    </w:p>
    <w:p w:rsidR="00F82D7E" w:rsidRPr="00BF110C" w:rsidRDefault="00BF110C" w:rsidP="00BF110C">
      <w:pPr>
        <w:pStyle w:val="aa"/>
        <w:numPr>
          <w:ilvl w:val="0"/>
          <w:numId w:val="6"/>
        </w:num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במענה </w:t>
      </w:r>
      <w:r w:rsidR="00F82D7E" w:rsidRPr="00BF110C">
        <w:rPr>
          <w:rFonts w:cs="David" w:hint="cs"/>
          <w:sz w:val="24"/>
          <w:szCs w:val="24"/>
          <w:rtl/>
        </w:rPr>
        <w:t xml:space="preserve">לשאלותיך להלן </w:t>
      </w:r>
      <w:r>
        <w:rPr>
          <w:rFonts w:cs="David" w:hint="cs"/>
          <w:sz w:val="24"/>
          <w:szCs w:val="24"/>
          <w:rtl/>
        </w:rPr>
        <w:t>הנתונים</w:t>
      </w:r>
      <w:r w:rsidR="00A65891" w:rsidRPr="00BF110C">
        <w:rPr>
          <w:rFonts w:cs="David" w:hint="cs"/>
          <w:sz w:val="24"/>
          <w:szCs w:val="24"/>
          <w:rtl/>
        </w:rPr>
        <w:t>:</w:t>
      </w:r>
    </w:p>
    <w:p w:rsidR="00A65891" w:rsidRPr="00A65891" w:rsidRDefault="00A65891" w:rsidP="00A65891">
      <w:pPr>
        <w:rPr>
          <w:rFonts w:cs="David"/>
          <w:b/>
          <w:bCs/>
          <w:sz w:val="24"/>
          <w:szCs w:val="24"/>
          <w:rtl/>
        </w:rPr>
      </w:pPr>
    </w:p>
    <w:p w:rsidR="00123B12" w:rsidRPr="00123B12" w:rsidRDefault="00A65891" w:rsidP="00123B12">
      <w:pPr>
        <w:pStyle w:val="aa"/>
        <w:numPr>
          <w:ilvl w:val="0"/>
          <w:numId w:val="9"/>
        </w:numPr>
        <w:rPr>
          <w:rFonts w:cs="David"/>
          <w:sz w:val="24"/>
          <w:szCs w:val="24"/>
        </w:rPr>
      </w:pPr>
      <w:r w:rsidRPr="00123B12">
        <w:rPr>
          <w:rFonts w:cs="David" w:hint="cs"/>
          <w:sz w:val="24"/>
          <w:szCs w:val="24"/>
          <w:rtl/>
        </w:rPr>
        <w:t>לשכת שרת העלייה והקליטה</w:t>
      </w:r>
      <w:r w:rsidRPr="00123B12">
        <w:rPr>
          <w:rFonts w:cs="David" w:hint="cs"/>
          <w:rtl/>
        </w:rPr>
        <w:t xml:space="preserve"> - </w:t>
      </w:r>
      <w:r w:rsidRPr="00123B12">
        <w:rPr>
          <w:rFonts w:cs="David" w:hint="cs"/>
          <w:sz w:val="24"/>
          <w:szCs w:val="24"/>
          <w:rtl/>
        </w:rPr>
        <w:t>מועד תחילת כהונת השרה (סופה לנדבר):31/05/16</w:t>
      </w:r>
      <w:r w:rsidR="006E52C3" w:rsidRPr="00123B12">
        <w:rPr>
          <w:rFonts w:hint="cs"/>
          <w:sz w:val="24"/>
          <w:szCs w:val="24"/>
          <w:rtl/>
        </w:rPr>
        <w:t xml:space="preserve"> </w:t>
      </w:r>
      <w:r w:rsidR="006E52C3" w:rsidRPr="00123B12">
        <w:rPr>
          <w:sz w:val="24"/>
          <w:szCs w:val="24"/>
          <w:rtl/>
        </w:rPr>
        <w:t>–</w:t>
      </w:r>
      <w:r w:rsidR="006E52C3" w:rsidRPr="00123B12">
        <w:rPr>
          <w:rFonts w:hint="cs"/>
          <w:sz w:val="24"/>
          <w:szCs w:val="24"/>
          <w:rtl/>
        </w:rPr>
        <w:t xml:space="preserve"> </w:t>
      </w:r>
    </w:p>
    <w:p w:rsidR="00A65891" w:rsidRDefault="006E52C3" w:rsidP="00123B12">
      <w:pPr>
        <w:ind w:left="720"/>
        <w:rPr>
          <w:rFonts w:cs="David"/>
          <w:sz w:val="24"/>
          <w:szCs w:val="24"/>
          <w:rtl/>
        </w:rPr>
      </w:pPr>
      <w:r w:rsidRPr="00123B12">
        <w:rPr>
          <w:rFonts w:cs="David" w:hint="cs"/>
          <w:sz w:val="24"/>
          <w:szCs w:val="24"/>
          <w:rtl/>
        </w:rPr>
        <w:t>14 משרות אמון</w:t>
      </w:r>
    </w:p>
    <w:p w:rsidR="00123B12" w:rsidRPr="00123B12" w:rsidRDefault="00123B12" w:rsidP="00123B12">
      <w:pPr>
        <w:ind w:left="720"/>
        <w:rPr>
          <w:rFonts w:cs="David"/>
          <w:sz w:val="24"/>
          <w:szCs w:val="24"/>
          <w:rtl/>
        </w:rPr>
      </w:pPr>
    </w:p>
    <w:tbl>
      <w:tblPr>
        <w:tblStyle w:val="-5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8"/>
        <w:gridCol w:w="3172"/>
        <w:gridCol w:w="3021"/>
      </w:tblGrid>
      <w:tr w:rsidR="00A65891" w:rsidRPr="00A65891" w:rsidTr="00506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jc w:val="center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 xml:space="preserve">מס' </w:t>
            </w:r>
          </w:p>
        </w:tc>
        <w:tc>
          <w:tcPr>
            <w:tcW w:w="3172" w:type="dxa"/>
          </w:tcPr>
          <w:p w:rsidR="00A65891" w:rsidRPr="00A65891" w:rsidRDefault="00A65891" w:rsidP="00F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משרה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שם פרטי/משפחה</w:t>
            </w:r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1.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ראש מטה השרה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חגי מן</w:t>
            </w:r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2.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יועצת מקצועית לשרה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אירית לוי</w:t>
            </w:r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3.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יועץ מקצועי לשרה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גנאדי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רולבורד</w:t>
            </w:r>
            <w:proofErr w:type="spellEnd"/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4.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יועצת תקשורת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לודמילה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 xml:space="preserve"> לגוש</w:t>
            </w:r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5.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 xml:space="preserve">יועצת (חל"ת אחרי </w:t>
            </w: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חל"ד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>)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 xml:space="preserve">אליזבט </w:t>
            </w: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זלדקיס</w:t>
            </w:r>
            <w:proofErr w:type="spellEnd"/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 xml:space="preserve">יועץ (מחליף </w:t>
            </w: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חל"ד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>)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 xml:space="preserve">מיכאל </w:t>
            </w: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דזגינוב</w:t>
            </w:r>
            <w:proofErr w:type="spellEnd"/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6.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עוזרת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רעיסה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 xml:space="preserve"> אדלשטיין</w:t>
            </w:r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7.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מנהלת הלשכה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 xml:space="preserve">אלנה </w:t>
            </w: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ז'רובסקי</w:t>
            </w:r>
            <w:proofErr w:type="spellEnd"/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8.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שרית ראובן</w:t>
            </w:r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A65891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9.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שרית ריבוך</w:t>
            </w:r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10.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רעיסה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 xml:space="preserve"> חיריק- רכזת לשכה</w:t>
            </w:r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11.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רז חן</w:t>
            </w:r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12.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  <w:tc>
          <w:tcPr>
            <w:tcW w:w="3021" w:type="dxa"/>
          </w:tcPr>
          <w:p w:rsidR="00A65891" w:rsidRPr="00A65891" w:rsidRDefault="00A65891" w:rsidP="00F82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נטליה פישמן</w:t>
            </w:r>
          </w:p>
        </w:tc>
      </w:tr>
      <w:tr w:rsidR="00A65891" w:rsidRPr="00A65891" w:rsidTr="00506BE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13.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נהג</w:t>
            </w:r>
          </w:p>
        </w:tc>
        <w:tc>
          <w:tcPr>
            <w:tcW w:w="3021" w:type="dxa"/>
          </w:tcPr>
          <w:p w:rsidR="00A65891" w:rsidRPr="00A65891" w:rsidRDefault="00A65891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A65891">
              <w:rPr>
                <w:rFonts w:cs="David" w:hint="cs"/>
                <w:sz w:val="24"/>
                <w:szCs w:val="24"/>
                <w:rtl/>
              </w:rPr>
              <w:t>ודים</w:t>
            </w:r>
            <w:proofErr w:type="spellEnd"/>
            <w:r w:rsidRPr="00A65891">
              <w:rPr>
                <w:rFonts w:cs="David" w:hint="cs"/>
                <w:sz w:val="24"/>
                <w:szCs w:val="24"/>
                <w:rtl/>
              </w:rPr>
              <w:t xml:space="preserve"> שפרבר</w:t>
            </w:r>
          </w:p>
        </w:tc>
      </w:tr>
      <w:tr w:rsidR="00A65891" w:rsidRPr="00A65891" w:rsidTr="00506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F82D7E">
            <w:pPr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sz w:val="24"/>
                <w:szCs w:val="24"/>
                <w:rtl/>
              </w:rPr>
              <w:t>14.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נהג מחליף במשרה חלקית</w:t>
            </w:r>
          </w:p>
        </w:tc>
        <w:tc>
          <w:tcPr>
            <w:tcW w:w="3021" w:type="dxa"/>
          </w:tcPr>
          <w:p w:rsidR="00A65891" w:rsidRPr="00A65891" w:rsidRDefault="00A65891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איליה קוטלר</w:t>
            </w:r>
          </w:p>
        </w:tc>
      </w:tr>
    </w:tbl>
    <w:p w:rsidR="00F82D7E" w:rsidRDefault="00F82D7E" w:rsidP="00F82D7E">
      <w:pPr>
        <w:rPr>
          <w:sz w:val="24"/>
          <w:szCs w:val="24"/>
          <w:rtl/>
        </w:rPr>
      </w:pPr>
    </w:p>
    <w:p w:rsidR="00A65891" w:rsidRDefault="00A65891" w:rsidP="00F82D7E">
      <w:pPr>
        <w:rPr>
          <w:sz w:val="24"/>
          <w:szCs w:val="24"/>
          <w:rtl/>
        </w:rPr>
      </w:pPr>
    </w:p>
    <w:p w:rsidR="007812EA" w:rsidRDefault="007812EA" w:rsidP="00F82D7E">
      <w:pPr>
        <w:rPr>
          <w:rFonts w:cs="David"/>
          <w:b/>
          <w:bCs/>
          <w:sz w:val="24"/>
          <w:szCs w:val="24"/>
          <w:rtl/>
        </w:rPr>
      </w:pPr>
      <w:r>
        <w:rPr>
          <w:rFonts w:cs="David"/>
          <w:b/>
          <w:bCs/>
          <w:sz w:val="24"/>
          <w:szCs w:val="24"/>
          <w:rtl/>
        </w:rPr>
        <w:br w:type="page"/>
      </w:r>
    </w:p>
    <w:p w:rsidR="00A65891" w:rsidRPr="00123B12" w:rsidRDefault="006E52C3" w:rsidP="00123B12">
      <w:pPr>
        <w:pStyle w:val="aa"/>
        <w:numPr>
          <w:ilvl w:val="0"/>
          <w:numId w:val="9"/>
        </w:numPr>
        <w:rPr>
          <w:rFonts w:cs="David"/>
          <w:sz w:val="24"/>
          <w:szCs w:val="24"/>
          <w:rtl/>
        </w:rPr>
      </w:pPr>
      <w:r w:rsidRPr="00123B12">
        <w:rPr>
          <w:rFonts w:cs="David" w:hint="cs"/>
          <w:sz w:val="24"/>
          <w:szCs w:val="24"/>
          <w:rtl/>
        </w:rPr>
        <w:lastRenderedPageBreak/>
        <w:t>ל</w:t>
      </w:r>
      <w:r w:rsidR="00A65891" w:rsidRPr="00123B12">
        <w:rPr>
          <w:rFonts w:cs="David" w:hint="cs"/>
          <w:sz w:val="24"/>
          <w:szCs w:val="24"/>
          <w:rtl/>
        </w:rPr>
        <w:t>שכת מנהל הכללי</w:t>
      </w:r>
      <w:r w:rsidRPr="00123B12">
        <w:rPr>
          <w:rFonts w:cs="David" w:hint="cs"/>
          <w:sz w:val="24"/>
          <w:szCs w:val="24"/>
          <w:rtl/>
        </w:rPr>
        <w:t xml:space="preserve"> </w:t>
      </w:r>
      <w:r w:rsidRPr="00123B12">
        <w:rPr>
          <w:rFonts w:cs="David"/>
          <w:sz w:val="24"/>
          <w:szCs w:val="24"/>
          <w:rtl/>
        </w:rPr>
        <w:t>–</w:t>
      </w:r>
      <w:r w:rsidRPr="00123B12">
        <w:rPr>
          <w:rFonts w:cs="David" w:hint="cs"/>
          <w:sz w:val="24"/>
          <w:szCs w:val="24"/>
          <w:rtl/>
        </w:rPr>
        <w:t xml:space="preserve"> 9 משרות אמון</w:t>
      </w:r>
    </w:p>
    <w:p w:rsidR="00A65891" w:rsidRPr="00A65891" w:rsidRDefault="00A65891" w:rsidP="00F82D7E">
      <w:pPr>
        <w:rPr>
          <w:rFonts w:cs="David"/>
          <w:sz w:val="24"/>
          <w:szCs w:val="24"/>
          <w:rtl/>
        </w:rPr>
      </w:pPr>
    </w:p>
    <w:tbl>
      <w:tblPr>
        <w:tblStyle w:val="-5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8"/>
        <w:gridCol w:w="3172"/>
        <w:gridCol w:w="3021"/>
      </w:tblGrid>
      <w:tr w:rsidR="00A65891" w:rsidRPr="00A65891" w:rsidTr="00781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A65891" w:rsidRPr="00A65891" w:rsidRDefault="00A65891" w:rsidP="00A65891">
            <w:pPr>
              <w:rPr>
                <w:rFonts w:cs="David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מס' </w:t>
            </w:r>
          </w:p>
        </w:tc>
        <w:tc>
          <w:tcPr>
            <w:tcW w:w="3172" w:type="dxa"/>
          </w:tcPr>
          <w:p w:rsidR="00A65891" w:rsidRPr="00A65891" w:rsidRDefault="00A65891" w:rsidP="00A658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color w:val="auto"/>
                <w:sz w:val="24"/>
                <w:szCs w:val="24"/>
                <w:rtl/>
              </w:rPr>
              <w:t>משרה</w:t>
            </w:r>
          </w:p>
        </w:tc>
        <w:tc>
          <w:tcPr>
            <w:tcW w:w="3021" w:type="dxa"/>
          </w:tcPr>
          <w:p w:rsidR="00A65891" w:rsidRPr="00A65891" w:rsidRDefault="00A65891" w:rsidP="00A658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65891">
              <w:rPr>
                <w:rFonts w:cs="David" w:hint="cs"/>
                <w:b w:val="0"/>
                <w:bCs w:val="0"/>
                <w:color w:val="auto"/>
                <w:sz w:val="24"/>
                <w:szCs w:val="24"/>
                <w:rtl/>
              </w:rPr>
              <w:t>שם פרטי/משפחה</w:t>
            </w:r>
          </w:p>
        </w:tc>
      </w:tr>
      <w:tr w:rsidR="006E52C3" w:rsidRPr="00A65891" w:rsidTr="00781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6E52C3" w:rsidP="008803CD">
            <w:pPr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מנהל כללי</w:t>
            </w:r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אלכס קושניר</w:t>
            </w:r>
          </w:p>
        </w:tc>
      </w:tr>
      <w:tr w:rsidR="006E52C3" w:rsidRPr="00A65891" w:rsidTr="007812E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6E52C3" w:rsidP="008803CD">
            <w:pPr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3172" w:type="dxa"/>
          </w:tcPr>
          <w:p w:rsidR="006E52C3" w:rsidRPr="006E52C3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יועצת</w:t>
            </w:r>
          </w:p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אלונה שמיר</w:t>
            </w:r>
          </w:p>
        </w:tc>
      </w:tr>
      <w:tr w:rsidR="006E52C3" w:rsidRPr="00A65891" w:rsidTr="00781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6E52C3" w:rsidP="008803CD">
            <w:pPr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3.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יועצת</w:t>
            </w:r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 xml:space="preserve">חוה </w:t>
            </w: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ורניק</w:t>
            </w:r>
            <w:proofErr w:type="spellEnd"/>
          </w:p>
        </w:tc>
      </w:tr>
      <w:tr w:rsidR="006E52C3" w:rsidRPr="00A65891" w:rsidTr="007812E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6E52C3" w:rsidP="008803CD">
            <w:pPr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4.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יועצת</w:t>
            </w:r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רויטל הדדי בן ברוך</w:t>
            </w:r>
          </w:p>
        </w:tc>
      </w:tr>
      <w:tr w:rsidR="006E52C3" w:rsidRPr="00A65891" w:rsidTr="00781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6E52C3" w:rsidP="008803CD">
            <w:pPr>
              <w:rPr>
                <w:rFonts w:cs="David"/>
                <w:sz w:val="24"/>
                <w:szCs w:val="24"/>
                <w:rtl/>
              </w:rPr>
            </w:pPr>
            <w:r w:rsidRPr="00A65891">
              <w:rPr>
                <w:rFonts w:cs="David" w:hint="cs"/>
                <w:sz w:val="24"/>
                <w:szCs w:val="24"/>
                <w:rtl/>
              </w:rPr>
              <w:t>5.</w:t>
            </w:r>
          </w:p>
        </w:tc>
        <w:tc>
          <w:tcPr>
            <w:tcW w:w="3172" w:type="dxa"/>
          </w:tcPr>
          <w:p w:rsidR="006E52C3" w:rsidRPr="00A65891" w:rsidRDefault="006E52C3" w:rsidP="006E5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מנהלת הלשכה </w:t>
            </w:r>
          </w:p>
        </w:tc>
        <w:tc>
          <w:tcPr>
            <w:tcW w:w="3021" w:type="dxa"/>
          </w:tcPr>
          <w:p w:rsidR="006E52C3" w:rsidRPr="00A65891" w:rsidRDefault="006E52C3" w:rsidP="006E5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 xml:space="preserve">רחל </w:t>
            </w: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גולדשמיט</w:t>
            </w:r>
            <w:proofErr w:type="spellEnd"/>
            <w:r w:rsidR="00123B12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סיימה את תפקידה</w:t>
            </w:r>
            <w:r w:rsidRPr="006E52C3">
              <w:rPr>
                <w:rFonts w:cs="David" w:hint="cs"/>
                <w:sz w:val="24"/>
                <w:szCs w:val="24"/>
                <w:rtl/>
              </w:rPr>
              <w:t xml:space="preserve"> בתאריך 31/08/17, לא התקבלה הודעה רשמית בגין מחליפה.</w:t>
            </w:r>
          </w:p>
        </w:tc>
      </w:tr>
      <w:tr w:rsidR="006E52C3" w:rsidRPr="00A65891" w:rsidTr="007812E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BF110C" w:rsidP="008803CD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 xml:space="preserve">יוליה </w:t>
            </w: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ליבשטיין</w:t>
            </w:r>
            <w:proofErr w:type="spellEnd"/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</w:tr>
      <w:tr w:rsidR="006E52C3" w:rsidRPr="00A65891" w:rsidTr="00781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BF110C" w:rsidP="008803CD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  <w:r w:rsidR="006E52C3" w:rsidRPr="00A65891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חסיה</w:t>
            </w:r>
            <w:proofErr w:type="spellEnd"/>
            <w:r w:rsidRPr="006E52C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קונדחורוב</w:t>
            </w:r>
            <w:proofErr w:type="spellEnd"/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</w:tr>
      <w:tr w:rsidR="006E52C3" w:rsidRPr="00A65891" w:rsidTr="007812E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BF110C" w:rsidP="008803CD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  <w:r w:rsidR="006E52C3" w:rsidRPr="00A65891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 xml:space="preserve">נעמה אבו </w:t>
            </w: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חצירא</w:t>
            </w:r>
            <w:proofErr w:type="spellEnd"/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רכזת לשכה</w:t>
            </w:r>
          </w:p>
        </w:tc>
      </w:tr>
      <w:tr w:rsidR="006E52C3" w:rsidRPr="00A65891" w:rsidTr="00781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:rsidR="006E52C3" w:rsidRPr="00A65891" w:rsidRDefault="00BF110C" w:rsidP="008803CD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9</w:t>
            </w:r>
            <w:r w:rsidR="006E52C3" w:rsidRPr="00A65891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3172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 xml:space="preserve">זכר </w:t>
            </w:r>
            <w:proofErr w:type="spellStart"/>
            <w:r w:rsidRPr="006E52C3">
              <w:rPr>
                <w:rFonts w:cs="David" w:hint="cs"/>
                <w:sz w:val="24"/>
                <w:szCs w:val="24"/>
                <w:rtl/>
              </w:rPr>
              <w:t>אילייב</w:t>
            </w:r>
            <w:proofErr w:type="spellEnd"/>
          </w:p>
        </w:tc>
        <w:tc>
          <w:tcPr>
            <w:tcW w:w="3021" w:type="dxa"/>
          </w:tcPr>
          <w:p w:rsidR="006E52C3" w:rsidRPr="00A65891" w:rsidRDefault="006E52C3" w:rsidP="0088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6E52C3">
              <w:rPr>
                <w:rFonts w:cs="David" w:hint="cs"/>
                <w:sz w:val="24"/>
                <w:szCs w:val="24"/>
                <w:rtl/>
              </w:rPr>
              <w:t>נהג</w:t>
            </w:r>
          </w:p>
        </w:tc>
      </w:tr>
    </w:tbl>
    <w:p w:rsidR="00A65891" w:rsidRPr="00A65891" w:rsidRDefault="00A65891" w:rsidP="00F82D7E">
      <w:pPr>
        <w:rPr>
          <w:rFonts w:cs="David"/>
          <w:sz w:val="24"/>
          <w:szCs w:val="24"/>
        </w:rPr>
      </w:pPr>
    </w:p>
    <w:p w:rsidR="00BF110C" w:rsidRPr="007812EA" w:rsidRDefault="00E874C8" w:rsidP="007812EA">
      <w:pPr>
        <w:pStyle w:val="aa"/>
        <w:numPr>
          <w:ilvl w:val="0"/>
          <w:numId w:val="6"/>
        </w:numPr>
        <w:spacing w:line="360" w:lineRule="auto"/>
        <w:rPr>
          <w:rFonts w:cs="David"/>
          <w:sz w:val="24"/>
          <w:szCs w:val="24"/>
        </w:rPr>
      </w:pPr>
      <w:r w:rsidRPr="007812EA">
        <w:rPr>
          <w:rFonts w:cs="David" w:hint="cs"/>
          <w:sz w:val="24"/>
          <w:szCs w:val="24"/>
          <w:rtl/>
        </w:rPr>
        <w:t>אורך הקדנציה של המוזכרים מעלה הינו כאורך קדנציית השרה, למעט השמות כדלקמן:</w:t>
      </w:r>
      <w:r w:rsidR="00BF110C" w:rsidRPr="007812EA">
        <w:rPr>
          <w:rFonts w:cs="David" w:hint="cs"/>
          <w:sz w:val="24"/>
          <w:szCs w:val="24"/>
          <w:rtl/>
        </w:rPr>
        <w:t xml:space="preserve"> </w:t>
      </w:r>
    </w:p>
    <w:p w:rsidR="00BF110C" w:rsidRDefault="00E874C8" w:rsidP="007812EA">
      <w:pPr>
        <w:pStyle w:val="aa"/>
        <w:numPr>
          <w:ilvl w:val="1"/>
          <w:numId w:val="7"/>
        </w:numPr>
        <w:spacing w:line="360" w:lineRule="auto"/>
        <w:rPr>
          <w:rFonts w:cs="David"/>
          <w:sz w:val="24"/>
          <w:szCs w:val="24"/>
        </w:rPr>
      </w:pPr>
      <w:r w:rsidRPr="00BF110C">
        <w:rPr>
          <w:rFonts w:cs="David" w:hint="cs"/>
          <w:sz w:val="24"/>
          <w:szCs w:val="24"/>
          <w:rtl/>
        </w:rPr>
        <w:t>לשכת השרה: שרית ריבוך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 xml:space="preserve">- 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>נמצאת במינויי בפועל עם תחילת הקדנציה הנוכחית של השרה ובתומה תשוב לתפקידה כעובדת מדינה במשרדנו</w:t>
      </w:r>
      <w:r w:rsidR="007812EA">
        <w:rPr>
          <w:rFonts w:cs="David" w:hint="cs"/>
          <w:sz w:val="24"/>
          <w:szCs w:val="24"/>
          <w:rtl/>
        </w:rPr>
        <w:t>,</w:t>
      </w:r>
    </w:p>
    <w:p w:rsidR="00BF110C" w:rsidRDefault="00E874C8" w:rsidP="00123B12">
      <w:pPr>
        <w:pStyle w:val="aa"/>
        <w:numPr>
          <w:ilvl w:val="1"/>
          <w:numId w:val="7"/>
        </w:numPr>
        <w:spacing w:line="360" w:lineRule="auto"/>
        <w:rPr>
          <w:rFonts w:cs="David"/>
          <w:sz w:val="24"/>
          <w:szCs w:val="24"/>
        </w:rPr>
      </w:pPr>
      <w:r w:rsidRPr="00BF110C">
        <w:rPr>
          <w:rFonts w:cs="David" w:hint="cs"/>
          <w:sz w:val="24"/>
          <w:szCs w:val="24"/>
          <w:rtl/>
        </w:rPr>
        <w:t xml:space="preserve">לשכת מנכ"ל: </w:t>
      </w:r>
      <w:proofErr w:type="spellStart"/>
      <w:r w:rsidRPr="00BF110C">
        <w:rPr>
          <w:rFonts w:cs="David" w:hint="cs"/>
          <w:sz w:val="24"/>
          <w:szCs w:val="24"/>
          <w:rtl/>
        </w:rPr>
        <w:t>חסיה</w:t>
      </w:r>
      <w:proofErr w:type="spellEnd"/>
      <w:r w:rsidRPr="00BF110C"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BF110C">
        <w:rPr>
          <w:rFonts w:cs="David" w:hint="cs"/>
          <w:sz w:val="24"/>
          <w:szCs w:val="24"/>
          <w:rtl/>
        </w:rPr>
        <w:t>קונדחורוב</w:t>
      </w:r>
      <w:proofErr w:type="spellEnd"/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>-17/12/13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 xml:space="preserve">כנ"ל, </w:t>
      </w:r>
    </w:p>
    <w:p w:rsidR="00BF110C" w:rsidRDefault="00E874C8" w:rsidP="00BF110C">
      <w:pPr>
        <w:pStyle w:val="aa"/>
        <w:numPr>
          <w:ilvl w:val="1"/>
          <w:numId w:val="7"/>
        </w:numPr>
        <w:spacing w:line="360" w:lineRule="auto"/>
        <w:rPr>
          <w:rFonts w:cs="David"/>
          <w:sz w:val="24"/>
          <w:szCs w:val="24"/>
        </w:rPr>
      </w:pPr>
      <w:r w:rsidRPr="00BF110C">
        <w:rPr>
          <w:rFonts w:cs="David" w:hint="cs"/>
          <w:sz w:val="24"/>
          <w:szCs w:val="24"/>
          <w:rtl/>
        </w:rPr>
        <w:t xml:space="preserve">נעמה אבו </w:t>
      </w:r>
      <w:proofErr w:type="spellStart"/>
      <w:r w:rsidRPr="00BF110C">
        <w:rPr>
          <w:rFonts w:cs="David" w:hint="cs"/>
          <w:sz w:val="24"/>
          <w:szCs w:val="24"/>
          <w:rtl/>
        </w:rPr>
        <w:t>חצירא</w:t>
      </w:r>
      <w:proofErr w:type="spellEnd"/>
      <w:r w:rsidRPr="00BF110C">
        <w:rPr>
          <w:rFonts w:cs="David" w:hint="cs"/>
          <w:sz w:val="24"/>
          <w:szCs w:val="24"/>
          <w:rtl/>
        </w:rPr>
        <w:t xml:space="preserve">- 04/02/13 כנ"ל, </w:t>
      </w:r>
    </w:p>
    <w:p w:rsidR="00BF110C" w:rsidRDefault="00E874C8" w:rsidP="007812EA">
      <w:pPr>
        <w:pStyle w:val="aa"/>
        <w:numPr>
          <w:ilvl w:val="1"/>
          <w:numId w:val="7"/>
        </w:numPr>
        <w:spacing w:line="360" w:lineRule="auto"/>
        <w:rPr>
          <w:rFonts w:cs="David"/>
          <w:sz w:val="24"/>
          <w:szCs w:val="24"/>
        </w:rPr>
      </w:pPr>
      <w:r w:rsidRPr="00BF110C">
        <w:rPr>
          <w:rFonts w:cs="David" w:hint="cs"/>
          <w:sz w:val="24"/>
          <w:szCs w:val="24"/>
          <w:rtl/>
        </w:rPr>
        <w:t>רויטל בן ברוך הדדי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>-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>28/07/09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 xml:space="preserve">כנ"ל, </w:t>
      </w:r>
    </w:p>
    <w:p w:rsidR="00E874C8" w:rsidRDefault="00E874C8" w:rsidP="00BF110C">
      <w:pPr>
        <w:pStyle w:val="aa"/>
        <w:numPr>
          <w:ilvl w:val="1"/>
          <w:numId w:val="7"/>
        </w:numPr>
        <w:spacing w:line="360" w:lineRule="auto"/>
        <w:rPr>
          <w:rFonts w:cs="David"/>
          <w:sz w:val="24"/>
          <w:szCs w:val="24"/>
        </w:rPr>
      </w:pPr>
      <w:r w:rsidRPr="00BF110C">
        <w:rPr>
          <w:rFonts w:cs="David" w:hint="cs"/>
          <w:sz w:val="24"/>
          <w:szCs w:val="24"/>
          <w:rtl/>
        </w:rPr>
        <w:t>אלונה שמיר</w:t>
      </w:r>
      <w:r w:rsidR="007812EA">
        <w:rPr>
          <w:rFonts w:cs="David" w:hint="cs"/>
          <w:sz w:val="24"/>
          <w:szCs w:val="24"/>
          <w:rtl/>
        </w:rPr>
        <w:t xml:space="preserve"> </w:t>
      </w:r>
      <w:r w:rsidRPr="00BF110C">
        <w:rPr>
          <w:rFonts w:cs="David" w:hint="cs"/>
          <w:sz w:val="24"/>
          <w:szCs w:val="24"/>
          <w:rtl/>
        </w:rPr>
        <w:t>- מינויי בפועל מתאריך 01/08/13 ועתידה לשוב לתפקידה הקודם כעובדת מדינה מן המניין.</w:t>
      </w:r>
    </w:p>
    <w:p w:rsidR="00BF110C" w:rsidRPr="007812EA" w:rsidRDefault="007812EA" w:rsidP="007812EA">
      <w:pPr>
        <w:pStyle w:val="aa"/>
        <w:numPr>
          <w:ilvl w:val="0"/>
          <w:numId w:val="6"/>
        </w:numPr>
        <w:spacing w:line="360" w:lineRule="auto"/>
        <w:rPr>
          <w:rFonts w:cs="David"/>
          <w:sz w:val="24"/>
          <w:szCs w:val="24"/>
          <w:rtl/>
        </w:rPr>
      </w:pPr>
      <w:r w:rsidRPr="007812EA">
        <w:rPr>
          <w:rFonts w:cs="David" w:hint="cs"/>
          <w:sz w:val="24"/>
          <w:szCs w:val="24"/>
          <w:rtl/>
        </w:rPr>
        <w:t>בנוגע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לשאלותיכם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מס</w:t>
      </w:r>
      <w:r w:rsidRPr="007812EA">
        <w:rPr>
          <w:rFonts w:cs="David"/>
          <w:sz w:val="24"/>
          <w:szCs w:val="24"/>
          <w:rtl/>
        </w:rPr>
        <w:t xml:space="preserve">' 5, </w:t>
      </w:r>
      <w:r w:rsidRPr="007812EA">
        <w:rPr>
          <w:rFonts w:cs="David" w:hint="cs"/>
          <w:sz w:val="24"/>
          <w:szCs w:val="24"/>
          <w:rtl/>
        </w:rPr>
        <w:t>לא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נוכל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להעביר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את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המידע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מכוח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סעיף</w:t>
      </w:r>
      <w:r w:rsidRPr="007812EA">
        <w:rPr>
          <w:rFonts w:cs="David"/>
          <w:sz w:val="24"/>
          <w:szCs w:val="24"/>
          <w:rtl/>
        </w:rPr>
        <w:t xml:space="preserve">  9 (</w:t>
      </w:r>
      <w:r w:rsidRPr="007812EA">
        <w:rPr>
          <w:rFonts w:cs="David" w:hint="cs"/>
          <w:sz w:val="24"/>
          <w:szCs w:val="24"/>
          <w:rtl/>
        </w:rPr>
        <w:t>א</w:t>
      </w:r>
      <w:r w:rsidRPr="007812EA">
        <w:rPr>
          <w:rFonts w:cs="David"/>
          <w:sz w:val="24"/>
          <w:szCs w:val="24"/>
          <w:rtl/>
        </w:rPr>
        <w:t xml:space="preserve">) (3) </w:t>
      </w:r>
      <w:r w:rsidRPr="007812EA">
        <w:rPr>
          <w:rFonts w:cs="David" w:hint="cs"/>
          <w:sz w:val="24"/>
          <w:szCs w:val="24"/>
          <w:rtl/>
        </w:rPr>
        <w:t>לחוק חופש המידע מאחר וגילויו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מהווה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פגיעה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בפרטיות</w:t>
      </w:r>
      <w:r w:rsidRPr="007812EA">
        <w:rPr>
          <w:rFonts w:cs="David"/>
          <w:sz w:val="24"/>
          <w:szCs w:val="24"/>
          <w:rtl/>
        </w:rPr>
        <w:t xml:space="preserve">, </w:t>
      </w:r>
      <w:r w:rsidRPr="007812EA">
        <w:rPr>
          <w:rFonts w:cs="David" w:hint="cs"/>
          <w:sz w:val="24"/>
          <w:szCs w:val="24"/>
          <w:rtl/>
        </w:rPr>
        <w:t>כמשמעותה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בחוק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הגנת</w:t>
      </w:r>
      <w:r w:rsidRPr="007812EA">
        <w:rPr>
          <w:rFonts w:cs="David"/>
          <w:sz w:val="24"/>
          <w:szCs w:val="24"/>
          <w:rtl/>
        </w:rPr>
        <w:t xml:space="preserve"> </w:t>
      </w:r>
      <w:r w:rsidRPr="007812EA">
        <w:rPr>
          <w:rFonts w:cs="David" w:hint="cs"/>
          <w:sz w:val="24"/>
          <w:szCs w:val="24"/>
          <w:rtl/>
        </w:rPr>
        <w:t>הפרטיות</w:t>
      </w:r>
      <w:r w:rsidRPr="007812EA">
        <w:rPr>
          <w:rFonts w:cs="David"/>
          <w:sz w:val="24"/>
          <w:szCs w:val="24"/>
          <w:rtl/>
        </w:rPr>
        <w:t xml:space="preserve">, </w:t>
      </w:r>
      <w:r w:rsidRPr="007812EA">
        <w:rPr>
          <w:rFonts w:cs="David" w:hint="cs"/>
          <w:sz w:val="24"/>
          <w:szCs w:val="24"/>
          <w:rtl/>
        </w:rPr>
        <w:t>תשמ</w:t>
      </w:r>
      <w:r w:rsidRPr="007812EA">
        <w:rPr>
          <w:rFonts w:cs="David"/>
          <w:sz w:val="24"/>
          <w:szCs w:val="24"/>
          <w:rtl/>
        </w:rPr>
        <w:t>"</w:t>
      </w:r>
      <w:r w:rsidRPr="007812EA">
        <w:rPr>
          <w:rFonts w:cs="David" w:hint="cs"/>
          <w:sz w:val="24"/>
          <w:szCs w:val="24"/>
          <w:rtl/>
        </w:rPr>
        <w:t>א</w:t>
      </w:r>
      <w:r w:rsidRPr="007812EA">
        <w:rPr>
          <w:rFonts w:cs="David"/>
          <w:sz w:val="24"/>
          <w:szCs w:val="24"/>
          <w:rtl/>
        </w:rPr>
        <w:t>-1981</w:t>
      </w:r>
      <w:r w:rsidRPr="007812EA">
        <w:rPr>
          <w:rFonts w:cs="David" w:hint="cs"/>
          <w:sz w:val="24"/>
          <w:szCs w:val="24"/>
          <w:rtl/>
        </w:rPr>
        <w:t>.</w:t>
      </w:r>
    </w:p>
    <w:p w:rsidR="00BF110C" w:rsidRDefault="00BF110C" w:rsidP="007812EA">
      <w:pPr>
        <w:pStyle w:val="aa"/>
        <w:spacing w:line="360" w:lineRule="auto"/>
        <w:rPr>
          <w:rFonts w:cs="David"/>
          <w:sz w:val="24"/>
          <w:szCs w:val="24"/>
          <w:rtl/>
        </w:rPr>
      </w:pPr>
      <w:r w:rsidRPr="00BF110C">
        <w:rPr>
          <w:rFonts w:cs="David"/>
          <w:sz w:val="24"/>
          <w:szCs w:val="24"/>
          <w:rtl/>
        </w:rPr>
        <w:t xml:space="preserve">חשוב לציין שבלשכת השרה החלוקה נעשתה בהתאם לחוזר </w:t>
      </w:r>
      <w:proofErr w:type="spellStart"/>
      <w:r w:rsidRPr="00BF110C">
        <w:rPr>
          <w:rFonts w:cs="David"/>
          <w:sz w:val="24"/>
          <w:szCs w:val="24"/>
          <w:rtl/>
        </w:rPr>
        <w:t>נש"מ</w:t>
      </w:r>
      <w:proofErr w:type="spellEnd"/>
      <w:r w:rsidRPr="00BF110C">
        <w:rPr>
          <w:rFonts w:cs="David"/>
          <w:sz w:val="24"/>
          <w:szCs w:val="24"/>
          <w:rtl/>
        </w:rPr>
        <w:t xml:space="preserve"> "משרות אימון בלשכות שרים" לסך השכר המושאר בלשכה הוא לכמות העוזרים/יועצים המאושרת. השרה בחרה שלא לאייש יועץ בכיר ולחלק את השכר בין כל היועצים. גם בלשכת מנכ"ל המשרד החליט שלו לאייש משרת יועץ בכיר.</w:t>
      </w:r>
    </w:p>
    <w:p w:rsidR="00506BE8" w:rsidRPr="00BF110C" w:rsidRDefault="00506BE8" w:rsidP="00C07BD2">
      <w:pPr>
        <w:pStyle w:val="aa"/>
        <w:spacing w:line="360" w:lineRule="auto"/>
        <w:rPr>
          <w:rFonts w:cs="David"/>
          <w:sz w:val="24"/>
          <w:szCs w:val="24"/>
        </w:rPr>
      </w:pPr>
      <w:r w:rsidRPr="00506BE8">
        <w:rPr>
          <w:rFonts w:cs="David"/>
          <w:sz w:val="24"/>
          <w:szCs w:val="24"/>
          <w:rtl/>
        </w:rPr>
        <w:t xml:space="preserve">לנוחיותך מצ"ב טבלאות השכר למשרות אמון </w:t>
      </w:r>
      <w:hyperlink r:id="rId15" w:history="1">
        <w:r w:rsidRPr="00506BE8">
          <w:rPr>
            <w:rStyle w:val="Hyperlink"/>
            <w:rFonts w:cs="David"/>
            <w:sz w:val="24"/>
            <w:szCs w:val="24"/>
            <w:rtl/>
          </w:rPr>
          <w:t>בלשכות שרים</w:t>
        </w:r>
      </w:hyperlink>
      <w:r w:rsidRPr="00506BE8">
        <w:rPr>
          <w:rFonts w:cs="David"/>
          <w:sz w:val="24"/>
          <w:szCs w:val="24"/>
          <w:rtl/>
        </w:rPr>
        <w:t xml:space="preserve"> </w:t>
      </w:r>
      <w:hyperlink r:id="rId16" w:history="1">
        <w:r w:rsidRPr="00506BE8">
          <w:rPr>
            <w:rStyle w:val="Hyperlink"/>
            <w:rFonts w:cs="David"/>
            <w:sz w:val="24"/>
            <w:szCs w:val="24"/>
            <w:rtl/>
          </w:rPr>
          <w:t>ומנכ"לים</w:t>
        </w:r>
      </w:hyperlink>
      <w:r w:rsidRPr="00506BE8">
        <w:rPr>
          <w:rFonts w:cs="David"/>
          <w:sz w:val="24"/>
          <w:szCs w:val="24"/>
          <w:rtl/>
        </w:rPr>
        <w:t xml:space="preserve"> שפורסמו על ידי </w:t>
      </w:r>
      <w:proofErr w:type="spellStart"/>
      <w:r w:rsidRPr="00506BE8">
        <w:rPr>
          <w:rFonts w:cs="David"/>
          <w:sz w:val="24"/>
          <w:szCs w:val="24"/>
          <w:rtl/>
        </w:rPr>
        <w:t>הנש"מ</w:t>
      </w:r>
      <w:proofErr w:type="spellEnd"/>
      <w:r w:rsidR="00C07BD2">
        <w:rPr>
          <w:rFonts w:cs="David" w:hint="cs"/>
          <w:sz w:val="24"/>
          <w:szCs w:val="24"/>
          <w:rtl/>
        </w:rPr>
        <w:t>.</w:t>
      </w:r>
      <w:bookmarkStart w:id="0" w:name="_GoBack"/>
      <w:bookmarkEnd w:id="0"/>
    </w:p>
    <w:p w:rsidR="00BF110C" w:rsidRDefault="00123B12" w:rsidP="00123B12">
      <w:pPr>
        <w:pStyle w:val="aa"/>
        <w:spacing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</w:t>
      </w:r>
      <w:r w:rsidR="007812EA">
        <w:rPr>
          <w:rFonts w:cs="David" w:hint="cs"/>
          <w:sz w:val="24"/>
          <w:szCs w:val="24"/>
          <w:rtl/>
        </w:rPr>
        <w:t>בברכה,</w:t>
      </w:r>
    </w:p>
    <w:p w:rsidR="007812EA" w:rsidRDefault="00123B12" w:rsidP="00123B12">
      <w:pPr>
        <w:pStyle w:val="aa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</w:t>
      </w:r>
      <w:r w:rsidR="007812EA">
        <w:rPr>
          <w:rFonts w:cs="David" w:hint="cs"/>
          <w:sz w:val="24"/>
          <w:szCs w:val="24"/>
          <w:rtl/>
        </w:rPr>
        <w:t>יוליה אוספובט-גורביץ</w:t>
      </w:r>
    </w:p>
    <w:p w:rsidR="007812EA" w:rsidRDefault="007812EA" w:rsidP="00123B12">
      <w:pPr>
        <w:pStyle w:val="aa"/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ממונה על העמדת מידע לציבור</w:t>
      </w:r>
    </w:p>
    <w:p w:rsidR="007812EA" w:rsidRDefault="007812EA" w:rsidP="00123B12">
      <w:pPr>
        <w:pStyle w:val="aa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העתק: מר אלכס קושניר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מנהל הכללי</w:t>
      </w:r>
    </w:p>
    <w:p w:rsidR="007812EA" w:rsidRDefault="007812EA" w:rsidP="00123B12">
      <w:pPr>
        <w:pStyle w:val="aa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מר חביב קצב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סמנכ"ל בכיר לדיור,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ומשאבי אנוש</w:t>
      </w:r>
    </w:p>
    <w:p w:rsidR="007812EA" w:rsidRDefault="007812EA" w:rsidP="00123B12">
      <w:pPr>
        <w:pStyle w:val="aa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גב' חגית פלדמן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מנהלת אגף משאבי אנוש</w:t>
      </w:r>
    </w:p>
    <w:p w:rsidR="00123B12" w:rsidRPr="00BF110C" w:rsidRDefault="00123B12" w:rsidP="00123B12">
      <w:pPr>
        <w:pStyle w:val="aa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גב' איה </w:t>
      </w:r>
      <w:r w:rsidRPr="00123B12">
        <w:rPr>
          <w:rFonts w:cs="David" w:hint="cs"/>
          <w:sz w:val="24"/>
          <w:szCs w:val="24"/>
          <w:rtl/>
        </w:rPr>
        <w:t>דיאמנט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מרכזת בכירה (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ומשאבי אנוש)</w:t>
      </w:r>
    </w:p>
    <w:sectPr w:rsidR="00123B12" w:rsidRPr="00BF110C" w:rsidSect="007D6ADD">
      <w:headerReference w:type="default" r:id="rId17"/>
      <w:footerReference w:type="default" r:id="rId18"/>
      <w:pgSz w:w="11906" w:h="16838" w:code="9"/>
      <w:pgMar w:top="2100" w:right="1700" w:bottom="284" w:left="1701" w:header="0" w:footer="30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A5B" w:rsidRDefault="00947A5B" w:rsidP="00417B9B">
      <w:r>
        <w:separator/>
      </w:r>
    </w:p>
  </w:endnote>
  <w:endnote w:type="continuationSeparator" w:id="0">
    <w:p w:rsidR="00947A5B" w:rsidRDefault="00947A5B" w:rsidP="004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FBF" w:rsidRPr="00087FBF" w:rsidRDefault="007D6ADD" w:rsidP="00087FBF">
    <w:pPr>
      <w:pStyle w:val="a5"/>
      <w:rPr>
        <w:rFonts w:asciiTheme="minorBidi" w:hAnsiTheme="minorBidi"/>
        <w:color w:val="377BBF"/>
        <w:sz w:val="24"/>
        <w:szCs w:val="24"/>
        <w:rtl/>
      </w:rPr>
    </w:pPr>
    <w:r>
      <w:rPr>
        <w:rFonts w:asciiTheme="minorBidi" w:hAnsiTheme="minorBidi"/>
        <w:noProof/>
        <w:color w:val="377BBF"/>
        <w:sz w:val="24"/>
        <w:szCs w:val="24"/>
        <w:rtl/>
      </w:rPr>
      <w:drawing>
        <wp:anchor distT="0" distB="0" distL="114300" distR="114300" simplePos="0" relativeHeight="251660288" behindDoc="1" locked="0" layoutInCell="1" allowOverlap="1" wp14:anchorId="0F7C7B9D" wp14:editId="359EDFEC">
          <wp:simplePos x="0" y="0"/>
          <wp:positionH relativeFrom="column">
            <wp:posOffset>2037061</wp:posOffset>
          </wp:positionH>
          <wp:positionV relativeFrom="paragraph">
            <wp:posOffset>-1875155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6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087FBF" w:rsidTr="007D6ADD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087FBF" w:rsidRDefault="004A37EF" w:rsidP="00B2137B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/>
              <w:color w:val="377BBF"/>
              <w:sz w:val="24"/>
              <w:szCs w:val="24"/>
            </w:rPr>
            <w:t>02-6</w:t>
          </w:r>
          <w:r w:rsidR="00B2137B">
            <w:rPr>
              <w:rFonts w:asciiTheme="minorBidi" w:hAnsiTheme="minorBidi"/>
              <w:color w:val="377BBF"/>
              <w:sz w:val="24"/>
              <w:szCs w:val="24"/>
            </w:rPr>
            <w:t>752526</w:t>
          </w:r>
        </w:p>
      </w:tc>
    </w:tr>
    <w:tr w:rsidR="00087FBF" w:rsidTr="007D6ADD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087FBF" w:rsidRDefault="004A37EF" w:rsidP="00B2137B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/>
              <w:color w:val="377BBF"/>
              <w:sz w:val="24"/>
              <w:szCs w:val="24"/>
            </w:rPr>
            <w:t>02-</w:t>
          </w:r>
          <w:r w:rsidR="00B04F8A">
            <w:rPr>
              <w:rFonts w:asciiTheme="minorBidi" w:hAnsiTheme="minorBidi"/>
              <w:color w:val="377BBF"/>
              <w:sz w:val="24"/>
              <w:szCs w:val="24"/>
            </w:rPr>
            <w:t>6</w:t>
          </w:r>
          <w:r w:rsidR="00B2137B">
            <w:rPr>
              <w:rFonts w:asciiTheme="minorBidi" w:hAnsiTheme="minorBidi"/>
              <w:color w:val="377BBF"/>
              <w:sz w:val="24"/>
              <w:szCs w:val="24"/>
            </w:rPr>
            <w:t>752672</w:t>
          </w:r>
        </w:p>
      </w:tc>
    </w:tr>
    <w:tr w:rsidR="00087FBF" w:rsidTr="007D6ADD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087FBF" w:rsidRDefault="00087FBF" w:rsidP="00087FBF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087FBF" w:rsidTr="007D6ADD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B86E7B" w:rsidRPr="00087FBF" w:rsidRDefault="00B86E7B" w:rsidP="00087FBF">
    <w:pPr>
      <w:pStyle w:val="a5"/>
      <w:ind w:firstLine="7937"/>
      <w:rPr>
        <w:rFonts w:asciiTheme="minorBidi" w:hAnsiTheme="minorBidi"/>
        <w:color w:val="377BBF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A5B" w:rsidRDefault="00947A5B" w:rsidP="00417B9B">
      <w:r>
        <w:separator/>
      </w:r>
    </w:p>
  </w:footnote>
  <w:footnote w:type="continuationSeparator" w:id="0">
    <w:p w:rsidR="00947A5B" w:rsidRDefault="00947A5B" w:rsidP="0041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B9B" w:rsidRDefault="00B2137B" w:rsidP="00417B9B">
    <w:pPr>
      <w:pStyle w:val="a3"/>
      <w:ind w:left="4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45F767" wp14:editId="78311EEE">
          <wp:simplePos x="0" y="0"/>
          <wp:positionH relativeFrom="column">
            <wp:posOffset>-1053417</wp:posOffset>
          </wp:positionH>
          <wp:positionV relativeFrom="paragraph">
            <wp:posOffset>3481</wp:posOffset>
          </wp:positionV>
          <wp:extent cx="7200900" cy="121031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אגף א' משאבי אנוש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10AE"/>
    <w:multiLevelType w:val="hybridMultilevel"/>
    <w:tmpl w:val="21840C90"/>
    <w:lvl w:ilvl="0" w:tplc="E014F7D4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08F678FA"/>
    <w:multiLevelType w:val="hybridMultilevel"/>
    <w:tmpl w:val="5D82B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45958"/>
    <w:multiLevelType w:val="hybridMultilevel"/>
    <w:tmpl w:val="44389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25B51"/>
    <w:multiLevelType w:val="hybridMultilevel"/>
    <w:tmpl w:val="E5A0B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3E0270"/>
    <w:multiLevelType w:val="hybridMultilevel"/>
    <w:tmpl w:val="6AF0E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0570C"/>
    <w:multiLevelType w:val="hybridMultilevel"/>
    <w:tmpl w:val="4AE48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C494D"/>
    <w:multiLevelType w:val="hybridMultilevel"/>
    <w:tmpl w:val="90DE1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F197E"/>
    <w:multiLevelType w:val="hybridMultilevel"/>
    <w:tmpl w:val="C1ECF88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3156B6"/>
    <w:multiLevelType w:val="hybridMultilevel"/>
    <w:tmpl w:val="D812E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E2"/>
    <w:rsid w:val="00087FBF"/>
    <w:rsid w:val="000A72BF"/>
    <w:rsid w:val="000E7F1A"/>
    <w:rsid w:val="000F015E"/>
    <w:rsid w:val="0010582B"/>
    <w:rsid w:val="00123B12"/>
    <w:rsid w:val="00146BC0"/>
    <w:rsid w:val="00180160"/>
    <w:rsid w:val="00191F13"/>
    <w:rsid w:val="00196620"/>
    <w:rsid w:val="001C0DF3"/>
    <w:rsid w:val="001C1E97"/>
    <w:rsid w:val="00204E69"/>
    <w:rsid w:val="00240382"/>
    <w:rsid w:val="00253939"/>
    <w:rsid w:val="00260AB5"/>
    <w:rsid w:val="002835F3"/>
    <w:rsid w:val="00286B04"/>
    <w:rsid w:val="00291CAA"/>
    <w:rsid w:val="00292C79"/>
    <w:rsid w:val="00294D9B"/>
    <w:rsid w:val="002B5DC5"/>
    <w:rsid w:val="002C301D"/>
    <w:rsid w:val="00365E63"/>
    <w:rsid w:val="003B5513"/>
    <w:rsid w:val="003C751F"/>
    <w:rsid w:val="00417B9B"/>
    <w:rsid w:val="00463DF5"/>
    <w:rsid w:val="00465FEB"/>
    <w:rsid w:val="004749CB"/>
    <w:rsid w:val="004808FA"/>
    <w:rsid w:val="004A37EF"/>
    <w:rsid w:val="005010F1"/>
    <w:rsid w:val="00506BE8"/>
    <w:rsid w:val="00511D66"/>
    <w:rsid w:val="00525EE4"/>
    <w:rsid w:val="005737C6"/>
    <w:rsid w:val="005857EC"/>
    <w:rsid w:val="005A1CA4"/>
    <w:rsid w:val="005A5F46"/>
    <w:rsid w:val="005E101A"/>
    <w:rsid w:val="006258BB"/>
    <w:rsid w:val="00627A53"/>
    <w:rsid w:val="00674471"/>
    <w:rsid w:val="0068184B"/>
    <w:rsid w:val="00686BF8"/>
    <w:rsid w:val="006931EC"/>
    <w:rsid w:val="006A5E28"/>
    <w:rsid w:val="006E3C56"/>
    <w:rsid w:val="006E52C3"/>
    <w:rsid w:val="006E7918"/>
    <w:rsid w:val="00716BCF"/>
    <w:rsid w:val="0075169F"/>
    <w:rsid w:val="00751F0A"/>
    <w:rsid w:val="007812EA"/>
    <w:rsid w:val="007D6ADD"/>
    <w:rsid w:val="007E685E"/>
    <w:rsid w:val="007F49B9"/>
    <w:rsid w:val="00822316"/>
    <w:rsid w:val="00843298"/>
    <w:rsid w:val="00853F1F"/>
    <w:rsid w:val="00862E85"/>
    <w:rsid w:val="008D6D16"/>
    <w:rsid w:val="0093491B"/>
    <w:rsid w:val="00947A5B"/>
    <w:rsid w:val="009D3AE7"/>
    <w:rsid w:val="009F5D0E"/>
    <w:rsid w:val="00A65891"/>
    <w:rsid w:val="00A75BE4"/>
    <w:rsid w:val="00A8397F"/>
    <w:rsid w:val="00A92209"/>
    <w:rsid w:val="00AB5145"/>
    <w:rsid w:val="00AD2758"/>
    <w:rsid w:val="00B04F8A"/>
    <w:rsid w:val="00B2137B"/>
    <w:rsid w:val="00B428FC"/>
    <w:rsid w:val="00B45979"/>
    <w:rsid w:val="00B4798F"/>
    <w:rsid w:val="00B7756C"/>
    <w:rsid w:val="00B86E7B"/>
    <w:rsid w:val="00B95D06"/>
    <w:rsid w:val="00BB69A2"/>
    <w:rsid w:val="00BD705C"/>
    <w:rsid w:val="00BF110C"/>
    <w:rsid w:val="00C07BD2"/>
    <w:rsid w:val="00C36A10"/>
    <w:rsid w:val="00C44415"/>
    <w:rsid w:val="00C76AE5"/>
    <w:rsid w:val="00C777A0"/>
    <w:rsid w:val="00C84CB7"/>
    <w:rsid w:val="00C85479"/>
    <w:rsid w:val="00C93206"/>
    <w:rsid w:val="00CA79E2"/>
    <w:rsid w:val="00CD0C03"/>
    <w:rsid w:val="00CF14E6"/>
    <w:rsid w:val="00D455A7"/>
    <w:rsid w:val="00D57339"/>
    <w:rsid w:val="00D63781"/>
    <w:rsid w:val="00D85316"/>
    <w:rsid w:val="00E16DF6"/>
    <w:rsid w:val="00E8212E"/>
    <w:rsid w:val="00E874C8"/>
    <w:rsid w:val="00EA11C6"/>
    <w:rsid w:val="00EC251E"/>
    <w:rsid w:val="00EE76FF"/>
    <w:rsid w:val="00F040D4"/>
    <w:rsid w:val="00F21713"/>
    <w:rsid w:val="00F82D7E"/>
    <w:rsid w:val="00FE481E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658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658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169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53939"/>
    <w:rPr>
      <w:color w:val="0000FF" w:themeColor="hyperlink"/>
      <w:u w:val="single"/>
    </w:rPr>
  </w:style>
  <w:style w:type="table" w:styleId="-1">
    <w:name w:val="Light Shading Accent 1"/>
    <w:basedOn w:val="a1"/>
    <w:uiPriority w:val="60"/>
    <w:rsid w:val="00A658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A658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A658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b">
    <w:name w:val="Light Shading"/>
    <w:basedOn w:val="a1"/>
    <w:uiPriority w:val="60"/>
    <w:rsid w:val="00A658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0">
    <w:name w:val="Light List Accent 1"/>
    <w:basedOn w:val="a1"/>
    <w:uiPriority w:val="61"/>
    <w:rsid w:val="00A658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Shading 1 Accent 1"/>
    <w:basedOn w:val="a1"/>
    <w:uiPriority w:val="63"/>
    <w:rsid w:val="00A658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0">
    <w:name w:val="Light List Accent 5"/>
    <w:basedOn w:val="a1"/>
    <w:uiPriority w:val="61"/>
    <w:rsid w:val="00A658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20">
    <w:name w:val="כותרת 2 תו"/>
    <w:basedOn w:val="a0"/>
    <w:link w:val="2"/>
    <w:uiPriority w:val="9"/>
    <w:rsid w:val="00A65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A65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22">
    <w:name w:val="p22"/>
    <w:basedOn w:val="a"/>
    <w:rsid w:val="00BF110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basedOn w:val="a0"/>
    <w:rsid w:val="00BF110C"/>
  </w:style>
  <w:style w:type="character" w:styleId="FollowedHyperlink">
    <w:name w:val="FollowedHyperlink"/>
    <w:basedOn w:val="a0"/>
    <w:uiPriority w:val="99"/>
    <w:semiHidden/>
    <w:unhideWhenUsed/>
    <w:rsid w:val="00506BE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658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658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169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53939"/>
    <w:rPr>
      <w:color w:val="0000FF" w:themeColor="hyperlink"/>
      <w:u w:val="single"/>
    </w:rPr>
  </w:style>
  <w:style w:type="table" w:styleId="-1">
    <w:name w:val="Light Shading Accent 1"/>
    <w:basedOn w:val="a1"/>
    <w:uiPriority w:val="60"/>
    <w:rsid w:val="00A658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A658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A658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b">
    <w:name w:val="Light Shading"/>
    <w:basedOn w:val="a1"/>
    <w:uiPriority w:val="60"/>
    <w:rsid w:val="00A658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0">
    <w:name w:val="Light List Accent 1"/>
    <w:basedOn w:val="a1"/>
    <w:uiPriority w:val="61"/>
    <w:rsid w:val="00A658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Shading 1 Accent 1"/>
    <w:basedOn w:val="a1"/>
    <w:uiPriority w:val="63"/>
    <w:rsid w:val="00A658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0">
    <w:name w:val="Light List Accent 5"/>
    <w:basedOn w:val="a1"/>
    <w:uiPriority w:val="61"/>
    <w:rsid w:val="00A658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20">
    <w:name w:val="כותרת 2 תו"/>
    <w:basedOn w:val="a0"/>
    <w:link w:val="2"/>
    <w:uiPriority w:val="9"/>
    <w:rsid w:val="00A65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A65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22">
    <w:name w:val="p22"/>
    <w:basedOn w:val="a"/>
    <w:rsid w:val="00BF110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basedOn w:val="a0"/>
    <w:rsid w:val="00BF110C"/>
  </w:style>
  <w:style w:type="character" w:styleId="FollowedHyperlink">
    <w:name w:val="FollowedHyperlink"/>
    <w:basedOn w:val="a0"/>
    <w:uiPriority w:val="99"/>
    <w:semiHidden/>
    <w:unhideWhenUsed/>
    <w:rsid w:val="00506B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Sapir_po@walla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sc.gov.il/DataBases/Hozrim/Pages/2013-771.asp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csc.gov.il/DataBases/Hozrim/Documents/Commissioner/naziv1-2015.pdf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info@meida.org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1sarusi\Desktop\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0x010100BE3CCFFA4AAE6E4EBFB1BAF96A5C26E7</ContentTypeId>
    <_SourceUrl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TemplateUrl xmlns="CBD8E814-4D8D-4B24-B0FF-C863F7B7DAD8" xsi:nil="true"/>
    <_x05e9__x05dd__x0020__x05d4__x05e9__x05d5__x05dc__x05d7_ xmlns="CBD8E814-4D8D-4B24-B0FF-C863F7B7DAD8" xsi:nil="true"/>
    <_x05e1__x05d5__x05d2__x0020__x05de__x05e1__x05de__x05da_ xmlns="CBD8E814-4D8D-4B24-B0FF-C863F7B7DAD8">דואר יוצא-מסמכים</_x05e1__x05d5__x05d2__x0020__x05de__x05e1__x05de__x05da_>
    <xd_ProgID xmlns="CBD8E814-4D8D-4B24-B0FF-C863F7B7DAD8" xsi:nil="true"/>
    <_x05de__x05d8__x05e4__x05dc_ xmlns="CBD8E814-4D8D-4B24-B0FF-C863F7B7DAD8">
      <UserInfo>
        <DisplayName/>
        <AccountId xsi:nil="true"/>
        <AccountType/>
      </UserInfo>
    </_x05de__x05d8__x05e4__x05dc_>
    <_x05ea__x05d0__x05e8__x05d9__x05da__x0020__x05de__x05e1__x05de__x05da_ xmlns="CBD8E814-4D8D-4B24-B0FF-C863F7B7DAD8" xsi:nil="true"/>
    <Owner xmlns="CBD8E814-4D8D-4B24-B0FF-C863F7B7DAD8" xsi:nil="true"/>
    <_x05ea__x05d9__x05d5__x05e7_ xmlns="CBD8E814-4D8D-4B24-B0FF-C863F7B7DAD8"/>
    <Status xmlns="CBD8E814-4D8D-4B24-B0FF-C863F7B7DAD8" xsi:nil="true"/>
    <SPSDescription xmlns="CBD8E814-4D8D-4B24-B0FF-C863F7B7DAD8" xsi:nil="true"/>
    <_x05e4__x05e2__x05d5__x05dc__x05d4__x0020__x05dc__x05d1__x05d9__x05e6__x05d5__x05e2_ xmlns="CBD8E814-4D8D-4B24-B0FF-C863F7B7DAD8" xsi:nil="true"/>
    <_x05ea__x05e2__x05d5__x05d3__x05ea__x0020__x05d6__x05d4__x05d5__x05ea_ xmlns="CBD8E814-4D8D-4B24-B0FF-C863F7B7DAD8" xsi:nil="true"/>
    <_x05de__x05d9__x05e7__x05d5__x05dd__x0020__x05d1__x05d0__x05e8__x05db__x05d9__x05d1__x0020__x002f__x0020__x05de__x05d3__x05e3_ xmlns="CBD8E814-4D8D-4B24-B0FF-C863F7B7DAD8">מדף 1</_x05de__x05d9__x05e7__x05d5__x05dd__x0020__x05d1__x05d0__x05e8__x05db__x05d9__x05d1__x0020__x002f__x0020__x05de__x05d3__x05e3_>
    <_x05e9__x05dd__x0020__x05e2__x05d5__x05d1__x05d3_ xmlns="CBD8E814-4D8D-4B24-B0FF-C863F7B7DAD8" xsi:nil="true"/>
    <_x05de__x05d9__x05e7__x05d5__x05dd__x0020__x05d1__x05d0__x05e8__x05db__x05d9__x05d1_ xmlns="CBD8E814-4D8D-4B24-B0FF-C863F7B7DAD8">לא בארכיב</_x05de__x05d9__x05e7__x05d5__x05dd__x0020__x05d1__x05d0__x05e8__x05db__x05d9__x05d1_>
    <_x05d4__x05e0__x05d3__x05d5__x05df_ xmlns="CBD8E814-4D8D-4B24-B0FF-C863F7B7DAD8"/>
    <_x05e1__x05d9__x05de__x05d5__x05db__x05d9__x05df_ xmlns="CBD8E814-4D8D-4B24-B0FF-C863F7B7DAD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4E8D8CB8D4D244BB0FFC863F7B7DAD8" ma:contentTypeVersion="1" ma:contentTypeDescription="צור מסמך חדש." ma:contentTypeScope="" ma:versionID="3d1276b6ae17ecd6d2daa62501199b7e">
  <xsd:schema xmlns:xsd="http://www.w3.org/2001/XMLSchema" xmlns:xs="http://www.w3.org/2001/XMLSchema" xmlns:p="http://schemas.microsoft.com/office/2006/metadata/properties" xmlns:ns1="http://schemas.microsoft.com/sharepoint/v3" xmlns:ns2="CBD8E814-4D8D-4B24-B0FF-C863F7B7DAD8" xmlns:ns3="800532df-4230-43e1-bd88-9aa45d205b59" targetNamespace="http://schemas.microsoft.com/office/2006/metadata/properties" ma:root="true" ma:fieldsID="57f8d3a3271d3a1b06111034508549be" ns1:_="" ns2:_="" ns3:_="">
    <xsd:import namespace="http://schemas.microsoft.com/sharepoint/v3"/>
    <xsd:import namespace="CBD8E814-4D8D-4B24-B0FF-C863F7B7DAD8"/>
    <xsd:import namespace="800532df-4230-43e1-bd88-9aa45d205b59"/>
    <xsd:element name="properties">
      <xsd:complexType>
        <xsd:sequence>
          <xsd:element name="documentManagement">
            <xsd:complexType>
              <xsd:all>
                <xsd:element ref="ns2:_x05d4__x05e0__x05d3__x05d5__x05df_"/>
                <xsd:element ref="ns2:SPSDescription" minOccurs="0"/>
                <xsd:element ref="ns2:_x05e9__x05dd__x0020__x05d4__x05e9__x05d5__x05dc__x05d7_" minOccurs="0"/>
                <xsd:element ref="ns2:Status" minOccurs="0"/>
                <xsd:element ref="ns2:_x05e4__x05e2__x05d5__x05dc__x05d4__x0020__x05dc__x05d1__x05d9__x05e6__x05d5__x05e2_" minOccurs="0"/>
                <xsd:element ref="ns2:_x05e1__x05d9__x05de__x05d5__x05db__x05d9__x05df_" minOccurs="0"/>
                <xsd:element ref="ns2:Owner" minOccurs="0"/>
                <xsd:element ref="ns2:_x05e1__x05d5__x05d2__x0020__x05de__x05e1__x05de__x05da_"/>
                <xsd:element ref="ns2:_x05ea__x05d0__x05e8__x05d9__x05da__x0020__x05de__x05e1__x05de__x05da_" minOccurs="0"/>
                <xsd:element ref="ns2:_x05de__x05d8__x05e4__x05dc_" minOccurs="0"/>
                <xsd:element ref="ns2:_x05ea__x05e2__x05d5__x05d3__x05ea__x0020__x05d6__x05d4__x05d5__x05ea_" minOccurs="0"/>
                <xsd:element ref="ns2:_x05e9__x05dd__x0020__x05e2__x05d5__x05d1__x05d3_" minOccurs="0"/>
                <xsd:element ref="ns2:_x05ea__x05d9__x05d5__x05e7_" minOccurs="0"/>
                <xsd:element ref="ns2:_x05de__x05d9__x05e7__x05d5__x05dd__x0020__x05d1__x05d0__x05e8__x05db__x05d9__x05d1_" minOccurs="0"/>
                <xsd:element ref="ns2:_x05de__x05d9__x05e7__x05d5__x05dd__x0020__x05d1__x05d0__x05e8__x05db__x05d9__x05d1__x0020__x002f__x0020__x05de__x05d3__x05e3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ID" ma:index="30" nillable="true" ma:displayName="מזהה" ma:internalName="ID" ma:readOnly="true">
      <xsd:simpleType>
        <xsd:restriction base="dms:Unknown"/>
      </xsd:simpleType>
    </xsd:element>
    <xsd:element name="Author" ma:index="33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5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6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7" nillable="true" ma:displayName="מקור העתקה" ma:internalName="_CopySource" ma:readOnly="true">
      <xsd:simpleType>
        <xsd:restriction base="dms:Text"/>
      </xsd:simpleType>
    </xsd:element>
    <xsd:element name="_ModerationStatus" ma:index="38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9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0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1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2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3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4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SortBehavior" ma:index="45" nillable="true" ma:displayName="סוג מיון" ma:hidden="true" ma:list="Docs" ma:internalName="SortBehavior" ma:readOnly="true" ma:showField="SortBehavior">
      <xsd:simpleType>
        <xsd:restriction base="dms:Lookup"/>
      </xsd:simpleType>
    </xsd:element>
    <xsd:element name="CheckedOutUserId" ma:index="47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8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9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0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SyncClientId" ma:index="51" nillable="true" ma:displayName="מזהה לקוח" ma:hidden="true" ma:list="Docs" ma:internalName="SyncClientId" ma:readOnly="true" ma:showField="SyncClientId">
      <xsd:simpleType>
        <xsd:restriction base="dms:Lookup"/>
      </xsd:simpleType>
    </xsd:element>
    <xsd:element name="ProgId" ma:index="52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3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4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5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6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9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70" nillable="true" ma:displayName="רמה" ma:hidden="true" ma:internalName="_Level" ma:readOnly="true">
      <xsd:simpleType>
        <xsd:restriction base="dms:Unknown"/>
      </xsd:simpleType>
    </xsd:element>
    <xsd:element name="_IsCurrentVersion" ma:index="71" nillable="true" ma:displayName="הגירסה הנוכחית" ma:hidden="true" ma:internalName="_IsCurrentVersion" ma:readOnly="true">
      <xsd:simpleType>
        <xsd:restriction base="dms:Boolean"/>
      </xsd:simpleType>
    </xsd:element>
    <xsd:element name="ItemChildCount" ma:index="72" nillable="true" ma:displayName="ספירת צאצאי פריטים" ma:hidden="true" ma:list="Docs" ma:internalName="ItemChildCount" ma:readOnly="true" ma:showField="ItemChildCount">
      <xsd:simpleType>
        <xsd:restriction base="dms:Lookup"/>
      </xsd:simpleType>
    </xsd:element>
    <xsd:element name="FolderChildCount" ma:index="73" nillable="true" ma:displayName="ספירת צאצאי תיקיה" ma:hidden="true" ma:list="Docs" ma:internalName="FolderChildCount" ma:readOnly="true" ma:showField="FolderChildCount">
      <xsd:simpleType>
        <xsd:restriction base="dms:Lookup"/>
      </xsd:simpleType>
    </xsd:element>
    <xsd:element name="AppAuthor" ma:index="74" nillable="true" ma:displayName="היישום נוצר על-ידי" ma:list="AppPrincipals" ma:internalName="AppAuthor" ma:readOnly="true" ma:showField="Title">
      <xsd:simpleType>
        <xsd:restriction base="dms:Lookup"/>
      </xsd:simpleType>
    </xsd:element>
    <xsd:element name="AppEditor" ma:index="75" nillable="true" ma:displayName="היישום השתנה על-ידי" ma:list="AppPrincipals" ma:internalName="AppEditor" ma:readOnly="true" ma:showField="Title">
      <xsd:simpleType>
        <xsd:restriction base="dms:Lookup"/>
      </xsd:simpleType>
    </xsd:element>
    <xsd:element name="owshiddenversion" ma:index="79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80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81" nillable="true" ma:displayName="גירסה" ma:internalName="_UIVersionString" ma:readOnly="true">
      <xsd:simpleType>
        <xsd:restriction base="dms:Text"/>
      </xsd:simpleType>
    </xsd:element>
    <xsd:element name="InstanceID" ma:index="82" nillable="true" ma:displayName="מזהה מופע" ma:hidden="true" ma:internalName="InstanceID" ma:readOnly="true">
      <xsd:simpleType>
        <xsd:restriction base="dms:Unknown"/>
      </xsd:simpleType>
    </xsd:element>
    <xsd:element name="Order" ma:index="83" nillable="true" ma:displayName="סדר" ma:hidden="true" ma:internalName="Order">
      <xsd:simpleType>
        <xsd:restriction base="dms:Number"/>
      </xsd:simpleType>
    </xsd:element>
    <xsd:element name="GUID" ma:index="84" nillable="true" ma:displayName="GUID" ma:hidden="true" ma:internalName="GUID" ma:readOnly="true">
      <xsd:simpleType>
        <xsd:restriction base="dms:Unknown"/>
      </xsd:simpleType>
    </xsd:element>
    <xsd:element name="WorkflowVersion" ma:index="85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6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7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8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89" nillable="true" ma:displayName="מספר שיתוף פעולה של מסמך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8E814-4D8D-4B24-B0FF-C863F7B7DAD8" elementFormDefault="qualified">
    <xsd:import namespace="http://schemas.microsoft.com/office/2006/documentManagement/types"/>
    <xsd:import namespace="http://schemas.microsoft.com/office/infopath/2007/PartnerControls"/>
    <xsd:element name="_x05d4__x05e0__x05d3__x05d5__x05df_" ma:index="1" ma:displayName="הנדון" ma:description="הנדון שמופיע במסמך" ma:internalName="_x05d4__x05e0__x05d3__x05d5__x05df_">
      <xsd:simpleType>
        <xsd:restriction base="dms:Text">
          <xsd:maxLength value="255"/>
        </xsd:restriction>
      </xsd:simpleType>
    </xsd:element>
    <xsd:element name="SPSDescription" ma:index="2" nillable="true" ma:displayName="תיאור" ma:internalName="SPSDescription">
      <xsd:simpleType>
        <xsd:restriction base="dms:Note">
          <xsd:maxLength value="255"/>
        </xsd:restriction>
      </xsd:simpleType>
    </xsd:element>
    <xsd:element name="_x05e9__x05dd__x0020__x05d4__x05e9__x05d5__x05dc__x05d7_" ma:index="3" nillable="true" ma:displayName="שם השולח" ma:internalName="_x05e9__x05dd__x0020__x05d4__x05e9__x05d5__x05dc__x05d7_">
      <xsd:simpleType>
        <xsd:restriction base="dms:Text">
          <xsd:maxLength value="20"/>
        </xsd:restriction>
      </xsd:simpleType>
    </xsd:element>
    <xsd:element name="Status" ma:index="4" nillable="true" ma:displayName="מצב" ma:format="Dropdown" ma:internalName="Status">
      <xsd:simpleType>
        <xsd:restriction base="dms:Choice">
          <xsd:enumeration value="לטיפול"/>
          <xsd:enumeration value="בטיפול"/>
          <xsd:enumeration value="תיוק גירסה סופית"/>
          <xsd:enumeration value="טיוטא ראשונית"/>
        </xsd:restriction>
      </xsd:simpleType>
    </xsd:element>
    <xsd:element name="_x05e4__x05e2__x05d5__x05dc__x05d4__x0020__x05dc__x05d1__x05d9__x05e6__x05d5__x05e2_" ma:index="5" nillable="true" ma:displayName="פעולה לביצוע" ma:description="הנחיות לביצוע / טיפול" ma:internalName="_x05e4__x05e2__x05d5__x05dc__x05d4__x0020__x05dc__x05d1__x05d9__x05e6__x05d5__x05e2_">
      <xsd:simpleType>
        <xsd:restriction base="dms:Note">
          <xsd:maxLength value="255"/>
        </xsd:restriction>
      </xsd:simpleType>
    </xsd:element>
    <xsd:element name="_x05e1__x05d9__x05de__x05d5__x05db__x05d9__x05df_" ma:index="6" nillable="true" ma:displayName="סימוכין" ma:description="סימוכין של המכתב" ma:internalName="_x05e1__x05d9__x05de__x05d5__x05db__x05d9__x05df_">
      <xsd:simpleType>
        <xsd:restriction base="dms:Text">
          <xsd:maxLength value="255"/>
        </xsd:restriction>
      </xsd:simpleType>
    </xsd:element>
    <xsd:element name="Owner" ma:index="8" nillable="true" ma:displayName="בעלים" ma:internalName="Owner">
      <xsd:simpleType>
        <xsd:restriction base="dms:Text"/>
      </xsd:simpleType>
    </xsd:element>
    <xsd:element name="_x05e1__x05d5__x05d2__x0020__x05de__x05e1__x05de__x05da_" ma:index="9" ma:displayName="סוג מסמך" ma:default="דואר יוצא" ma:format="Dropdown" ma:internalName="_x05e1__x05d5__x05d2__x0020__x05de__x05e1__x05de__x05da_">
      <xsd:simpleType>
        <xsd:restriction base="dms:Choice">
          <xsd:enumeration value="דואר יוצא"/>
          <xsd:enumeration value="דואר נכנס-מייל"/>
          <xsd:enumeration value="דואר נכנס-פקס"/>
          <xsd:enumeration value="דואר נכנס-סריקה"/>
          <xsd:enumeration value="שיחת טלפון"/>
          <xsd:enumeration value="מטלה מקומית"/>
          <xsd:enumeration value="הזן אפשרות מספר 2"/>
          <xsd:enumeration value="הזן אפשרות מספר 3"/>
        </xsd:restriction>
      </xsd:simpleType>
    </xsd:element>
    <xsd:element name="_x05ea__x05d0__x05e8__x05d9__x05da__x0020__x05de__x05e1__x05de__x05da_" ma:index="10" nillable="true" ma:displayName="תאריך מסמך" ma:default="[today]" ma:description="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d8__x05e4__x05dc_" ma:index="1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ea__x05e2__x05d5__x05d3__x05ea__x0020__x05d6__x05d4__x05d5__x05ea_" ma:index="12" nillable="true" ma:displayName="תעודת זהות" ma:description="תעודת זהות של העובד" ma:internalName="_x05ea__x05e2__x05d5__x05d3__x05ea__x0020__x05d6__x05d4__x05d5__x05ea_">
      <xsd:simpleType>
        <xsd:restriction base="dms:Text">
          <xsd:maxLength value="9"/>
        </xsd:restriction>
      </xsd:simpleType>
    </xsd:element>
    <xsd:element name="_x05e9__x05dd__x0020__x05e2__x05d5__x05d1__x05d3_" ma:index="13" nillable="true" ma:displayName="שם עובד" ma:internalName="_x05e9__x05dd__x0020__x05e2__x05d5__x05d1__x05d3_">
      <xsd:simpleType>
        <xsd:restriction base="dms:Text">
          <xsd:maxLength value="255"/>
        </xsd:restriction>
      </xsd:simpleType>
    </xsd:element>
    <xsd:element name="_x05ea__x05d9__x05d5__x05e7_" ma:index="14" nillable="true" ma:displayName="תיוק" ma:description="סמן את התיקים בהם הינך רוצה לתייק את המסמך" ma:internalName="_x05ea__x05d9__x05d5__x05e7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בטחת מידע"/>
                    <xsd:enumeration value="אגף גיור"/>
                    <xsd:enumeration value="אגף לעידוד העליה"/>
                    <xsd:enumeration value="אגף מערכות מידע"/>
                    <xsd:enumeration value="אולפנים"/>
                    <xsd:enumeration value="אוצר"/>
                    <xsd:enumeration value="אמרכלות משרד הראשי"/>
                    <xsd:enumeration value="אתי מזר"/>
                    <xsd:enumeration value="ביטחון"/>
                    <xsd:enumeration value="ביקורת"/>
                    <xsd:enumeration value="בנאם"/>
                    <xsd:enumeration value="ג'וינט"/>
                    <xsd:enumeration value="דוברות"/>
                    <xsd:enumeration value="דוח המבקר"/>
                    <xsd:enumeration value="דיור"/>
                    <xsd:enumeration value="הגדרת תפקיד"/>
                    <xsd:enumeration value="הגימלאים"/>
                    <xsd:enumeration value="הדרכה"/>
                    <xsd:enumeration value="הוראות השכל"/>
                    <xsd:enumeration value="הוראות שעה"/>
                    <xsd:enumeration value="הוראת תכם מינהל משקי"/>
                    <xsd:enumeration value="הערכות לשעת חירום"/>
                    <xsd:enumeration value="ועדות משרד הקליטה"/>
                    <xsd:enumeration value="ועדי עובדים"/>
                    <xsd:enumeration value="ועדת ערעורים"/>
                    <xsd:enumeration value="חיילים"/>
                    <xsd:enumeration value="יועצי קליטה"/>
                    <xsd:enumeration value="יזמות"/>
                    <xsd:enumeration value="כוננויות"/>
                    <xsd:enumeration value="כנסים"/>
                    <xsd:enumeration value="לשכה משפטית"/>
                    <xsd:enumeration value="לשכת שר"/>
                    <xsd:enumeration value="מאיה בן משה"/>
                    <xsd:enumeration value="מבנה ארגוני"/>
                    <xsd:enumeration value="מזכירות ממשלה"/>
                    <xsd:enumeration value="מחוז באר שבע"/>
                    <xsd:enumeration value="מחוז חיפה"/>
                    <xsd:enumeration value="מחוז ירושלים"/>
                    <xsd:enumeration value="מחוז מרכז"/>
                    <xsd:enumeration value="מחוז תל אביב"/>
                    <xsd:enumeration value="מידע ופרסום"/>
                    <xsd:enumeration value="מנהל סטודנטים"/>
                    <xsd:enumeration value="מנהלת התנתקות סלע"/>
                    <xsd:enumeration value="מנכל"/>
                    <xsd:enumeration value="מסך קליטה"/>
                    <xsd:enumeration value="מצגות"/>
                    <xsd:enumeration value="מרכבה"/>
                    <xsd:enumeration value="משאבי אנוש"/>
                    <xsd:enumeration value="משנכל"/>
                    <xsd:enumeration value="ניהול ידע"/>
                    <xsd:enumeration value="נציבות"/>
                    <xsd:enumeration value="נתבג"/>
                    <xsd:enumeration value="סוכנות היהודית"/>
                    <xsd:enumeration value="סטטיסטיקה"/>
                    <xsd:enumeration value="סיכומים"/>
                    <xsd:enumeration value="עובד מצטיין"/>
                    <xsd:enumeration value="עולי אתיופיה"/>
                    <xsd:enumeration value="עולי צרפת"/>
                    <xsd:enumeration value="פניות הציבור"/>
                    <xsd:enumeration value="קורס סגל ב"/>
                    <xsd:enumeration value="קליטה במדע"/>
                    <xsd:enumeration value="קליטה בקהילה"/>
                    <xsd:enumeration value="קרן מורג"/>
                    <xsd:enumeration value="רווחה"/>
                    <xsd:enumeration value="רכב"/>
                    <xsd:enumeration value="שכר עידוד"/>
                    <xsd:enumeration value="תושבים חוזרים"/>
                    <xsd:enumeration value="תכנון ומחקר"/>
                    <xsd:enumeration value="תעוד וזכאות"/>
                    <xsd:enumeration value="תעסוקה"/>
                    <xsd:enumeration value="תקציב"/>
                    <xsd:enumeration value="תקשיר"/>
                    <xsd:enumeration value="תשלומים מזומנים"/>
                  </xsd:restriction>
                </xsd:simpleType>
              </xsd:element>
            </xsd:sequence>
          </xsd:extension>
        </xsd:complexContent>
      </xsd:complexType>
    </xsd:element>
    <xsd:element name="_x05de__x05d9__x05e7__x05d5__x05dd__x0020__x05d1__x05d0__x05e8__x05db__x05d9__x05d1_" ma:index="15" nillable="true" ma:displayName="מיקום בארכיב" ma:default="לא בארכיב" ma:description="מיקום בעמודה בארכיב" ma:format="Dropdown" ma:internalName="_x05de__x05d9__x05e7__x05d5__x05dd__x0020__x05d1__x05d0__x05e8__x05db__x05d9__x05d1_">
      <xsd:simpleType>
        <xsd:restriction base="dms:Choice">
          <xsd:enumeration value="לא בארכיב"/>
          <xsd:enumeration value="עמודה 1"/>
          <xsd:enumeration value="עמודה 2"/>
          <xsd:enumeration value="עמודה 3"/>
          <xsd:enumeration value="עמודה 4"/>
        </xsd:restriction>
      </xsd:simpleType>
    </xsd:element>
    <xsd:element name="_x05de__x05d9__x05e7__x05d5__x05dd__x0020__x05d1__x05d0__x05e8__x05db__x05d9__x05d1__x0020__x002f__x0020__x05de__x05d3__x05e3_" ma:index="16" nillable="true" ma:displayName="מיקום בארכיב / מדף" ma:default="מדף 1" ma:description="מיקום בארכיב מדף" ma:format="Dropdown" ma:internalName="_x05de__x05d9__x05e7__x05d5__x05dd__x0020__x05d1__x05d0__x05e8__x05db__x05d9__x05d1__x0020__x002f__x0020__x05de__x05d3__x05e3_">
      <xsd:simpleType>
        <xsd:restriction base="dms:Choice">
          <xsd:enumeration value="מדף 1"/>
          <xsd:enumeration value="מדף 2"/>
          <xsd:enumeration value="מדף 3"/>
          <xsd:enumeration value="מדף 4"/>
        </xsd:restriction>
      </xsd:simpleType>
    </xsd:element>
    <xsd:element name="TemplateUrl" ma:index="26" nillable="true" ma:displayName="Template Link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532df-4230-43e1-bd88-9aa45d205b59" elementFormDefault="qualified">
    <xsd:import namespace="http://schemas.microsoft.com/office/2006/documentManagement/types"/>
    <xsd:import namespace="http://schemas.microsoft.com/office/infopath/2007/PartnerControls"/>
    <xsd:element name="_dlc_DocId" ma:index="90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91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9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1" ma:displayName="סוג תוכן"/>
        <xsd:element ref="dc:title" minOccurs="0" maxOccurs="1" ma:index="7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6CCAE-B2DD-44E6-BC38-E8BDB11CBC1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818D52C-698C-402D-8FB1-57C04CE95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7709B-1F5D-4A14-9098-355F8EDDF704}">
  <ds:schemaRefs>
    <ds:schemaRef ds:uri="CBD8E814-4D8D-4B24-B0FF-C863F7B7DAD8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microsoft.com/sharepoint/v3"/>
    <ds:schemaRef ds:uri="http://purl.org/dc/dcmitype/"/>
    <ds:schemaRef ds:uri="http://schemas.openxmlformats.org/package/2006/metadata/core-properties"/>
    <ds:schemaRef ds:uri="800532df-4230-43e1-bd88-9aa45d205b59"/>
  </ds:schemaRefs>
</ds:datastoreItem>
</file>

<file path=customXml/itemProps4.xml><?xml version="1.0" encoding="utf-8"?>
<ds:datastoreItem xmlns:ds="http://schemas.openxmlformats.org/officeDocument/2006/customXml" ds:itemID="{0693C993-A900-424A-9F77-A72FB5D87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D8E814-4D8D-4B24-B0FF-C863F7B7DAD8"/>
    <ds:schemaRef ds:uri="800532df-4230-43e1-bd88-9aa45d205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7311CA0-7E8A-4B54-BEB9-2C1834D2F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2</TotalTime>
  <Pages>2</Pages>
  <Words>462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סרוסי</dc:creator>
  <cp:lastModifiedBy>יוליה אוספובט-גורביץ</cp:lastModifiedBy>
  <cp:revision>3</cp:revision>
  <cp:lastPrinted>2017-01-31T11:41:00Z</cp:lastPrinted>
  <dcterms:created xsi:type="dcterms:W3CDTF">2017-09-17T12:31:00Z</dcterms:created>
  <dcterms:modified xsi:type="dcterms:W3CDTF">2017-09-18T11:59:00Z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