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5A0889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C60BF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5A0889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16</w:t>
            </w:r>
            <w:r w:rsidR="00C60BF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5A0889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אוגוסט</w:t>
            </w:r>
            <w:r w:rsidR="00C60BF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803770" w:rsidP="005A0889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 w:hint="cs"/>
                <w:sz w:val="24"/>
                <w:szCs w:val="24"/>
              </w:rPr>
              <w:instrText>CREATEDATE  \@ "dd/MM/yyyy" \h  \* MERGEFORMAT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C60BF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5A0889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ה</w:t>
            </w:r>
            <w:r w:rsidR="00C60BF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/</w:t>
            </w:r>
            <w:r w:rsidR="005A0889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אלול</w:t>
            </w:r>
            <w:r w:rsidR="00C60BF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/תשע"ט</w: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681169" w:rsidP="00FF6D9F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</w:tbl>
    <w:p w:rsidR="00681169" w:rsidRPr="00482B70" w:rsidRDefault="00681169" w:rsidP="00A20F8D">
      <w:pPr>
        <w:spacing w:line="360" w:lineRule="auto"/>
        <w:ind w:left="1275"/>
        <w:rPr>
          <w:rFonts w:ascii="Rubik Medium" w:hAnsi="Rubik Medium" w:cs="David"/>
          <w:sz w:val="24"/>
          <w:szCs w:val="24"/>
          <w:rtl/>
        </w:rPr>
      </w:pPr>
    </w:p>
    <w:p w:rsidR="00C60BFB" w:rsidRPr="00C60BFB" w:rsidRDefault="00C60BFB" w:rsidP="00C60BFB">
      <w:pPr>
        <w:rPr>
          <w:rFonts w:ascii="David" w:hAnsi="David" w:cs="David"/>
          <w:sz w:val="26"/>
          <w:szCs w:val="26"/>
        </w:rPr>
      </w:pPr>
      <w:r w:rsidRPr="00C60BFB">
        <w:rPr>
          <w:rFonts w:ascii="David" w:hAnsi="David" w:cs="David"/>
          <w:sz w:val="26"/>
          <w:szCs w:val="26"/>
          <w:rtl/>
        </w:rPr>
        <w:t>שלום רב,</w:t>
      </w:r>
    </w:p>
    <w:p w:rsidR="00C60BFB" w:rsidRPr="00C60BFB" w:rsidRDefault="00C60BFB" w:rsidP="00C60BFB">
      <w:pPr>
        <w:rPr>
          <w:rFonts w:ascii="David" w:hAnsi="David" w:cs="David"/>
          <w:sz w:val="26"/>
          <w:szCs w:val="26"/>
        </w:rPr>
      </w:pPr>
    </w:p>
    <w:p w:rsidR="00C60BFB" w:rsidRPr="00C60BFB" w:rsidRDefault="00C60BFB" w:rsidP="00C60BFB">
      <w:pPr>
        <w:rPr>
          <w:rFonts w:ascii="David" w:hAnsi="David" w:cs="David"/>
          <w:sz w:val="26"/>
          <w:szCs w:val="26"/>
        </w:rPr>
      </w:pPr>
      <w:r w:rsidRPr="00C60BFB">
        <w:rPr>
          <w:rFonts w:ascii="David" w:hAnsi="David" w:cs="David"/>
          <w:sz w:val="26"/>
          <w:szCs w:val="26"/>
          <w:rtl/>
        </w:rPr>
        <w:t>לאחר הבדיקה לא נמצאו התקשרויות להחזרי הוצאות הסעדה של מנכ"ל, סמנכ"ל, משנים למנכ"ל ובעלי תפקידים בדירוג מקביל לאלה ואורחיהם במשרד העלייה והקליטה בשנת 2017.</w:t>
      </w:r>
    </w:p>
    <w:p w:rsidR="00C60BFB" w:rsidRPr="00C60BFB" w:rsidRDefault="00C60BFB" w:rsidP="00C60BFB">
      <w:pPr>
        <w:rPr>
          <w:rFonts w:ascii="David" w:hAnsi="David" w:cs="David"/>
          <w:sz w:val="26"/>
          <w:szCs w:val="26"/>
          <w:rtl/>
        </w:rPr>
      </w:pPr>
    </w:p>
    <w:p w:rsidR="00C60BFB" w:rsidRPr="00C60BFB" w:rsidRDefault="00C60BFB" w:rsidP="00C60BFB">
      <w:pPr>
        <w:rPr>
          <w:rFonts w:ascii="David" w:hAnsi="David" w:cs="David"/>
          <w:sz w:val="26"/>
          <w:szCs w:val="26"/>
          <w:rtl/>
        </w:rPr>
      </w:pPr>
      <w:r w:rsidRPr="00C60BFB">
        <w:rPr>
          <w:rFonts w:ascii="David" w:hAnsi="David" w:cs="David"/>
          <w:sz w:val="26"/>
          <w:szCs w:val="26"/>
          <w:rtl/>
        </w:rPr>
        <w:t>בברכה,</w:t>
      </w:r>
    </w:p>
    <w:p w:rsidR="00C60BFB" w:rsidRPr="00C60BFB" w:rsidRDefault="00C60BFB" w:rsidP="00C60BFB">
      <w:pPr>
        <w:rPr>
          <w:rFonts w:ascii="David" w:hAnsi="David" w:cs="David"/>
          <w:sz w:val="26"/>
          <w:szCs w:val="26"/>
          <w:rtl/>
        </w:rPr>
      </w:pPr>
    </w:p>
    <w:p w:rsidR="00C60BFB" w:rsidRPr="00C60BFB" w:rsidRDefault="00C60BFB" w:rsidP="00C60BFB">
      <w:pPr>
        <w:rPr>
          <w:rFonts w:ascii="David" w:hAnsi="David" w:cs="David"/>
          <w:b/>
          <w:bCs/>
          <w:sz w:val="26"/>
          <w:szCs w:val="26"/>
          <w:rtl/>
        </w:rPr>
      </w:pPr>
      <w:r w:rsidRPr="00C60BFB">
        <w:rPr>
          <w:rFonts w:ascii="David" w:hAnsi="David" w:cs="David"/>
          <w:b/>
          <w:bCs/>
          <w:sz w:val="26"/>
          <w:szCs w:val="26"/>
          <w:rtl/>
        </w:rPr>
        <w:t>יוליה אוספובט-גורביץ</w:t>
      </w:r>
    </w:p>
    <w:p w:rsidR="00C60BFB" w:rsidRPr="00C60BFB" w:rsidRDefault="00C60BFB" w:rsidP="00C60BFB">
      <w:pPr>
        <w:rPr>
          <w:rFonts w:ascii="David" w:hAnsi="David" w:cs="David"/>
          <w:sz w:val="26"/>
          <w:szCs w:val="26"/>
        </w:rPr>
      </w:pPr>
      <w:r w:rsidRPr="00C60BFB">
        <w:rPr>
          <w:rFonts w:ascii="David" w:hAnsi="David" w:cs="David"/>
          <w:sz w:val="26"/>
          <w:szCs w:val="26"/>
          <w:rtl/>
        </w:rPr>
        <w:t>יועצת מנכ"ל</w:t>
      </w:r>
    </w:p>
    <w:p w:rsidR="00C60BFB" w:rsidRPr="00C60BFB" w:rsidRDefault="00C60BFB" w:rsidP="00C60BFB">
      <w:pPr>
        <w:rPr>
          <w:rFonts w:ascii="David" w:hAnsi="David" w:cs="David"/>
          <w:sz w:val="26"/>
          <w:szCs w:val="26"/>
        </w:rPr>
      </w:pPr>
      <w:r w:rsidRPr="00C60BFB">
        <w:rPr>
          <w:rFonts w:ascii="David" w:hAnsi="David" w:cs="David"/>
          <w:sz w:val="26"/>
          <w:szCs w:val="26"/>
          <w:rtl/>
        </w:rPr>
        <w:t>לשכת מנכ"ל</w:t>
      </w:r>
    </w:p>
    <w:p w:rsidR="00C60BFB" w:rsidRPr="00C60BFB" w:rsidRDefault="00C60BFB" w:rsidP="00C60BFB">
      <w:pPr>
        <w:spacing w:after="240"/>
        <w:rPr>
          <w:rFonts w:ascii="David" w:hAnsi="David" w:cs="David"/>
          <w:sz w:val="26"/>
          <w:szCs w:val="26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198"/>
      </w:tblGrid>
      <w:tr w:rsidR="00C60BFB" w:rsidRPr="00C60BFB" w:rsidTr="00C60BF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BFB" w:rsidRPr="00C60BFB" w:rsidRDefault="00C60BFB">
            <w:pPr>
              <w:rPr>
                <w:rFonts w:ascii="David" w:hAnsi="David" w:cs="David"/>
                <w:sz w:val="26"/>
                <w:szCs w:val="26"/>
              </w:rPr>
            </w:pPr>
            <w:r w:rsidRPr="00C60BFB">
              <w:rPr>
                <w:rFonts w:ascii="David" w:hAnsi="David" w:cs="David"/>
                <w:sz w:val="26"/>
                <w:szCs w:val="26"/>
                <w:rtl/>
              </w:rPr>
              <w:t>טלפון</w:t>
            </w:r>
            <w:r w:rsidRPr="00C60BFB">
              <w:rPr>
                <w:rFonts w:ascii="David" w:hAnsi="David" w:cs="David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BFB" w:rsidRPr="00C60BFB" w:rsidRDefault="00C60BFB">
            <w:pPr>
              <w:bidi w:val="0"/>
              <w:rPr>
                <w:rFonts w:ascii="David" w:hAnsi="David" w:cs="David"/>
                <w:sz w:val="26"/>
                <w:szCs w:val="26"/>
              </w:rPr>
            </w:pPr>
            <w:r w:rsidRPr="00C60BFB">
              <w:rPr>
                <w:rFonts w:ascii="David" w:hAnsi="David" w:cs="David"/>
                <w:sz w:val="26"/>
                <w:szCs w:val="26"/>
              </w:rPr>
              <w:t>02-6752779</w:t>
            </w:r>
          </w:p>
        </w:tc>
      </w:tr>
      <w:tr w:rsidR="00C60BFB" w:rsidRPr="00C60BFB" w:rsidTr="00C60BF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BFB" w:rsidRPr="00C60BFB" w:rsidRDefault="00C60BFB">
            <w:pPr>
              <w:rPr>
                <w:rFonts w:ascii="David" w:hAnsi="David" w:cs="David"/>
                <w:sz w:val="26"/>
                <w:szCs w:val="26"/>
              </w:rPr>
            </w:pPr>
            <w:r w:rsidRPr="00C60BFB">
              <w:rPr>
                <w:rFonts w:ascii="David" w:hAnsi="David" w:cs="David"/>
                <w:sz w:val="26"/>
                <w:szCs w:val="26"/>
                <w:rtl/>
              </w:rPr>
              <w:t>פקס</w:t>
            </w:r>
            <w:r w:rsidRPr="00C60BFB">
              <w:rPr>
                <w:rFonts w:ascii="David" w:hAnsi="David" w:cs="David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BFB" w:rsidRPr="00C60BFB" w:rsidRDefault="00C60BFB">
            <w:pPr>
              <w:bidi w:val="0"/>
              <w:rPr>
                <w:rFonts w:ascii="David" w:hAnsi="David" w:cs="David"/>
                <w:sz w:val="26"/>
                <w:szCs w:val="26"/>
              </w:rPr>
            </w:pPr>
            <w:r w:rsidRPr="00C60BFB">
              <w:rPr>
                <w:rFonts w:ascii="David" w:hAnsi="David" w:cs="David"/>
                <w:sz w:val="26"/>
                <w:szCs w:val="26"/>
              </w:rPr>
              <w:t>02-6752778</w:t>
            </w:r>
          </w:p>
        </w:tc>
      </w:tr>
    </w:tbl>
    <w:p w:rsidR="00A20F8D" w:rsidRPr="00C60BFB" w:rsidRDefault="00A20F8D" w:rsidP="00552710">
      <w:pPr>
        <w:spacing w:line="360" w:lineRule="auto"/>
        <w:ind w:left="-1"/>
        <w:rPr>
          <w:rFonts w:ascii="David" w:hAnsi="David" w:cs="David"/>
          <w:sz w:val="26"/>
          <w:szCs w:val="26"/>
        </w:rPr>
      </w:pPr>
      <w:bookmarkStart w:id="0" w:name="_GoBack"/>
      <w:bookmarkEnd w:id="0"/>
    </w:p>
    <w:sectPr w:rsidR="00A20F8D" w:rsidRPr="00C60BFB" w:rsidSect="00552710">
      <w:headerReference w:type="default" r:id="rId11"/>
      <w:footerReference w:type="default" r:id="rId12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0AE" w:rsidRDefault="002B60AE" w:rsidP="00681169">
      <w:r>
        <w:separator/>
      </w:r>
    </w:p>
  </w:endnote>
  <w:endnote w:type="continuationSeparator" w:id="0">
    <w:p w:rsidR="002B60AE" w:rsidRDefault="002B60AE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0AE" w:rsidRDefault="002B60AE" w:rsidP="00681169">
      <w:r>
        <w:separator/>
      </w:r>
    </w:p>
  </w:footnote>
  <w:footnote w:type="continuationSeparator" w:id="0">
    <w:p w:rsidR="002B60AE" w:rsidRDefault="002B60AE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FB"/>
    <w:rsid w:val="00173832"/>
    <w:rsid w:val="00236820"/>
    <w:rsid w:val="00243894"/>
    <w:rsid w:val="002B60AE"/>
    <w:rsid w:val="00482B70"/>
    <w:rsid w:val="00552710"/>
    <w:rsid w:val="005A0889"/>
    <w:rsid w:val="005B664E"/>
    <w:rsid w:val="005D4EFC"/>
    <w:rsid w:val="00681169"/>
    <w:rsid w:val="00803770"/>
    <w:rsid w:val="008A4D73"/>
    <w:rsid w:val="008D6D16"/>
    <w:rsid w:val="00A14DD0"/>
    <w:rsid w:val="00A20F8D"/>
    <w:rsid w:val="00A92209"/>
    <w:rsid w:val="00B02607"/>
    <w:rsid w:val="00C60BFB"/>
    <w:rsid w:val="00C93206"/>
    <w:rsid w:val="00CA7C47"/>
    <w:rsid w:val="00C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2</TotalTime>
  <Pages>1</Pages>
  <Words>65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2</cp:revision>
  <dcterms:created xsi:type="dcterms:W3CDTF">2018-11-05T12:26:00Z</dcterms:created>
  <dcterms:modified xsi:type="dcterms:W3CDTF">2018-11-05T12:45:00Z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