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2126" w:type="dxa"/>
        <w:tblInd w:w="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</w:tblGrid>
      <w:tr w:rsidR="00681169" w:rsidRPr="00482B70" w:rsidTr="00552710">
        <w:tc>
          <w:tcPr>
            <w:tcW w:w="2126" w:type="dxa"/>
          </w:tcPr>
          <w:p w:rsidR="00681169" w:rsidRPr="00482B70" w:rsidRDefault="00482B70" w:rsidP="005847EB">
            <w:pPr>
              <w:spacing w:line="360" w:lineRule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 w:hint="cs"/>
                <w:sz w:val="24"/>
                <w:szCs w:val="24"/>
              </w:rPr>
              <w:instrText>CREATEDATE  \@ "dd MMMM yyyy"  \* MERGEFORMAT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5847E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5847EB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30</w:t>
            </w:r>
            <w:r w:rsidR="005847E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</w:t>
            </w:r>
            <w:r w:rsidR="005847EB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 xml:space="preserve">מאי </w:t>
            </w:r>
            <w:r w:rsidR="005847E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2018</w: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803770" w:rsidP="005847EB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 w:hint="cs"/>
                <w:sz w:val="24"/>
                <w:szCs w:val="24"/>
              </w:rPr>
              <w:instrText>CREATEDATE  \@ "dd/MM/yyyy" \h  \* MERGEFORMAT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5847EB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  <w:r w:rsidR="005847EB" w:rsidRPr="00482B70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681169" w:rsidP="00FF6D9F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</w:tbl>
    <w:p w:rsidR="00681169" w:rsidRDefault="00681169" w:rsidP="00A20F8D">
      <w:pPr>
        <w:spacing w:line="360" w:lineRule="auto"/>
        <w:ind w:left="1275"/>
        <w:rPr>
          <w:rFonts w:ascii="Rubik Medium" w:hAnsi="Rubik Medium" w:cs="David" w:hint="cs"/>
          <w:sz w:val="24"/>
          <w:szCs w:val="24"/>
          <w:rtl/>
        </w:rPr>
      </w:pPr>
    </w:p>
    <w:p w:rsidR="005847EB" w:rsidRPr="005847EB" w:rsidRDefault="005847EB" w:rsidP="005847EB">
      <w:pPr>
        <w:rPr>
          <w:rFonts w:ascii="David" w:hAnsi="David" w:cs="David"/>
          <w:sz w:val="26"/>
          <w:szCs w:val="26"/>
        </w:rPr>
      </w:pPr>
      <w:bookmarkStart w:id="0" w:name="_GoBack"/>
      <w:bookmarkEnd w:id="0"/>
      <w:r w:rsidRPr="005847EB">
        <w:rPr>
          <w:rFonts w:ascii="David" w:hAnsi="David" w:cs="David"/>
          <w:sz w:val="26"/>
          <w:szCs w:val="26"/>
          <w:rtl/>
        </w:rPr>
        <w:t>שלום רב,</w:t>
      </w:r>
    </w:p>
    <w:p w:rsidR="005847EB" w:rsidRPr="005847EB" w:rsidRDefault="005847EB" w:rsidP="005847EB">
      <w:pPr>
        <w:rPr>
          <w:rFonts w:ascii="David" w:hAnsi="David" w:cs="David"/>
          <w:sz w:val="26"/>
          <w:szCs w:val="26"/>
        </w:rPr>
      </w:pPr>
    </w:p>
    <w:p w:rsidR="005847EB" w:rsidRPr="005847EB" w:rsidRDefault="005847EB" w:rsidP="005847EB">
      <w:pPr>
        <w:rPr>
          <w:rFonts w:ascii="David" w:hAnsi="David" w:cs="David"/>
          <w:sz w:val="26"/>
          <w:szCs w:val="26"/>
        </w:rPr>
      </w:pPr>
      <w:r w:rsidRPr="005847EB">
        <w:rPr>
          <w:rFonts w:ascii="David" w:hAnsi="David" w:cs="David"/>
          <w:sz w:val="26"/>
          <w:szCs w:val="26"/>
          <w:rtl/>
        </w:rPr>
        <w:t>אנו מתנצלים על העיכוב במתן המענה. לשאלתך, שרת העלייה והקליטה, ח"כ סופה לנדבר מונתה רק בחודש מאי 2016 לתפקיד שרת העלייה והקליטה.</w:t>
      </w:r>
    </w:p>
    <w:p w:rsidR="005847EB" w:rsidRPr="005847EB" w:rsidRDefault="005847EB" w:rsidP="005847EB">
      <w:pPr>
        <w:rPr>
          <w:rFonts w:ascii="David" w:hAnsi="David" w:cs="David"/>
          <w:sz w:val="26"/>
          <w:szCs w:val="26"/>
          <w:rtl/>
        </w:rPr>
      </w:pPr>
      <w:r w:rsidRPr="005847EB">
        <w:rPr>
          <w:rFonts w:ascii="David" w:hAnsi="David" w:cs="David"/>
          <w:sz w:val="26"/>
          <w:szCs w:val="26"/>
          <w:rtl/>
        </w:rPr>
        <w:t>בהתאם למידע שהועבר מלשכת השרה, אין תקציב נוסף שהוקצה ללשכת השרה מחוץ למשרד.</w:t>
      </w:r>
    </w:p>
    <w:p w:rsidR="005847EB" w:rsidRPr="005847EB" w:rsidRDefault="005847EB" w:rsidP="005847EB">
      <w:pPr>
        <w:rPr>
          <w:rFonts w:ascii="David" w:hAnsi="David" w:cs="David"/>
          <w:sz w:val="26"/>
          <w:szCs w:val="26"/>
          <w:rtl/>
        </w:rPr>
      </w:pPr>
    </w:p>
    <w:p w:rsidR="005847EB" w:rsidRPr="005847EB" w:rsidRDefault="005847EB" w:rsidP="005847EB">
      <w:pPr>
        <w:rPr>
          <w:rFonts w:ascii="David" w:hAnsi="David" w:cs="David"/>
          <w:sz w:val="26"/>
          <w:szCs w:val="26"/>
          <w:rtl/>
        </w:rPr>
      </w:pPr>
      <w:r w:rsidRPr="005847EB">
        <w:rPr>
          <w:rFonts w:ascii="David" w:hAnsi="David" w:cs="David"/>
          <w:sz w:val="26"/>
          <w:szCs w:val="26"/>
          <w:rtl/>
        </w:rPr>
        <w:t xml:space="preserve">בברכה, </w:t>
      </w:r>
    </w:p>
    <w:p w:rsidR="005847EB" w:rsidRPr="005847EB" w:rsidRDefault="005847EB" w:rsidP="005847EB">
      <w:pPr>
        <w:rPr>
          <w:rFonts w:ascii="David" w:hAnsi="David" w:cs="David"/>
          <w:sz w:val="26"/>
          <w:szCs w:val="26"/>
          <w:rtl/>
        </w:rPr>
      </w:pPr>
    </w:p>
    <w:p w:rsidR="005847EB" w:rsidRPr="005847EB" w:rsidRDefault="005847EB" w:rsidP="005847EB">
      <w:pPr>
        <w:rPr>
          <w:rFonts w:ascii="David" w:hAnsi="David" w:cs="David"/>
          <w:b/>
          <w:bCs/>
          <w:sz w:val="26"/>
          <w:szCs w:val="26"/>
          <w:rtl/>
        </w:rPr>
      </w:pPr>
      <w:r w:rsidRPr="005847EB">
        <w:rPr>
          <w:rFonts w:ascii="David" w:hAnsi="David" w:cs="David"/>
          <w:b/>
          <w:bCs/>
          <w:sz w:val="26"/>
          <w:szCs w:val="26"/>
          <w:rtl/>
        </w:rPr>
        <w:t>יוליה אוספובט-גורביץ</w:t>
      </w:r>
    </w:p>
    <w:p w:rsidR="005847EB" w:rsidRPr="005847EB" w:rsidRDefault="005847EB" w:rsidP="005847EB">
      <w:pPr>
        <w:rPr>
          <w:rFonts w:ascii="David" w:hAnsi="David" w:cs="David"/>
          <w:sz w:val="26"/>
          <w:szCs w:val="26"/>
        </w:rPr>
      </w:pPr>
      <w:r w:rsidRPr="005847EB">
        <w:rPr>
          <w:rFonts w:ascii="David" w:hAnsi="David" w:cs="David"/>
          <w:sz w:val="26"/>
          <w:szCs w:val="26"/>
          <w:rtl/>
        </w:rPr>
        <w:t>ממונה על העמדת מידע לציבור</w:t>
      </w:r>
    </w:p>
    <w:p w:rsidR="005847EB" w:rsidRPr="005847EB" w:rsidRDefault="005847EB" w:rsidP="005847EB">
      <w:pPr>
        <w:spacing w:after="240"/>
        <w:rPr>
          <w:rFonts w:ascii="David" w:hAnsi="David" w:cs="David"/>
          <w:sz w:val="26"/>
          <w:szCs w:val="26"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198"/>
      </w:tblGrid>
      <w:tr w:rsidR="005847EB" w:rsidRPr="005847EB" w:rsidTr="005847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47EB" w:rsidRPr="005847EB" w:rsidRDefault="005847EB">
            <w:pPr>
              <w:rPr>
                <w:rFonts w:ascii="David" w:hAnsi="David" w:cs="David"/>
                <w:sz w:val="26"/>
                <w:szCs w:val="26"/>
              </w:rPr>
            </w:pPr>
            <w:r w:rsidRPr="005847EB">
              <w:rPr>
                <w:rFonts w:ascii="David" w:hAnsi="David" w:cs="David"/>
                <w:sz w:val="26"/>
                <w:szCs w:val="26"/>
                <w:rtl/>
              </w:rPr>
              <w:t>טלפון</w:t>
            </w:r>
            <w:r w:rsidRPr="005847EB">
              <w:rPr>
                <w:rFonts w:ascii="David" w:hAnsi="David" w:cs="David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47EB" w:rsidRPr="005847EB" w:rsidRDefault="005847EB">
            <w:pPr>
              <w:bidi w:val="0"/>
              <w:rPr>
                <w:rFonts w:ascii="David" w:hAnsi="David" w:cs="David"/>
                <w:sz w:val="26"/>
                <w:szCs w:val="26"/>
              </w:rPr>
            </w:pPr>
            <w:r w:rsidRPr="005847EB">
              <w:rPr>
                <w:rFonts w:ascii="David" w:hAnsi="David" w:cs="David"/>
                <w:sz w:val="26"/>
                <w:szCs w:val="26"/>
              </w:rPr>
              <w:t>02-6752779</w:t>
            </w:r>
          </w:p>
        </w:tc>
      </w:tr>
      <w:tr w:rsidR="005847EB" w:rsidRPr="005847EB" w:rsidTr="005847E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47EB" w:rsidRPr="005847EB" w:rsidRDefault="005847EB">
            <w:pPr>
              <w:rPr>
                <w:rFonts w:ascii="David" w:hAnsi="David" w:cs="David"/>
                <w:sz w:val="26"/>
                <w:szCs w:val="26"/>
              </w:rPr>
            </w:pPr>
            <w:r w:rsidRPr="005847EB">
              <w:rPr>
                <w:rFonts w:ascii="David" w:hAnsi="David" w:cs="David"/>
                <w:sz w:val="26"/>
                <w:szCs w:val="26"/>
                <w:rtl/>
              </w:rPr>
              <w:t>פקס</w:t>
            </w:r>
            <w:r w:rsidRPr="005847EB">
              <w:rPr>
                <w:rFonts w:ascii="David" w:hAnsi="David" w:cs="David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47EB" w:rsidRPr="005847EB" w:rsidRDefault="005847EB">
            <w:pPr>
              <w:bidi w:val="0"/>
              <w:rPr>
                <w:rFonts w:ascii="David" w:hAnsi="David" w:cs="David"/>
                <w:sz w:val="26"/>
                <w:szCs w:val="26"/>
              </w:rPr>
            </w:pPr>
            <w:r w:rsidRPr="005847EB">
              <w:rPr>
                <w:rFonts w:ascii="David" w:hAnsi="David" w:cs="David"/>
                <w:sz w:val="26"/>
                <w:szCs w:val="26"/>
              </w:rPr>
              <w:t>02-6752778</w:t>
            </w:r>
          </w:p>
        </w:tc>
      </w:tr>
    </w:tbl>
    <w:p w:rsidR="005847EB" w:rsidRPr="005847EB" w:rsidRDefault="005847EB" w:rsidP="005847EB">
      <w:pPr>
        <w:rPr>
          <w:rFonts w:ascii="David" w:hAnsi="David" w:cs="David"/>
          <w:sz w:val="26"/>
          <w:szCs w:val="26"/>
        </w:rPr>
      </w:pPr>
    </w:p>
    <w:p w:rsidR="00A20F8D" w:rsidRPr="005847EB" w:rsidRDefault="00A20F8D" w:rsidP="00552710">
      <w:pPr>
        <w:spacing w:line="360" w:lineRule="auto"/>
        <w:ind w:left="-1"/>
        <w:rPr>
          <w:rFonts w:ascii="David" w:hAnsi="David" w:cs="David"/>
          <w:sz w:val="26"/>
          <w:szCs w:val="26"/>
        </w:rPr>
      </w:pPr>
    </w:p>
    <w:sectPr w:rsidR="00A20F8D" w:rsidRPr="005847EB" w:rsidSect="00552710">
      <w:headerReference w:type="default" r:id="rId11"/>
      <w:footerReference w:type="default" r:id="rId12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689" w:rsidRDefault="00CE4689" w:rsidP="00681169">
      <w:r>
        <w:separator/>
      </w:r>
    </w:p>
  </w:endnote>
  <w:endnote w:type="continuationSeparator" w:id="0">
    <w:p w:rsidR="00CE4689" w:rsidRDefault="00CE4689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ubik Medium">
    <w:altName w:val="Courier New"/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689" w:rsidRDefault="00CE4689" w:rsidP="00681169">
      <w:r>
        <w:separator/>
      </w:r>
    </w:p>
  </w:footnote>
  <w:footnote w:type="continuationSeparator" w:id="0">
    <w:p w:rsidR="00CE4689" w:rsidRDefault="00CE4689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EB"/>
    <w:rsid w:val="00236820"/>
    <w:rsid w:val="00243894"/>
    <w:rsid w:val="00482B70"/>
    <w:rsid w:val="00552710"/>
    <w:rsid w:val="005847EB"/>
    <w:rsid w:val="005B664E"/>
    <w:rsid w:val="005D4EFC"/>
    <w:rsid w:val="00681169"/>
    <w:rsid w:val="00803770"/>
    <w:rsid w:val="008A4D73"/>
    <w:rsid w:val="008D6D16"/>
    <w:rsid w:val="00A14DD0"/>
    <w:rsid w:val="00A20F8D"/>
    <w:rsid w:val="00A92209"/>
    <w:rsid w:val="00B02607"/>
    <w:rsid w:val="00C93206"/>
    <w:rsid w:val="00CA7C47"/>
    <w:rsid w:val="00CD0C03"/>
    <w:rsid w:val="00CE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A5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1</TotalTime>
  <Pages>1</Pages>
  <Words>72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1</cp:revision>
  <dcterms:created xsi:type="dcterms:W3CDTF">2018-11-05T14:04:00Z</dcterms:created>
  <dcterms:modified xsi:type="dcterms:W3CDTF">2018-11-05T14:05:00Z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